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568" w:right="43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54" w:right="38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561" w:right="33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63" w:lineRule="exact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7.639999pt;margin-top:11.604506pt;width:475.943204pt;height:91.32pt;mso-position-horizontal-relative:page;mso-position-vertical-relative:paragraph;z-index:-320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277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a</w:t>
                        </w:r>
                      </w:p>
                    </w:tc>
                    <w:tc>
                      <w:tcPr>
                        <w:tcW w:w="45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31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4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e</w:t>
                        </w:r>
                      </w:p>
                    </w:tc>
                    <w:tc>
                      <w:tcPr>
                        <w:tcW w:w="135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7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31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5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630" w:right="536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7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31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5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630" w:right="536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7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mi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xha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31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5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630" w:right="536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7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31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5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630" w:right="536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77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ulo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31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5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630" w:right="536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5" w:hRule="exact"/>
                    </w:trPr>
                    <w:tc>
                      <w:tcPr>
                        <w:tcW w:w="277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5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31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5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630" w:right="536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68" w:lineRule="exact"/>
        <w:ind w:left="29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576" w:right="-20"/>
        <w:jc w:val="left"/>
        <w:tabs>
          <w:tab w:pos="3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29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576" w:right="-20"/>
        <w:jc w:val="left"/>
        <w:tabs>
          <w:tab w:pos="25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142/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8577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14" w:right="333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9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379" w:lineRule="auto"/>
        <w:ind w:left="4834" w:right="3086" w:firstLine="-454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5170" w:right="46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36" w:right="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9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977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38" w:right="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9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9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38" w:right="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224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953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38" w:right="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536" w:right="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953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38" w:right="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20.5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9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38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1920" w:h="16860"/>
          <w:pgMar w:top="640" w:bottom="280" w:left="840" w:right="1020"/>
        </w:sectPr>
      </w:pPr>
      <w:rPr/>
    </w:p>
    <w:p>
      <w:pPr>
        <w:spacing w:before="78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2350,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9.5.2016,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2230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22.9.2016,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titullit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953,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11.3.2014,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58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7.10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57/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6" w:right="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606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940" w:right="46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4" w:lineRule="exact"/>
        <w:ind w:left="417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14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6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1" w:lineRule="exact"/>
        <w:ind w:left="412" w:right="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3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3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ek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1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5"/>
          <w:szCs w:val="25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z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y</w:t>
      </w:r>
      <w:r>
        <w:rPr>
          <w:rFonts w:ascii="Garamond" w:hAnsi="Garamond" w:cs="Garamond" w:eastAsia="Garamond"/>
          <w:sz w:val="25"/>
          <w:szCs w:val="25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95"/>
          <w:position w:val="1"/>
        </w:rPr>
        <w:t>p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-3"/>
          <w:w w:val="95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5"/>
          <w:w w:val="95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3"/>
          <w:w w:val="95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-2"/>
          <w:w w:val="95"/>
          <w:position w:val="1"/>
        </w:rPr>
        <w:t>o</w:t>
      </w:r>
      <w:r>
        <w:rPr>
          <w:rFonts w:ascii="Garamond" w:hAnsi="Garamond" w:cs="Garamond" w:eastAsia="Garamond"/>
          <w:sz w:val="25"/>
          <w:szCs w:val="25"/>
          <w:spacing w:val="-3"/>
          <w:w w:val="95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49"/>
          <w:w w:val="95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“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l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-8"/>
          <w:w w:val="100"/>
          <w:position w:val="1"/>
        </w:rPr>
        <w:t>f</w:t>
      </w:r>
      <w:r>
        <w:rPr>
          <w:rFonts w:ascii="Garamond" w:hAnsi="Garamond" w:cs="Garamond" w:eastAsia="Garamond"/>
          <w:sz w:val="25"/>
          <w:szCs w:val="25"/>
          <w:spacing w:val="-10"/>
          <w:w w:val="100"/>
          <w:position w:val="1"/>
        </w:rPr>
        <w:t>f</w:t>
      </w:r>
      <w:r>
        <w:rPr>
          <w:rFonts w:ascii="Garamond" w:hAnsi="Garamond" w:cs="Garamond" w:eastAsia="Garamond"/>
          <w:sz w:val="25"/>
          <w:szCs w:val="25"/>
          <w:spacing w:val="3"/>
          <w:w w:val="100"/>
          <w:position w:val="1"/>
        </w:rPr>
        <w:t>’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8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-1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-7"/>
          <w:w w:val="95"/>
          <w:position w:val="1"/>
        </w:rPr>
        <w:t>v</w:t>
      </w:r>
      <w:r>
        <w:rPr>
          <w:rFonts w:ascii="Garamond" w:hAnsi="Garamond" w:cs="Garamond" w:eastAsia="Garamond"/>
          <w:sz w:val="25"/>
          <w:szCs w:val="25"/>
          <w:spacing w:val="7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95"/>
          <w:position w:val="1"/>
        </w:rPr>
        <w:t>c</w:t>
      </w:r>
      <w:r>
        <w:rPr>
          <w:rFonts w:ascii="Garamond" w:hAnsi="Garamond" w:cs="Garamond" w:eastAsia="Garamond"/>
          <w:sz w:val="25"/>
          <w:szCs w:val="25"/>
          <w:spacing w:val="8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8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-1"/>
          <w:w w:val="95"/>
          <w:position w:val="1"/>
        </w:rPr>
        <w:t>-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-47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6"/>
          <w:w w:val="100"/>
          <w:position w:val="1"/>
        </w:rPr>
        <w:t>C</w:t>
      </w:r>
      <w:r>
        <w:rPr>
          <w:rFonts w:ascii="Garamond" w:hAnsi="Garamond" w:cs="Garamond" w:eastAsia="Garamond"/>
          <w:sz w:val="25"/>
          <w:szCs w:val="25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4" w:lineRule="exact"/>
        <w:ind w:left="357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in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-4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-42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F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15"/>
          <w:w w:val="95"/>
          <w:position w:val="1"/>
        </w:rPr>
        <w:t>c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duke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6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16.1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58" w:right="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16.2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16.3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2" w:after="0" w:line="239" w:lineRule="auto"/>
        <w:ind w:left="113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3" w:lineRule="exact"/>
        <w:ind w:left="39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left="1491" w:right="45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-38" w:right="30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Gjyk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1920" w:h="16860"/>
          <w:pgMar w:top="640" w:bottom="280" w:left="1020" w:right="1020"/>
          <w:cols w:num="2" w:equalWidth="0">
            <w:col w:w="2919" w:space="482"/>
            <w:col w:w="6479"/>
          </w:cols>
        </w:sectPr>
      </w:pPr>
      <w:rPr/>
    </w:p>
    <w:p>
      <w:pPr>
        <w:spacing w:before="6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131/1/f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03/2016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19.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52/2015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788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13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88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494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sek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70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23.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ullt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142/3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13" w:right="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2017;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79/2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16;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2014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undon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79/20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6;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14/2015;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21/20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2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683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79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2016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11.3.2014,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49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leks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çës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13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rfs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2016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53" w:firstLine="283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13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31.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qur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16977/2,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12.2013,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953,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11.3.2014,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sfe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ici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13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224,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11.2.2015,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953,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.3.2014,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ellj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33.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24/201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2016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34.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695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6/2016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35.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llja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750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4.2015,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953,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11.3.2014,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1180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.5.2015,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953,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11.3.2014,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2230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22.9.2016,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5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953,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11.3.2014,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27.10.201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6857/1,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21.11.2016.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456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606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29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320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36.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47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ktikë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2015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38.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701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39.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6857/1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21.11.20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39" w:lineRule="auto"/>
        <w:ind w:left="113" w:right="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40.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2014,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41.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</w:p>
    <w:p>
      <w:pPr>
        <w:spacing w:before="2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6/1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9" w:after="0" w:line="240" w:lineRule="auto"/>
        <w:ind w:left="3920" w:right="36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3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577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354" w:right="40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90" w:after="0" w:line="240" w:lineRule="auto"/>
        <w:ind w:left="120" w:right="6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2017-12-18T11:53:59Z</dcterms:created>
  <dcterms:modified xsi:type="dcterms:W3CDTF">2017-12-18T11:53:59Z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LastSaved">
    <vt:filetime>2017-12-18T00:00:00Z</vt:filetime>
  </property>
</Properties>
</file>