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249" w:right="3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3536" w:firstLine="283"/>
        <w:jc w:val="left"/>
        <w:tabs>
          <w:tab w:pos="1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tabs>
          <w:tab w:pos="2280" w:val="left"/>
          <w:tab w:pos="4440" w:val="left"/>
          <w:tab w:pos="5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3552"/>
        <w:jc w:val="left"/>
        <w:tabs>
          <w:tab w:pos="2280" w:val="left"/>
          <w:tab w:pos="4440" w:val="left"/>
          <w:tab w:pos="5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oxh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3552"/>
        <w:jc w:val="left"/>
        <w:tabs>
          <w:tab w:pos="2280" w:val="left"/>
          <w:tab w:pos="4440" w:val="left"/>
          <w:tab w:pos="5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tabs>
          <w:tab w:pos="2280" w:val="left"/>
          <w:tab w:pos="4440" w:val="left"/>
          <w:tab w:pos="5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5052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1/1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34/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857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3360" w:right="33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40" w:right="431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VËRE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716" w:right="46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141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488,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7.7.2015,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2158,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.12.2016,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432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PP).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666" w:right="464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38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5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4"/>
          <w:w w:val="100"/>
        </w:rPr>
        <w:t>u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152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4.3.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4.4.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432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4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5"/>
          <w:szCs w:val="25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2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20"/>
          <w:w w:val="95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6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95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ro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-4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ror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95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g</w:t>
      </w:r>
      <w:r>
        <w:rPr>
          <w:rFonts w:ascii="Garamond" w:hAnsi="Garamond" w:cs="Garamond" w:eastAsia="Garamond"/>
          <w:sz w:val="25"/>
          <w:szCs w:val="25"/>
          <w:spacing w:val="-4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96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6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5.1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5.2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5.3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618" w:right="45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3089" w:right="30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Gjyk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1/1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857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2.200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412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5.2.2014,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00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hdo,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ionon</w:t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21,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17;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52,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14.11.2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ionon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</w:t>
      </w:r>
    </w:p>
    <w:p>
      <w:pPr>
        <w:spacing w:before="1" w:after="0" w:line="240" w:lineRule="auto"/>
        <w:ind w:left="100" w:right="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84,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30.12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2016;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557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67,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1.2015,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ktikë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ih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27,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27.3.20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7;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73,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16.12.20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6;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24,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25.4.20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6,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760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30.12.2016;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21,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640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24.7.2006,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il/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73,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16.12.2016;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.2016,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17.4.2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35,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20.1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.2005,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ompl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t)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ih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4,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28.2.2006;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2.4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2012;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58,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12;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52,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2.12.2013;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23.1.2014;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84,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2.2016,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19.7.20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5;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22,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6.6.2011;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18,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14.4.2015;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84,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30.12.2016,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olli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2.3.2010,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58" w:right="37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577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162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oxh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796" w:right="37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2158,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49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9.12.2016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jobin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433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ividit,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00" w:right="131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54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10.6.2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646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410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70" w:right="37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433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</w:p>
    <w:p>
      <w:pPr>
        <w:spacing w:before="1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t’u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efekt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kses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2017-12-18T15:26:15Z</dcterms:created>
  <dcterms:modified xsi:type="dcterms:W3CDTF">2017-12-18T15:26:15Z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2017-10-23T00:00:00Z</vt:filetime>
  </property>
  <property fmtid="{D5CDD505-2E9C-101B-9397-08002B2CF9AE}" pid="3" name="LastSaved">
    <vt:filetime>2017-12-18T00:00:00Z</vt:filetime>
  </property>
</Properties>
</file>