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22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88" w:right="41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shkurtu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Rrethit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Elbasan,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50(13-2017-161),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17.1.2017,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shpalljen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vdekur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shtetasit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Maksim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Likaj,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djes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31.1.1950,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ërcaktuar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vdekjes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1.1.1992.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2017-12-15T10:34:00Z</dcterms:created>
  <dcterms:modified xsi:type="dcterms:W3CDTF">2017-12-15T10:34:00Z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2017-02-23T00:00:00Z</vt:filetime>
  </property>
  <property fmtid="{D5CDD505-2E9C-101B-9397-08002B2CF9AE}" pid="3" name="LastSaved">
    <vt:filetime>2017-12-15T00:00:00Z</vt:filetime>
  </property>
</Properties>
</file>