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115" w:right="411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VENDIM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4110" w:right="4110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i/>
        </w:rPr>
        <w:t>(i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i/>
        </w:rPr>
        <w:t>shkurtuar)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ykat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Berat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3.4.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zhdukur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( i shkurtuar) .docx</dc:title>
  <dcterms:created xsi:type="dcterms:W3CDTF">2017-12-18T08:55:19Z</dcterms:created>
  <dcterms:modified xsi:type="dcterms:W3CDTF">2017-12-18T08:55:19Z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LastSaved">
    <vt:filetime>2017-12-18T00:00:00Z</vt:filetime>
  </property>
</Properties>
</file>