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15" w:right="4214" w:firstLine="-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uar)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Gjykat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Rrethi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Gjyqëso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Kuk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(55-2017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478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2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20.4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ndos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llë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vdeku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shtetasi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Nazm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Nenada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Ha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ves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datëlindje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2.3.1952.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( i shkurtuar).docx</dc:title>
  <dcterms:created xsi:type="dcterms:W3CDTF">2017-12-18T08:49:09Z</dcterms:created>
  <dcterms:modified xsi:type="dcterms:W3CDTF">2017-12-18T08:49:09Z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2017-05-15T00:00:00Z</vt:filetime>
  </property>
  <property fmtid="{D5CDD505-2E9C-101B-9397-08002B2CF9AE}" pid="3" name="LastSaved">
    <vt:filetime>2017-12-18T00:00:00Z</vt:filetime>
  </property>
</Properties>
</file>