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233" w:right="423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4243" w:right="424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(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i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100" w:right="56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3.7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2017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llj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bij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26.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0.19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268" w:lineRule="exact"/>
        <w:ind w:left="10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sectPr>
      <w:type w:val="continuous"/>
      <w:pgSz w:w="12240" w:h="15840"/>
      <w:pgMar w:top="1360" w:bottom="280" w:left="134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dcterms:created xsi:type="dcterms:W3CDTF">2017-12-18T13:10:00Z</dcterms:created>
  <dcterms:modified xsi:type="dcterms:W3CDTF">2017-12-18T13:10:00Z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2017-09-18T00:00:00Z</vt:filetime>
  </property>
  <property fmtid="{D5CDD505-2E9C-101B-9397-08002B2CF9AE}" pid="3" name="LastSaved">
    <vt:filetime>2017-12-18T00:00:00Z</vt:filetime>
  </property>
</Properties>
</file>