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1" w:right="42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40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2017-12-18T13:20:56Z</dcterms:created>
  <dcterms:modified xsi:type="dcterms:W3CDTF">2017-12-18T13:20:56Z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