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36" w:right="43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12" w:right="42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0" w:right="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2017-12-18T15:19:46Z</dcterms:created>
  <dcterms:modified xsi:type="dcterms:W3CDTF">2017-12-18T15:19:46Z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