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57" w:right="423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VENDIM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788" w:right="377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58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3.2.2017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29" w:right="30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SHQI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SE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STU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FEN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MEN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LUFTËTARËV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HUAJ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Kushtetutë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90/2012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aniz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tetë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opoz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212" w:right="419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VENDOSI: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Ngritjen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Shqipëri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Qendr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Ekselencë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Studi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Fenomeni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Luftëtarëve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Cent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cellenc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Qendr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Ekselencë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Studimi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Fenomeni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Luftëtarëv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ushtrojë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aktiviteti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brend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garni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“Sk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jisj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mbështetjen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imtaris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1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Qendr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Ekselencë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Studimi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nomeni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Luftëtarëv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institucion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roj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juridi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publik.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4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Mision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Qendrë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selencë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Studimi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Fenomeni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Luftëtarëv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Huaj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ribu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rrësve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nivel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përgati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punonj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civil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ushtarak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agjenciv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inteligje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rsoneli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angazhohe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ione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ushtarak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fenomeni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angazhimi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luftëtarëv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konflikte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aktual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ardhshm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rajo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gjerë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qendër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ekselenc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kontribuoj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njohjen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parandali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niveli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rga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matosur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Shqipëris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NATO-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luftë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kundë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fenomen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racione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zhuar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Funksi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ncë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Fenomeni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Luftëtarëv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Huaj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qipëri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janë: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ribu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studimo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ukues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vendimm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rgati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arak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agj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nciv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inteligjencës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agjenciv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rsoneli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angazhohe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racione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TO-j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fenomeni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angazhimi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luftët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konfli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aktual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ardhshm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rajo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gjerë;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ribu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njohj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parandali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meni;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ribu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titj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matosur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kundë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angazhu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ocesi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akrediti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Përgatitj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projektaktev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vojsh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plotësimi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kuadri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ligjor;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randumev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mirëk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memorandumev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teknike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funksionimi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qendrë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anëtarësimi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aleate/partnere.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Eksel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Luftëtarëv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Huaj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Shqipëri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mirato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Kryeministri.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7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Personel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Qendr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Ekselencë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Studimi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Fenomeni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Luftëtarëv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Huaj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Shqipëri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ushtara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Marrëdhënie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personeli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civi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rregullohe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përputhj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Efekte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financiare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rrjedhi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përballohe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buxhet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Ministrisë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Mbrojtjes.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361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Ngarkohe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Mbroj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Fle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right="100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ZËVEND</w:t>
      </w:r>
      <w:r>
        <w:rPr>
          <w:rFonts w:ascii="Garamond" w:hAnsi="Garamond" w:cs="Garamond" w:eastAsia="Garamond"/>
          <w:sz w:val="24"/>
          <w:szCs w:val="24"/>
          <w:spacing w:val="-5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</w:rPr>
        <w:t>SKRY</w:t>
      </w:r>
      <w:r>
        <w:rPr>
          <w:rFonts w:ascii="Garamond" w:hAnsi="Garamond" w:cs="Garamond" w:eastAsia="Garamond"/>
          <w:sz w:val="24"/>
          <w:szCs w:val="24"/>
          <w:spacing w:val="-5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IS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right="96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Nik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Peles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pgSz w:w="12240" w:h="15840"/>
      <w:pgMar w:top="1360" w:bottom="280" w:left="17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2017-12-15T09:55:10Z</dcterms:created>
  <dcterms:modified xsi:type="dcterms:W3CDTF">2017-12-15T09:55:10Z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2017-02-21T00:00:00Z</vt:filetime>
  </property>
  <property fmtid="{D5CDD505-2E9C-101B-9397-08002B2CF9AE}" pid="3" name="LastSaved">
    <vt:filetime>2017-12-15T00:00:00Z</vt:filetime>
  </property>
</Properties>
</file>