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57" w:right="42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788" w:right="377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82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8.2.2017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95" w:right="17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AKTIM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141/2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2" w:right="41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grumbullimin,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përgjegjës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ndjekje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llnet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dhënie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Marrëdhëniev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media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publikun;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Ekonomike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etëse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evidentimin,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onitorimi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banesa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sektorë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juridiksioni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ekono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agazina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Forcav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matosura;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umbulli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ltatev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sallën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Komisariatet/stacione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trokitu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thirrj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grumbulluar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LLNET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njof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mit/dekl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material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direk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telefoni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sallav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komisariatev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poli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cisë/stacionev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gatsh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79" w:right="95" w:firstLine="284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qytetarëve/sh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sasin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vullnet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e-mai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99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4"/>
          <w:w w:val="99"/>
          <w:u w:val="single" w:color="0000FF"/>
        </w:rPr>
        <w:t>policiaeshtetit@gmail.co</w:t>
      </w:r>
      <w:r>
        <w:rPr>
          <w:rFonts w:ascii="Garamond" w:hAnsi="Garamond" w:cs="Garamond" w:eastAsia="Garamond"/>
          <w:sz w:val="24"/>
          <w:szCs w:val="24"/>
          <w:color w:val="0000FF"/>
          <w:spacing w:val="-6"/>
          <w:w w:val="99"/>
          <w:u w:val="single" w:color="0000FF"/>
        </w:rPr>
        <w:t>m</w:t>
      </w:r>
      <w:r>
        <w:rPr>
          <w:rFonts w:ascii="Garamond" w:hAnsi="Garamond" w:cs="Garamond" w:eastAsia="Garamond"/>
          <w:sz w:val="24"/>
          <w:szCs w:val="24"/>
          <w:color w:val="0000FF"/>
          <w:spacing w:val="-6"/>
          <w:w w:val="99"/>
          <w:u w:val="single" w:color="0000FF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6"/>
          <w:w w:val="99"/>
        </w:rPr>
      </w:r>
      <w:r>
        <w:rPr>
          <w:rFonts w:ascii="Garamond" w:hAnsi="Garamond" w:cs="Garamond" w:eastAsia="Garamond"/>
          <w:sz w:val="24"/>
          <w:szCs w:val="24"/>
          <w:color w:val="0000FF"/>
          <w:spacing w:val="-6"/>
          <w:w w:val="99"/>
        </w:rPr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99"/>
        </w:rPr>
        <w:t>)ap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99"/>
        </w:rPr>
        <w:t>o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color w:val="000000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color w:val="000000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color w:val="000000"/>
          <w:spacing w:val="-4"/>
          <w:w w:val="100"/>
        </w:rPr>
        <w:t>xhit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color w:val="000000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ambien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dispono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plasës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ganizo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vijon: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(ndih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ësspecialist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komunitet);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(ndihmësspecialist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përpilo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ocesverbali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arm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s/mat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ria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ënshkruhe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kopje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jepe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dëshiro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hkruaj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prezen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nënshkruajn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procesverbali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personi;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magazinë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informua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ambient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konstatimi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/ambient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Ekspertim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balisti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rëzu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vullnetarisht: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nënshtr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balisti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procedurav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standar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ruktur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7.1Mi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endsh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(Drejt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kolon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sistem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elektroni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rojtjes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trajtimi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mëtejshë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-NE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bullu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struktura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116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komuniko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rezultatet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evidentuara.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publiku: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prefekt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qarkut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drejtuesi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njësiv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administrative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organizata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drejtav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njeriut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institu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ione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fetare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shoqëris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mediat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këtëproces.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deklaratë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modelin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përpilojn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Policis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vullneta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zjarri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Armatim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luftarak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grumb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dorëzohe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ZËVEND</w:t>
      </w:r>
      <w:r>
        <w:rPr>
          <w:rFonts w:ascii="Garamond" w:hAnsi="Garamond" w:cs="Garamond" w:eastAsia="Garamond"/>
          <w:sz w:val="24"/>
          <w:szCs w:val="24"/>
          <w:spacing w:val="-5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</w:rPr>
        <w:t>SKRY</w:t>
      </w:r>
      <w:r>
        <w:rPr>
          <w:rFonts w:ascii="Garamond" w:hAnsi="Garamond" w:cs="Garamond" w:eastAsia="Garamond"/>
          <w:sz w:val="24"/>
          <w:szCs w:val="24"/>
          <w:spacing w:val="-5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Peles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2017-12-15T09:57:13Z</dcterms:created>
  <dcterms:modified xsi:type="dcterms:W3CDTF">2017-12-15T09:57:13Z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2017-02-21T00:00:00Z</vt:filetime>
  </property>
  <property fmtid="{D5CDD505-2E9C-101B-9397-08002B2CF9AE}" pid="3" name="LastSaved">
    <vt:filetime>2017-12-15T00:00:00Z</vt:filetime>
  </property>
</Properties>
</file>