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930" w:right="36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8.2.2017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37" w:right="2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687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5.1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.2011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MINISTRAVE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NIZIMIN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KOMPETENCA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ADMI</w:t>
      </w:r>
      <w:r>
        <w:rPr>
          <w:rFonts w:ascii="Garamond" w:hAnsi="Garamond" w:cs="Garamond" w:eastAsia="Garamond"/>
          <w:sz w:val="24"/>
          <w:szCs w:val="24"/>
          <w:spacing w:val="-3"/>
          <w:w w:val="98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IST</w:t>
      </w:r>
      <w:r>
        <w:rPr>
          <w:rFonts w:ascii="Garamond" w:hAnsi="Garamond" w:cs="Garamond" w:eastAsia="Garamond"/>
          <w:sz w:val="24"/>
          <w:szCs w:val="24"/>
          <w:spacing w:val="-3"/>
          <w:w w:val="98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KUES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KONFIS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MINI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SEKUESTRU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SKUAR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10192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3.12.2009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andalimi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rrup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surisë”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90/20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687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5.10.2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r,b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10192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3.12.2009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upsionit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pasurisë”.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867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yeadm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“2.3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gjislaci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Sekuestruar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Konfiskuar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2017-12-15T09:57:28Z</dcterms:created>
  <dcterms:modified xsi:type="dcterms:W3CDTF">2017-12-15T09:57:28Z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LastSaved">
    <vt:filetime>2017-12-15T00:00:00Z</vt:filetime>
  </property>
</Properties>
</file>