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3721" w:right="34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KORRIGJIM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GABIMI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529,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20.7.2016,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pronarëve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pasurive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paluajtshme,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private,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sipërfaqet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takuese,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preken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ndërtimet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informale”,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botuar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etoren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141,.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tabelën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këlidhur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korrigjimi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gabimit,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pasaktësi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pronarëve,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përkatësisht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mbiemri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Gjirizi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Gjiriti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2017-12-15T10:21:24Z</dcterms:created>
  <dcterms:modified xsi:type="dcterms:W3CDTF">2017-12-15T10:21:24Z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LastSaved">
    <vt:filetime>2017-12-15T00:00:00Z</vt:filetime>
  </property>
</Properties>
</file>