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96" w:right="36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22.2.20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9" w:right="10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MEMORANDUMI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MIRË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PTIMIT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QEVE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RETËRIS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BELGJIKË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SHTA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QIV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EVROPË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OPE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ONE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TËRV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UMI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.43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opoz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memor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lgjikë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operacioneve/stërvitjev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morandu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18" w:right="379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927" w:right="29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SH/SAG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EG/AM/0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16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31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4" w:right="36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558" w:right="253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MEMORANDU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PTIM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(MOU)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14" w:right="1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Belgjikës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Pjesëmarrësit: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veçanërisht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(PfP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qersho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51;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1952;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koncepti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koalicioni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Mbretëris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Belgj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krizës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emergjencë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koncepti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ëhequr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lgjik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(SHAPE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1975" w:space="1896"/>
            <w:col w:w="5729"/>
          </w:cols>
        </w:sectPr>
      </w:pPr>
      <w:rPr/>
    </w:p>
    <w:p>
      <w:pPr>
        <w:spacing w:before="7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komponentë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hëhequ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personelin,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kafshë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rez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rva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komponen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përkufizoh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ologë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avionët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municioni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dislokojn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strategjike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taktike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trajnue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arritur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fushate.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zinxhiri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reparte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organizuar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integruar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detashment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përkohshm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Komandave.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Shumëkombësh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persone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formohe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ërgues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(S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emen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kufijve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Mbretër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rategjik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(KK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(SACEUR)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(HNS)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Asistenc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paqeje,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emergjence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krize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tensioni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ujërav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hapësirë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(FP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vulnerabiliteti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ruajtu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efektiviteti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Shpenzime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ngrit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komandave,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shumëkombësh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formacion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Aleancës.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parapra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konsiderohe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ecifikua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HSN-s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jegjësit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SN(ve).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(JIA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HNS-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llësishë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(JHNS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ngritur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JIA(të)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logjistik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detashment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1.2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1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Belgjik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Mbretëris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lgjikës.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Termat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Përkufizime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(AAP-6).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1365" w:space="2484"/>
            <w:col w:w="5751"/>
          </w:cols>
        </w:sectPr>
      </w:pPr>
      <w:rPr/>
    </w:p>
    <w:p>
      <w:pPr>
        <w:spacing w:before="7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mbështetu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dok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mente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shërb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iden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rca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430" w:lineRule="atLeast"/>
        <w:ind w:left="404" w:right="3732" w:firstLine="33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OBJEKT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PËRGJITHSHME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egullimi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detashmentev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sipërmarrj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entifikohen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ombrell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kapaciteti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nënshtrua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disponibilitetit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momentin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emergjence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tensioni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reciprokish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bilateral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individual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negociua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shumëkombësh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helikopterë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mallrash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helikopterëve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ekuipazhit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racioni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aspekte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454" w:space="253"/>
            <w:col w:w="5893"/>
          </w:cols>
        </w:sectPr>
      </w:pPr>
      <w:rPr/>
    </w:p>
    <w:p>
      <w:pPr>
        <w:spacing w:before="7" w:after="0" w:line="240" w:lineRule="auto"/>
        <w:ind w:left="366" w:right="327"/>
        <w:jc w:val="center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3782" w:right="37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rgatitje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mbështe-tës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aftësit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Mbështet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sigurohe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përmje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konkurrue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buxheti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Standarde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mallrav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çmimes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POC-t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mjekësore.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bashkërendi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dentar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personeli/mjedise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rregullorej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ëndetësore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mjedisor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jqësore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asgjësimi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rreziks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kopje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listë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llr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pajisje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furnizime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rdori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mjaft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doganore.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maksimal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mun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specifikojn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tipin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sasin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cilës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kërku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struktur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misioni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(OPLAN)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(OPORD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mundur.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përshtatshm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prioritete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aprovon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çmime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konflik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prioritete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shpërndarjen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lehtësoj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standardi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kërkesav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kosto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mbësh-tetje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gjatë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negociatav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NSSC-ja.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zgjedhi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NOA-j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Kombëtar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ata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JHNSSC-s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JHNSSC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diskutime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respektojn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bujqësin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ruajtjen,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zhvendosje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rrezikshme.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ANCIARE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2506" w:space="1159"/>
            <w:col w:w="5935"/>
          </w:cols>
        </w:sectPr>
      </w:pPr>
      <w:rPr/>
    </w:p>
    <w:p>
      <w:pPr>
        <w:spacing w:before="7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ndërsjell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konvent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avionë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tarifa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ngjashme.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imunitete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privilegje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detashmen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htim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ta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ety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përpunoh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oqëro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mundur.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gociohen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parapr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maksi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cifikish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fillestar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vlerësime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shërbejn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kategori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rshtatshm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luesh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alokime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buxhetit)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SC-ja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tpërdrej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shpenz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caktua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identifikohe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Përbashkët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përfshirë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ndahe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formulë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aprovuar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dokument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mbështetës.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bisedime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JHNSS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JHNSS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ngritur.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procedurav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raktu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alizu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tepërt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reflektojn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rëz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ërbim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vetë-siguruar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SN-së,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parapra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aqësue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SC(të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SN(të)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rastit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ken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aprovua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kumente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ken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udhëzuar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hollësishm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ecifikohe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rehabili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ukture.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furnizimet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produkte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importoh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përkohësish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ekspertohe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tarifat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190" w:space="531"/>
            <w:col w:w="5879"/>
          </w:cols>
        </w:sectPr>
      </w:pPr>
      <w:rPr/>
    </w:p>
    <w:p>
      <w:pPr>
        <w:spacing w:before="7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Pretendime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jokontrak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ekzekutimi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Pretendime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SC(të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thelbësor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misioneve,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kapaciteti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azhu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2671" w:space="1198"/>
            <w:col w:w="5731"/>
          </w:cols>
        </w:sectPr>
      </w:pPr>
      <w:rPr/>
    </w:p>
    <w:p>
      <w:pPr>
        <w:spacing w:before="7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racione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rrethan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ligjet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përg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jegjë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identifikim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ërkesav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etaju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420" w:lineRule="atLeast"/>
        <w:ind w:left="404" w:right="3699" w:firstLine="33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transmetimi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garantimi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gjenerohet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shkëmbehet.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rmac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mirëbesi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nxjerr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origjina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caktohe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kla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ifiki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garant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kall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imi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moszbulimi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shkëmbye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mirëbesim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2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dëshiruar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esëmarrë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igjinë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besim.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Vizita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egullohe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specifikuar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C-M(2002)49,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vazhdoj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tërheqj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430" w:lineRule="atLeast"/>
        <w:ind w:left="404" w:right="3605" w:firstLine="331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KOHËZGJATJ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seksionev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tërheqj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përfundimi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detyrimeve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tërheqjes.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420" w:lineRule="atLeast"/>
        <w:ind w:left="404" w:right="3210" w:firstLine="286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INTERPRETIMI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modifikohe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terpretimi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konsultime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zgjidhje.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kopje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gjuhë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angleze.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Probleme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përkthimi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terpretimi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gjuh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angleze.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Mbretëris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Belgjikë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NËNSHKRUAR: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/Mbretërin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Belgjikës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766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(vul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firmë)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grada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2006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(firmë)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660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lexuesh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2006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Belgjikë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380" w:lineRule="auto"/>
        <w:ind w:left="3257" w:right="3234" w:firstLine="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ANEKS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NTE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Traktat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dat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1949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0" w:lineRule="auto"/>
        <w:ind w:left="120" w:right="61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nxjerr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merrnin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(Dokumen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Kuadër)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1994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qersh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1951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79" w:right="99" w:firstLine="28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ntiku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Partneriteti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qersho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1995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Partneriteti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(Protokolli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997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mandav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3084" w:firstLine="-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(Protok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1952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334/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(HNS).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STANAG-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AJP-4.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Doktrinë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3643" w:firstLine="-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(Asetet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kërcënimev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terroriste.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80-25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2003.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320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AAP-6-Fj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-M(2002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3374" w:right="33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IFIKUAR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62" w:right="41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114" w:right="31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M0416-312357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63" w:right="37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96" w:right="389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707" w:right="270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IMI/D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96" w:right="195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ËSITË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MBRETËRIS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00" w:right="3799"/>
        <w:jc w:val="center"/>
        <w:tabs>
          <w:tab w:pos="51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</w:r>
      <w:r>
        <w:rPr>
          <w:rFonts w:ascii="Garamond" w:hAnsi="Garamond" w:cs="Garamond" w:eastAsia="Garamond"/>
          <w:sz w:val="24"/>
          <w:szCs w:val="24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u w:val="single" w:color="000000"/>
        </w:rPr>
      </w:r>
      <w:r>
        <w:rPr>
          <w:rFonts w:ascii="Garamond" w:hAnsi="Garamond" w:cs="Garamond" w:eastAsia="Garamond"/>
          <w:sz w:val="24"/>
          <w:szCs w:val="24"/>
        </w:rPr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(HN)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2546" w:right="2550"/>
        <w:jc w:val="center"/>
        <w:tabs>
          <w:tab w:pos="69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ERACIONIN/STËR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7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Mbret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Qev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/Mi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(SN)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vendosu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erac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Gatishmëris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Koncepti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Operacionit/Stërvit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dëshirë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Transformimi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Gatishmërisë,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ZGJED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orandumi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(SHAPE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SACT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Operacionit/Stërvitjes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sipërmarrje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4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Gatishmëris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rmendu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379" w:lineRule="auto"/>
        <w:ind w:left="384" w:right="586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...(SN)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2017-12-15T10:59:59Z</dcterms:created>
  <dcterms:modified xsi:type="dcterms:W3CDTF">2017-12-15T10:59:59Z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2017-03-15T00:00:00Z</vt:filetime>
  </property>
  <property fmtid="{D5CDD505-2E9C-101B-9397-08002B2CF9AE}" pid="3" name="LastSaved">
    <vt:filetime>2017-12-15T00:00:00Z</vt:filetime>
  </property>
</Properties>
</file>