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68" w:right="36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99" w:right="1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MEMORANDUMI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MIRË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PTIMIT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QEVE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KOMANDAN</w:t>
      </w:r>
      <w:r>
        <w:rPr>
          <w:rFonts w:ascii="Garamond" w:hAnsi="Garamond" w:cs="Garamond" w:eastAsia="Garamond"/>
          <w:sz w:val="24"/>
          <w:szCs w:val="24"/>
          <w:spacing w:val="-3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LAN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IKUT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MBËSHTE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IONEVE/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STËRV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RANIM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MEMORANDUMI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.43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memor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Britanisë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Irlandë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operacioneve/stërvitjev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morandu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3" w:lineRule="exact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7" w:after="0" w:line="240" w:lineRule="auto"/>
        <w:ind w:left="3940" w:right="365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078" w:right="27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ËRSH/SAG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EG/AM/04/16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31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96" w:right="35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2566" w:right="256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MEMORANDU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8"/>
          <w:b/>
          <w:bCs/>
        </w:rPr>
        <w:t>RËKUPTIM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(MOU)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1" w:right="84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BASHKUA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BRITANIS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IRLANDË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SHTABIT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/STËRVITJEV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Britanis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Irland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veçanërisht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46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51;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Protokolli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Shtab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ërkombëtar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parasys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Britanis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Irlandë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quh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SACLANT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1484" w:space="2387"/>
            <w:col w:w="5729"/>
          </w:cols>
        </w:sectPr>
      </w:pPr>
      <w:rPr/>
    </w:p>
    <w:p>
      <w:pPr>
        <w:spacing w:before="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komponentë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udhëhequ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riale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rvat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rkufizoh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ologë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ushta-rake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strategjike,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(stërvitore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lëvizje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objektiv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Asistenc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paqeje,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ujërav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hapësirë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Strateg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(SACLANT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Aleatëv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(SACEUR)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seli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lëv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vulnerabiliteti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omand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integruar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raprakish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Aleancës.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(NOA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ecifikua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nshtru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rezerva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dypalësh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SN(ve).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ypalë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SN-ve-së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hollësishë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(JHNSSC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posaçm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Komandanti(ët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JIA(të)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logjistik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Termat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(AAP-6).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1067" w:space="2783"/>
            <w:col w:w="5750"/>
          </w:cols>
        </w:sectPr>
      </w:pPr>
      <w:rPr/>
    </w:p>
    <w:p>
      <w:pPr>
        <w:spacing w:before="7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rritoriale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përcakti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entifikoh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758" w:right="37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dislokimi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ngritur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krijuese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disponibilitetit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ështetjeje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JIA-t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emergjence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reciprokish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shumëkombësh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helikopterëve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ekuipazhit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ministrojë/kon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aspekte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delegojn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fuqizojn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inkurajohe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ombr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bilateral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individual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ndërsjellë.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38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434" w:space="253"/>
            <w:col w:w="5893"/>
          </w:cols>
        </w:sectPr>
      </w:pPr>
      <w:rPr/>
    </w:p>
    <w:p>
      <w:pPr>
        <w:spacing w:before="7" w:after="0" w:line="263" w:lineRule="exact"/>
        <w:ind w:left="384" w:right="-20"/>
        <w:jc w:val="left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40" w:lineRule="auto"/>
        <w:ind w:left="38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552" w:space="248"/>
            <w:col w:w="5780"/>
          </w:cols>
        </w:sectPr>
      </w:pPr>
      <w:rPr/>
    </w:p>
    <w:p>
      <w:pPr>
        <w:spacing w:before="7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zhvillimi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disponibil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mangës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planifikuara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Mbështet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sigurohe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përmje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konkurrue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ofertues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buxheti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MOU-j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NOA-j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SOI-j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specifikua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përgatitje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mbështe-tës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MOU-je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oneli/mjedise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maksimal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mun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shme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specifikojn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tipin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sasin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cilës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kërku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struktur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misioni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(OPLAN)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(OPORD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Urdhër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rimbur-simi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dakord,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prioritete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htësoj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mbësht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negociatav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pranuar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Kombëtar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go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ata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JHNSSC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përshtatshë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HNS-s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6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situacionet.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asgjësimi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rrezikshme.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mjekëso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denta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506" w:space="1159"/>
            <w:col w:w="5935"/>
          </w:cols>
        </w:sectPr>
      </w:pPr>
      <w:rPr/>
    </w:p>
    <w:p>
      <w:pPr>
        <w:spacing w:before="7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veçanërish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rba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rfaqëso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esëmarrësve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Megjithatë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alokime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SC-ja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tpërdr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   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aprovuar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TA/JIA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shkakto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financia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SN-së,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specifikish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përfaqësue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autorizuar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SN(të)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rastit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aprovua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përkatëse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dhëzua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operaci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fillestar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shërbejnë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tegori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vogë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skedulev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faktor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mirëkupti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ndërsj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Konventë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detyrimet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ngjashë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mundshme.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htim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at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rpunoh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hoq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rfundimt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veç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nërish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nci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6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maksimal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shpenzimet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zakonshë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drejtpërdrej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ërbim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automjete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vetësiguruar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mbësh-tetj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rehabili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ukture.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190" w:space="531"/>
            <w:col w:w="5879"/>
          </w:cols>
        </w:sectPr>
      </w:pPr>
      <w:rPr/>
    </w:p>
    <w:p>
      <w:pPr>
        <w:spacing w:before="7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lët.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nda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ëher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aqësues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izimet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produkte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impor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përkohësish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eksportohe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yrime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rifa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SC(të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thelbësor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misioneve,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rfshirë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kapaciteti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azhu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pronës.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jokontraktual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kontraktual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2671" w:space="1198"/>
            <w:col w:w="5731"/>
          </w:cols>
        </w:sectPr>
      </w:pPr>
      <w:rPr/>
    </w:p>
    <w:p>
      <w:pPr>
        <w:spacing w:before="7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ligjet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jegjë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identifikim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ërkesav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jegjësiv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rgjegjë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HN-n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elementëv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FP-n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22" w:right="37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nxjerr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encialite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origjina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" w:right="734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SN-ja.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moszbulimi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SN-t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igjinë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mirëbesim.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përdoret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gjëndërohet,,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ofrohe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ajtohet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transmetohe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C-M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(2002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(2002)49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404" w:right="3662" w:firstLine="331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ndërsjell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shkëmbimi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mesazhev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letra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konsultime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430" w:lineRule="atLeast"/>
        <w:ind w:left="404" w:right="3210" w:firstLine="286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KOHËZGJATJ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prishe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inanca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(Interpretimi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pretendime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prapambetura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kthehe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igjin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asgjësohet.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angleze.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ërfaqë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veris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Britanisë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Irlandë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çështje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NËNSHKRUAR: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Belgjikë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Britanis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Irland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702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Michae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Woo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CBE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gjistikë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(firmë)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742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D.E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Virginia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3" w:lineRule="exact"/>
        <w:ind w:left="38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37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434" w:space="810"/>
            <w:col w:w="5336"/>
          </w:cols>
        </w:sectPr>
      </w:pPr>
      <w:rPr/>
    </w:p>
    <w:p>
      <w:pPr>
        <w:spacing w:before="7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0" w:right="99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SOFA)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1995.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Protokol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Veriut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Partneriteti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Statusi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(Protokoll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tesë)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kriju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319/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(HNS).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STANAG-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zbatues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Direktiva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Logjistike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Forcë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Veçanërish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203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Standard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Asistencë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gjistik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Ndërsjell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Dhëni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Personeli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vizitues,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Avionë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Automjetet.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AJP-4.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Përbashkë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rditësuar.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3578" w:firstLine="-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(Asetet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kërcënime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terroriste.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Direktiv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Mbrojtje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C-M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2002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Atlantiku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AAP-6-Fj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420" w:lineRule="atLeast"/>
        <w:ind w:left="3392" w:right="33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IFIKUAR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14" w:right="31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SH/SAG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E/A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0416-312357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63" w:right="37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0" w:right="382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91" w:right="289"/>
        <w:jc w:val="center"/>
        <w:tabs>
          <w:tab w:pos="59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IMI/D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PJESËMARRJ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2490" w:right="2493"/>
        <w:jc w:val="center"/>
        <w:tabs>
          <w:tab w:pos="69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RVITJ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u w:val="single" w:color="000000"/>
        </w:rPr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7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Mbret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Qev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/Mi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aqësua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Atlanti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ncepti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/Pf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NATO-s,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......(Shtet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Transformimi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armatosur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Stërvitjev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orandumi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(SHAPE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Suprem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Aleat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Transfo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SACT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Operacionit/Stërvitjes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Dërgue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aktivitete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sipërmarrje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2" w:right="42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Gatishmëris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sipër.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532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(SN)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.........................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.........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....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2017-12-15T11:01:50Z</dcterms:created>
  <dcterms:modified xsi:type="dcterms:W3CDTF">2017-12-15T11:01:50Z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2017-03-15T00:00:00Z</vt:filetime>
  </property>
  <property fmtid="{D5CDD505-2E9C-101B-9397-08002B2CF9AE}" pid="3" name="LastSaved">
    <vt:filetime>2017-12-15T00:00:00Z</vt:filetime>
  </property>
</Properties>
</file>