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88" w:right="366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9" w:right="10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MEMORANDUMI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MIRË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PTIMIT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QEVE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REPU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OVENISË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SHTAB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SUPRE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EVROP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TRANSFORMIMIN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MBËSH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RACIONE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TËRV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094" w:right="20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MEM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NDUMI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shtetutë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.43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opoz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Mbrojtjes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1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1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memor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Transformimin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operacioneve/st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rvitjev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37" w:after="0" w:line="240" w:lineRule="auto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3" w:lineRule="exact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5369" w:space="2465"/>
            <w:col w:w="1766"/>
          </w:cols>
        </w:sectPr>
      </w:pPr>
      <w:rPr/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7" w:after="0" w:line="240" w:lineRule="auto"/>
        <w:ind w:left="3765" w:right="374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BASHKËLIDH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017" w:right="299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EG/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M/04/16-312357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74" w:right="365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2557" w:right="253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MEMORANDU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3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PTIM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(MOU)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664" w:right="264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PUBLIK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</w:p>
    <w:p>
      <w:pPr>
        <w:spacing w:before="0" w:after="0" w:line="240" w:lineRule="auto"/>
        <w:ind w:left="283" w:right="26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OVENIS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TRANS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84" w:right="1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CIONEVE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3335" w:right="331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RVITJEV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Sllo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Transformi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n(H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SACT)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1949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veçanërisht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saj;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Partneriteti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lëshua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Pjesëmarrës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Partneriteti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lantiku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51;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okolli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Shtabev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1952;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tlantiku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Partneriteti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(Protokoll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tesë)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1997;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koncepti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ang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koalic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nën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kontrolli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territori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Sllovenis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(HN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gjatë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periudhav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paqes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krizës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emergjencë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flikti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operaci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-s;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konc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stërvitjev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ndodhi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(PfP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ëhequr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34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lovenis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Transformimi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CT)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64" w:right="414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b/>
          <w:bCs/>
        </w:rPr>
        <w:t>Përkufiz</w:t>
      </w:r>
      <w:r>
        <w:rPr>
          <w:rFonts w:ascii="Garamond" w:hAnsi="Garamond" w:cs="Garamond" w:eastAsia="Garamond"/>
          <w:sz w:val="24"/>
          <w:szCs w:val="24"/>
          <w:spacing w:val="-5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66" w:right="42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përkufi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mëposhtme: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‘for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ponentë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udhëhequ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fshët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zerva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komponent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rkufi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homologë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PfP.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gjithasht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avionët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automjetet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magazin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nicionin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tetëse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raktuesi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dislokojn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misioneve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strategjike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taktike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trajnue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arritur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fushate.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reparte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struktu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integruar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detashment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përkohshm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Shumëkombësh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ëmarrës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elementë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Sllo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rategjik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(KK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Europë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(SACEUR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Transformi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SACT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përkatësisht.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(HNS)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Asistenc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paqeje,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emergjence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ndodh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operojnë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kalojn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ujërav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hapësirë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(FP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vulnerabiliteti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ruajtu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efektiviteti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Shpenzime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shpenzim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ngrit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komandave,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shumëkombësh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nzim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Aleancës.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parapra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formul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detajua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konsiderohe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ecifikua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U-j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rezerv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rezerva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HSN-s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dypalësh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rgjegj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SN(ve).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(JIA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dypal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angaz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hollësishë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(JHNSSC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ngritur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bashkë-kr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përbërë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përfaqësuesi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autorizua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Komandanti(ët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JIA(të)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logjistik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Strategjik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Termat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Përkufizime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(AAP-6).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394" w:right="437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Qëll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mbështetu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dok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mente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shërb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102" w:right="30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Objekt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mas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përgjithshme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SC-v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detashmentev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sipërmarrj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SC-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entifikohen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ruktur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ombrell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kapaciteti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nënshtrua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disponibilitetit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momentin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Hollësit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emergjence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tensioni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reciprokish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rajohe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pranojnë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U-j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bilateral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individual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SC-t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përfaqësue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negociua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ështetur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shumëkombësh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helikopterë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mallrash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ionëve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helikopterëve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ekuipazhit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lejej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administrojë/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ontrolloj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tillë.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70" w:right="365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Dokume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er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referues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Aneksi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spacing w:before="0" w:after="0" w:line="240" w:lineRule="auto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572" w:space="248"/>
            <w:col w:w="5780"/>
          </w:cols>
        </w:sectPr>
      </w:pPr>
      <w:rPr/>
    </w:p>
    <w:p>
      <w:pPr>
        <w:spacing w:before="7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planifikuesi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ruktura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aftësit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Mbështet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okuri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sigurohe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përmje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ofertim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konkurrue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ofertues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përshtatshëm.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buxheti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auditimi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përkthimi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Standarde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mallrav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lirë.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çmimes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tabs>
          <w:tab w:pos="8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mjekësor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POC-t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mjekësore.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60" w:right="95" w:firstLine="284"/>
        <w:jc w:val="right"/>
        <w:tabs>
          <w:tab w:pos="7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dentar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personeli/mjedise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HN-së.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përgatitje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ullo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shëndetës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mjedisor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ose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asgjësimi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rrezikshme.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masë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maksimal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mun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specifikojn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tipin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sasin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cilës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kërku</w:t>
      </w:r>
      <w:r>
        <w:rPr>
          <w:rFonts w:ascii="Garamond" w:hAnsi="Garamond" w:cs="Garamond" w:eastAsia="Garamond"/>
          <w:sz w:val="24"/>
          <w:szCs w:val="24"/>
          <w:spacing w:val="-7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struktur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misioni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(OPLAN)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(OPORD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Urdhër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vojsh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planifiki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mundur.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tetëse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përshtatshm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konshëm.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tabs>
          <w:tab w:pos="8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prioritete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aprovon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ranto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ndihmo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kërkesa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konflik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prioritete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shpërndarjen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konflikti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htësoj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standardi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kërkesav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mbësht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negociatav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JHNSSC-ja.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zgjedhi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rukturë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pranuar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NOA-j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identifikojn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Kosto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Drejtpërdrejt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Kombëtar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ata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79" w:after="0" w:line="240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JHNSSC-s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JHNSSC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dakord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mbështet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egtar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përshtatshë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3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SC-s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krijohe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raportojn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20" w:right="154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situacionet.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6" w:right="225"/>
        <w:jc w:val="center"/>
        <w:tabs>
          <w:tab w:pos="8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respektojn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gullore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jqës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tifiku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zhvendosje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rrezikshme.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982" w:right="39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Mas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nciare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koncepte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aprovuara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avionë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automjete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rjashtu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tarifa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ngjashme.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imunitete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privilegje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elemen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detashmen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htim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ta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ety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rmatosur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HN-së.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rpunoh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iva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vendose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nego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parapr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maksi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cifikish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realizoh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fillesta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vlerësime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shërbejn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gori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stit)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rshtatshm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luesh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alokime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buxhetit)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SC-ja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autorizo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rbashkët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aprovuar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tepërt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reflektojn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përshtatj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ske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rëz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jashëm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izim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ërbim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Automjete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automjete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vetë-siguruar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shkakto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SN-së,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parapra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aqësue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penzim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SC(të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SN(të)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rastit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ken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aprovua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kumente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mbështe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ken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udhëzuar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ndonjë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hollësishm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ecifikohe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rehabili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ukture.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770" w:right="375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Konsiderat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juridike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SC(të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thelbësor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përmbushje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misioneve,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rfshirë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kapaciteti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azhu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oced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pronës.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furnizimet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importohe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përkohësish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eksportohe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tarifat.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doganor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Pretendime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jo-kontraktual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rrjedhi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ekzekutimi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Pretendime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940" w:right="391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Mbro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orcës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trajnimin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detajoh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politikë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ënyr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rrethan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kundërshti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përg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jegjë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identifikim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ërkesav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etaju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rojtj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961" w:right="294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Siguri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deklari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informacionit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oce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transmetimi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garantimi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klasi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gjenerohet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shkëmbehet.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rmac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mirëbesi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nxjerr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origjina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caktohe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kla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ifiki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garant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kall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imi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rkohet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moszbulimi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këmbye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mirëbesim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2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mirëb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igjinë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besim.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Vizita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personel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egullohe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specifikuar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C-M(2002)49,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706" w:right="26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Hyrj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kohëzgjatj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përfundimi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Pal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njof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timi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Sllovenisë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vojsh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tërheqje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411" w:right="339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Ndryshim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terpretimi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modifikohe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Konflikte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terpretimi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konsultime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refer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zgjidhje.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kanalev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omatike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prishj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79" w:right="94" w:firstLine="28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nshkru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gjuhë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glez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tekste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njëllo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autentikë.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Europ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Transformi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çështje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referuar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404" w:right="749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NËNSHKRUAR: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55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420" w:lineRule="atLeast"/>
        <w:ind w:left="404" w:right="74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(firm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vulë)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Jelu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738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580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Lju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60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emë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tabi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nsformimin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853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(firmë)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748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Karl-Hein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Lather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404" w:right="734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781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Belgjikë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63" w:lineRule="exact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rence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ANEKSE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2628" w:space="1707"/>
            <w:col w:w="5265"/>
          </w:cols>
        </w:sectPr>
      </w:pPr>
      <w:rPr/>
    </w:p>
    <w:p>
      <w:pPr>
        <w:spacing w:before="7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aderim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(NOA)/Dek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1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37" w:after="0" w:line="240" w:lineRule="auto"/>
        <w:ind w:left="459" w:right="42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ANEKS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-20" w:right="3724" w:firstLine="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0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454" w:space="313"/>
            <w:col w:w="5833"/>
          </w:cols>
        </w:sectPr>
      </w:pPr>
      <w:rPr/>
    </w:p>
    <w:p>
      <w:pPr>
        <w:spacing w:before="7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1949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nxjerr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merrnin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ledhj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(Dokumen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1994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51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79" w:right="99" w:firstLine="28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Partneriteti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qersho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1995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Partneriteti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(Protokolli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Shtesë)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997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iju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1952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334/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(HNS).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STANAG-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Direktiva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Politik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Logjistike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AJP-4.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eatëv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ktrinë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3482" w:firstLine="-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(Asetet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Angazhuar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Kërcënimev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Terroriste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80-25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2003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32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Udhëzi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Planifiki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AAP-6-Fj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420" w:lineRule="atLeast"/>
        <w:ind w:left="4251" w:right="422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ANEKS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PË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</w:p>
    <w:p>
      <w:pPr>
        <w:spacing w:before="0" w:after="0" w:line="240" w:lineRule="auto"/>
        <w:ind w:left="3729" w:right="370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672" w:right="165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(NOA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OI)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543" w:right="5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PËRGJEGJËSITË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CAKTUA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PUBLIKËS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1186" w:right="1168"/>
        <w:jc w:val="center"/>
        <w:tabs>
          <w:tab w:pos="83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</w:rPr>
        <w:t>SLLOV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</w:rPr>
        <w:t>NIS</w:t>
      </w:r>
      <w:r>
        <w:rPr>
          <w:rFonts w:ascii="Garamond" w:hAnsi="Garamond" w:cs="Garamond" w:eastAsia="Garamond"/>
          <w:sz w:val="24"/>
          <w:szCs w:val="24"/>
          <w:spacing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/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VITJEN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7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Repu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Mbret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Qev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/Mi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.............................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Armatosur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ncepti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Sllovenisë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armatosur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operacionit/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Stërvitjes,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04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ZGJED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orandumi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(vendo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emërtimi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duhur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planifikimin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përgati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Operacionit/Stërvitje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stërvitjes)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sipërp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shprehe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rezerva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rva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rastit).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532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...........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.........................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(SN)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1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SOI-s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rezerva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Atëher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rezerv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kthy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konfirmim.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.........................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on/s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tërvitj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rezervav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Datë:..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394" w:right="33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IFIKUAR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182" w:right="41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134" w:right="311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SH/SAG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E/A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0416-312357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783" w:right="376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916" w:right="389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11" w:right="289" w:firstLine="2"/>
        <w:jc w:val="center"/>
        <w:tabs>
          <w:tab w:pos="4780" w:val="left"/>
          <w:tab w:pos="58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SËM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ab/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NIN/STËRV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Republika/Mbretëria/Qe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eria/Ministr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i.......(SN)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aqësua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.....................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Gatishmëris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ncepti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Transformimi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armatosur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Gatishmërisë.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ZGJED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orandumi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(SHAPE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Transfo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SACT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Operacionit/Stërvitjes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sipërmarrje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429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Gatishmëris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rmendu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sipër.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532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...........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.........................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(SN)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537" w:right="323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IFIKUAR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Sz w:w="12240" w:h="15840"/>
      <w:pgMar w:top="148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2017-12-15T11:02:06Z</dcterms:created>
  <dcterms:modified xsi:type="dcterms:W3CDTF">2017-12-15T11:02:06Z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2017-03-15T00:00:00Z</vt:filetime>
  </property>
  <property fmtid="{D5CDD505-2E9C-101B-9397-08002B2CF9AE}" pid="3" name="LastSaved">
    <vt:filetime>2017-12-15T00:00:00Z</vt:filetime>
  </property>
</Properties>
</file>