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36" w:right="42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69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99" w:right="1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MEMORANDUMI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MIRË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PTIMIT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QEVE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PORTUG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TRANSFORMIMIN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MBËSH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RACIONE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TËRV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TO-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.43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rtug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ioneve/stërvitjev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kë-l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45" w:right="37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BASHKËLIDH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97" w:right="29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M/04/16-312357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4" w:right="36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539" w:right="25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MEMORANDU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(MOU)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30" w:right="128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4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veçanërisht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1994;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1951;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1997;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pas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sh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konceptin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zhimit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forcave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forcave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koalicionit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komandën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kontrollin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nëpër-mjet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territorit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Portugalisë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periudhave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paqes,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krizës,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emergjencës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konfli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eracioneve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NATO-s;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Portugalis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egjike;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1975" w:space="1896"/>
            <w:col w:w="5729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komponentë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udhëhequ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kafshë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rez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rva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komponen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ologë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magazinat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mbështesin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fushate.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reparte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integruar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9" w:after="0" w:line="240" w:lineRule="auto"/>
        <w:ind w:left="120" w:right="54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ngazhohe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rritorin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Portugalisë.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–Kom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(SACEUR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përkatësisht.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(HNS)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Asistenc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paqeje,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vulnerabiliteti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Aleancës.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HSN-s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rgjegjësit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SN(ve).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(JIA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(JHNS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bashkë-kr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Komandanti(ët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JIA(të)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qëllimi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mbështetjes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logjistik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detashme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Strategjik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ugalisë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(AAP-6).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1365" w:space="2484"/>
            <w:col w:w="5751"/>
          </w:cols>
        </w:sectPr>
      </w:pPr>
      <w:rPr/>
    </w:p>
    <w:p>
      <w:pPr>
        <w:spacing w:before="7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ështetu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shërb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430" w:lineRule="atLeast"/>
        <w:ind w:left="404" w:right="3732" w:firstLine="33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detashmentev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entifikohen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ombrell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kapaciteti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disponibilitetit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tensioni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reciprokish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bilateral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ështetur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administrojë/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ontrolloj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harmon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9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  <w:cols w:num="2" w:equalWidth="0">
            <w:col w:w="3454" w:space="253"/>
            <w:col w:w="5893"/>
          </w:cols>
        </w:sectPr>
      </w:pPr>
      <w:rPr/>
    </w:p>
    <w:p>
      <w:pPr>
        <w:spacing w:before="7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referues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Aneksi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40" w:lineRule="auto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3572" w:space="248"/>
            <w:col w:w="5780"/>
          </w:cols>
        </w:sectPr>
      </w:pPr>
      <w:rPr/>
    </w:p>
    <w:p>
      <w:pPr>
        <w:spacing w:before="7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Mbështet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sigurohe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konkurrue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buxheti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çmimes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9"/>
        <w:jc w:val="right"/>
        <w:tabs>
          <w:tab w:pos="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5"/>
        <w:jc w:val="right"/>
        <w:tabs>
          <w:tab w:pos="4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POC-t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0" w:right="95" w:firstLine="284"/>
        <w:jc w:val="right"/>
        <w:tabs>
          <w:tab w:pos="7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personeli/mjedise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HN-së.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shëndetës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mjedisor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rregulloreje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municioneve.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mjaftueshm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maksimal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mun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specifikojn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sasin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cilës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kërku</w:t>
      </w:r>
      <w:r>
        <w:rPr>
          <w:rFonts w:ascii="Garamond" w:hAnsi="Garamond" w:cs="Garamond" w:eastAsia="Garamond"/>
          <w:sz w:val="24"/>
          <w:szCs w:val="24"/>
          <w:spacing w:val="-7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(OPLAN)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9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konflik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shpërndarjen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Kombëtar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mbështet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jqës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zhvendosje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2506" w:space="1159"/>
            <w:col w:w="5935"/>
          </w:cols>
        </w:sectPr>
      </w:pPr>
      <w:rPr/>
    </w:p>
    <w:p>
      <w:pPr>
        <w:spacing w:before="7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ndërsjell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ngjashme.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imunitete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privilegje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htim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ety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asnjëh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fillesta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rshtatshm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alokime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themeluar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direkt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tepërt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reflektojn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vetë-siguruar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SC(të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SN(të)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rastit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rehabili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ukture.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furnizimet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produkte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importu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320" w:right="1320"/>
        </w:sectPr>
      </w:pPr>
      <w:rPr/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jc w:val="left"/>
        <w:spacing w:after="0"/>
        <w:sectPr>
          <w:pgSz w:w="12240" w:h="15840"/>
          <w:pgMar w:top="148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3190" w:space="531"/>
            <w:col w:w="5879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Proto-k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ekzekutimi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1320" w:right="1320"/>
          <w:cols w:num="2" w:equalWidth="0">
            <w:col w:w="2671" w:space="1198"/>
            <w:col w:w="5731"/>
          </w:cols>
        </w:sectPr>
      </w:pPr>
      <w:rPr/>
    </w:p>
    <w:p>
      <w:pPr>
        <w:spacing w:before="7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kundërshti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përg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jegjë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identifikim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ërkesav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etaju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540" w:lineRule="atLeast"/>
        <w:ind w:left="404" w:right="3699" w:firstLine="33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transmetimi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gjenerohet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shkëmbehet.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rmac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origjina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kall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igjinë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besim.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Vizita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egullohe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C-M(2002)49,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9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420" w:lineRule="atLeast"/>
        <w:ind w:left="404" w:right="3605" w:firstLine="331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KOHËZGJATJ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detyrimeve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430" w:lineRule="atLeast"/>
        <w:ind w:left="404" w:right="3210" w:firstLine="286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modifikohe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konsultime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angleze.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Probleme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përkthimi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angleze.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ugalis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Portugalisë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04" w:right="852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(firmë)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Supre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Komandës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sform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758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226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3530" w:right="35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shembull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U-s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merrnin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79" w:right="100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ntiku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1995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(Protokolli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334/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(HNS).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STANAG-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Direktiva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Logjistike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AJP-4.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482" w:firstLine="-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(Asetet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Kërcënimev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Terroriste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80-25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2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AAP-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420" w:lineRule="atLeast"/>
        <w:ind w:left="2851" w:right="1614" w:firstLine="-117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MODE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(NOA)/DEKL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(SOI)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14" w:right="153" w:firstLine="4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PORTUG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280" w:right="2262"/>
        <w:jc w:val="center"/>
        <w:tabs>
          <w:tab w:pos="72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ËRVITJ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Qev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..........(Shtet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(vendo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emërtimi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......pë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përg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atitje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(Nës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shprehe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mëposhtm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fjali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rendite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rastit).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532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SOI-s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kthy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konfirmim.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jep/nu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on/s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tërvitj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.(SN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52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Datë:.............................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20" w:lineRule="atLeast"/>
        <w:ind w:left="4220" w:right="3229" w:firstLine="-64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34" w:right="31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SH/SAG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E/A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0416-312357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3" w:right="37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50" w:right="38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10" w:right="190" w:firstLine="3"/>
        <w:jc w:val="center"/>
        <w:tabs>
          <w:tab w:pos="2360" w:val="left"/>
          <w:tab w:pos="65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SËM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Qev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i.....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Opera-cione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dëshirë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përgjegjësitë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..........(Shtet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Pritës)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(SHAPE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Transf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SACT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mbë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Gatis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(SHAPE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Operacionit/Stërvitjes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4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532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537" w:right="32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2017-12-15T11:02:20Z</dcterms:created>
  <dcterms:modified xsi:type="dcterms:W3CDTF">2017-12-15T11:02:20Z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LastSaved">
    <vt:filetime>2017-12-15T00:00:00Z</vt:filetime>
  </property>
</Properties>
</file>