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45" w:right="422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VENDIM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3651" w:right="363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Nr.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317,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datë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12.4.2017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217" w:right="19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PËR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EMËRIMIN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ANËTARËVE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KOMISIONIT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PËR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VLERËSIMIN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MASAVE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PËR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IMPORTET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8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mbështetje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nenit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100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tetutës,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kave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3,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nenit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4,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ligjit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nr.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9790,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datë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19.7.2007,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“Për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masat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mbrojtëse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importe”,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nenit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25,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nr.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9796,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datë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23.7.2007,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“Për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masat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antidumping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kundërbalancuese”,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propozimin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ministrit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Zhvillimit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Ekonomik,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Turizmit,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Tregtisë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Sipërmarrjes,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Këshilli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Ministrave</w:t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197" w:right="417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VENDOSI:</w:t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66" w:right="22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Emërimin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anëtarëve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komisionit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vlerës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masave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importet,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poshtë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vijon:</w:t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Znj.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Milva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Ekonomi,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ministër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Zhvillimit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Ekonomik,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Turizmit,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Tregtisë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Sipërmarrjes;</w:t>
      </w:r>
    </w:p>
    <w:p>
      <w:pPr>
        <w:spacing w:before="0" w:after="0" w:line="240" w:lineRule="auto"/>
        <w:ind w:left="120" w:right="59" w:firstLine="284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Z.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Ardian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Maçi,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drejtor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Përgjithsh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strinë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Zhvillimit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Ekonom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Turizmit,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Tregtisë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Sipërmarrjes;</w:t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Sajmir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Laçej,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drejtor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Ministrinë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Financa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Flamur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Laze,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drejtor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Përgji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hshëm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Ministrinë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Bujqësisë,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Zhvillimit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ral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7065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Administrimit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Ujërave;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Znj.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Silvana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Leskaj,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përgjegjëse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sektor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Ministrinë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Punëve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Jasht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366" w:right="20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Znj.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Ines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Muçostepa,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kryetar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Bashkimit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omave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egtisë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Industrisë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Shqipërisë;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Znj.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Mirela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Meko,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zëvendësdrejtor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Drejtorinë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Përgjithshme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nave.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Anëtarët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komisionit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janë,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kryesisht,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juristë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dhe/ose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ekonomistë.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8" w:firstLine="284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3.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Vendimi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nr.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429,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datë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8.4.2008,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Këshillit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strave,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“Për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ërimin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anëtarëve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komisionit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vlerësimin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masave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importet”,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ndryshuar,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shfuqizohet.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9" w:firstLine="284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Ngarkohet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Ministria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Zhvillimit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Ekonomik,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zmit,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Tregtisë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Sipërmarrjes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zbatimin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këtij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vendimi.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3" w:lineRule="exact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vendim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hyn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fuqi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botimit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Fletoren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Zyrtare.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right="100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ZËVENDËSKRYEMINISTRI</w:t>
      </w:r>
    </w:p>
    <w:p>
      <w:pPr>
        <w:spacing w:before="0" w:after="0" w:line="240" w:lineRule="auto"/>
        <w:ind w:right="99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Niko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Peleshi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1360" w:bottom="280" w:left="132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2017-12-15T12:55:59Z</dcterms:created>
  <dcterms:modified xsi:type="dcterms:W3CDTF">2017-12-15T12:55:59Z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2017-04-21T00:00:00Z</vt:filetime>
  </property>
  <property fmtid="{D5CDD505-2E9C-101B-9397-08002B2CF9AE}" pid="3" name="LastSaved">
    <vt:filetime>2017-12-15T00:00:00Z</vt:filetime>
  </property>
</Properties>
</file>