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45" w:right="42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41" w:right="36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Nr.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320,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12.4.2017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73" w:right="1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NDRYSHIM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VENDIMIN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NR.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23.11.2016,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KËSHILLIT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MINISTRAVE,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PËRCAKTIMIN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OCEDURAVE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AFATEVE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KALIMIN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DREJTËS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PRONËSIS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PAGESË,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MBI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TRUALLIN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OBJEKTET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NDËRTUARA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FAMILJET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ËRNGU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URA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NDËRTI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UJËMBLEDHËSIT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BOVILLËS”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enit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Kushtetutës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39/1,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5/1,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9232,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0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13.5.2004,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ramet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sociale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strehimit”,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ndryshuar,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propozimin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Zhvillimit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Urban,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Ministrave</w:t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7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VENDOSI: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1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vendimin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828,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23.11.2016,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Ministrave,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fjalia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dytë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pikës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ndryshohet,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“Sipërfaqja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truallit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përfitohet,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pagesë,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është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evidentimit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faktik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terren,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500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metrave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katrorë.”.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botimit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Fletoren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ZËVENDËSKRYEMINISTRI</w:t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Niko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Peleshi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2017-12-15T12:56:28Z</dcterms:created>
  <dcterms:modified xsi:type="dcterms:W3CDTF">2017-12-15T12:56:28Z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2017-04-21T00:00:00Z</vt:filetime>
  </property>
  <property fmtid="{D5CDD505-2E9C-101B-9397-08002B2CF9AE}" pid="3" name="LastSaved">
    <vt:filetime>2017-12-15T00:00:00Z</vt:filetime>
  </property>
</Properties>
</file>