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5" w:right="42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01" w:right="36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321,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12.4.2017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69" w:right="669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TIMIN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BONUSIT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PROCEDURËN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PËRZGJEDHËSE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KONKU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RUESE,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JEPET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SHOQËRISË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ËNIEN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KONCESION/PARTNERITET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PRIVAT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KOMPLETIMIT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NDËRTI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UGËS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ARBRIT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tetutës,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125/2013,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koncesionet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partneritetin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privat”,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vijim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“Dhënia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bonusit”,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vlerësimin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dhënien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koncesion/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partneritet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shërbimeve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ndërtimin,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rimin,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mirëmbajtjen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rehabilitimin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nacionale,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634,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10.2014,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rregullave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vlerësimin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dhënien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konces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on/partneritet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ndërtimin,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mirëmbajtj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rehabilitimin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rrugëve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cionale”,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propozimin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Infrastrukturës,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Ministrave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7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VENDOSI: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bonusit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(dhjetë)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pikëv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jepet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shoqërisë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“Gjoka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konstruksion”,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sh.a.,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rezultatin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rkuar,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paraqitur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procedurën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koncesionit/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partneritetit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mpletimin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Rrugës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Arbrit.</w:t>
      </w:r>
    </w:p>
    <w:p>
      <w:pPr>
        <w:spacing w:before="0" w:after="0" w:line="240" w:lineRule="auto"/>
        <w:ind w:left="384" w:right="119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Ngarkohet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Ministria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Transportit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astrukturës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ZËVENDËSKRYEMINISTRI</w:t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Peleshi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2017-12-15T12:56:41Z</dcterms:created>
  <dcterms:modified xsi:type="dcterms:W3CDTF">2017-12-15T12:56:41Z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LastSaved">
    <vt:filetime>2017-12-15T00:00:00Z</vt:filetime>
  </property>
</Properties>
</file>