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21" w:right="36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323,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12.4.2017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5" w:right="1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NDRYSHIM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1086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14.12.2013,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ËSHILLIT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MINISTRAVE,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KRIJIMIN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TASK-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PËRMIRËSIMIN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NIVELIT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ARKËTIMEVE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ULJEN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NIVELIT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HUMBJEVE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SISTEMIN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SHPËRN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ARJES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ENERGJISË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ELEKTRIKE”,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2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Industrisë,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77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1086,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14.12.20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fjalët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“...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qershor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2017...”,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zëvendësohen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dhjetor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2017...”.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ZËVENDËSKRYEMINISTRI</w:t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Peleshi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2017-12-15T12:56:55Z</dcterms:created>
  <dcterms:modified xsi:type="dcterms:W3CDTF">2017-12-15T12:56:55Z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