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68" w:right="36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324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12.4.2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537" w:right="537" w:firstLine="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OMAN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PROKUR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THSHË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KRIMINALITETIT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nr.97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0.20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419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oman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kriminalitetit,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relacio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39" w:lineRule="auto"/>
        <w:ind w:left="10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ejtësis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përcjellë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njëherë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n-dimet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prioritare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t`u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drejtuesv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rbas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arkoh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tësis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ndjek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mën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rekomandimeve,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legjisla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Fletore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7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022" w:right="30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REKOM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RIOR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67" w:right="5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06" w:right="37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.97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oman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rekomandime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drejtuesv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rëndësishë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rekoman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priorit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realizimin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synojn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kriminalitetit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themelo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ekuilibrimi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recipro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pushteteve.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36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Përgatitj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komandimev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strategjik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qeveritarë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rat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2015-2020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ërsektorial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Korrupsioni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udhë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2015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202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0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;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86.220001pt;margin-top:-4.958437pt;width:144pt;height:.1pt;mso-position-horizontal-relative:page;mso-position-vertical-relative:paragraph;z-index:-315" coordorigin="1724,-99" coordsize="2880,2">
            <v:shape style="position:absolute;left:1724;top:-99;width:2880;height:2" coordorigin="1724,-99" coordsize="2880,0" path="m1724,-99l4604,-99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Mirat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ar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shilli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Ministrave,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VKM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42,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25.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2017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botuar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eto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Nr.1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2017</w:t>
      </w:r>
    </w:p>
    <w:p>
      <w:pPr>
        <w:spacing w:before="0" w:after="0" w:line="206" w:lineRule="exact"/>
        <w:ind w:left="10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Mirat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ar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shilli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Ministrave,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VKM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348,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11.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2016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bot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Nr.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6.</w:t>
      </w:r>
    </w:p>
    <w:p>
      <w:pPr>
        <w:spacing w:before="0" w:after="0" w:line="208" w:lineRule="exact"/>
        <w:ind w:left="10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3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Mirat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ar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shilli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Ministrave,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VKM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247,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2015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bot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Nr.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7/2015.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90" w:after="0" w:line="270" w:lineRule="exact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Ndërsektorial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iqev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paligjshm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raporte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ganizmav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ndërkombëtar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ë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çës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organizuar,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Gjithashtu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përgatitje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rekoman-dimev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shfrytëz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kontribut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zekutiv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6</w:t>
      </w:r>
      <w:r>
        <w:rPr>
          <w:rFonts w:ascii="Garamond" w:hAnsi="Garamond" w:cs="Garamond" w:eastAsia="Garamond"/>
          <w:sz w:val="14"/>
          <w:szCs w:val="14"/>
          <w:spacing w:val="15"/>
          <w:w w:val="100"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6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organi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prokuroris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rëndësishme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7</w:t>
      </w:r>
      <w:r>
        <w:rPr>
          <w:rFonts w:ascii="Garamond" w:hAnsi="Garamond" w:cs="Garamond" w:eastAsia="Garamond"/>
          <w:sz w:val="14"/>
          <w:szCs w:val="14"/>
          <w:spacing w:val="9"/>
          <w:w w:val="100"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mënyrë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organizimi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insti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uci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drejtësisë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përcaktojn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rregull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rej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legjisla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proce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position w:val="0"/>
        </w:rPr>
        <w:t>rëndësishm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8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pavar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drejtësisë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veçanërish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irim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rrup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aftës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nksionoj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orga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decentralizua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duke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ndj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penal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ërfaqë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akuzë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plot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9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hapu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terrorizmi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imazh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evropian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njeriu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razis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promovon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shanc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rabart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demokra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palëkundu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objektiva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reformimi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lirive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individit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etasv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angazhimev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kombëta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86" w:lineRule="exact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oman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prioritar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Këshi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ndj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mëposhtme: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Gara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pavarësi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prokurorit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ngushtësish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reform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tërësor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gjithëpërfshirës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efiçencë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profesionaliz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domethënë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ardhmen.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problemi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gjy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ësor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reform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drejt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krijoj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trup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andarde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integriteti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etikës.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performan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rfeksionohen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ecu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esionistës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gjyqëtarë-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aftësitë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njohurit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sjellje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1626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86.220001pt;margin-top:-4.958435pt;width:144pt;height:.1pt;mso-position-horizontal-relative:page;mso-position-vertical-relative:paragraph;z-index:-314" coordorigin="1724,-99" coordsize="2880,2">
            <v:shape style="position:absolute;left:1724;top:-99;width:2880;height:2" coordorigin="1724,-99" coordsize="2880,0" path="m1724,-99l4604,-99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4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Mirat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ar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shilli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Ministrave,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VKM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765,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2.1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.2016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bot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Nr.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15/2016.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0" w:after="0" w:line="208" w:lineRule="exact"/>
        <w:ind w:left="120" w:right="6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5</w: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spacing w:val="5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Progres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Raporti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2016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për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Shqi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rinë,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Bruksel,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më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09.11.2016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(2016)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dhe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Rapor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rta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it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ikan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0" w:after="0" w:line="206" w:lineRule="exact"/>
        <w:ind w:left="120" w:right="185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“Internatio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rcotics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Strate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Report-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Money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Launde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Fina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Crimes”,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Mars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2017</w:t>
      </w:r>
    </w:p>
    <w:p>
      <w:pPr>
        <w:spacing w:before="0" w:after="0" w:line="208" w:lineRule="exact"/>
        <w:ind w:left="120" w:right="994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6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Mini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nev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end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hme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Mini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ri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Mj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ri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tj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-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0" w:after="0" w:line="206" w:lineRule="exact"/>
        <w:ind w:left="120" w:right="865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7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Li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je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mirat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ara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Kuvendin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Shqip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së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datat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30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Gusht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016;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6;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2016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dhe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30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Mars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17.</w:t>
      </w:r>
    </w:p>
    <w:p>
      <w:pPr>
        <w:spacing w:before="0" w:after="0" w:line="208" w:lineRule="exact"/>
        <w:ind w:left="120" w:right="1122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8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Li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ji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ime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K.Pr.Pe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ale,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miratuar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nga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Kuvendi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Shqi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risë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seancën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plena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tës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30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Mars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2017.</w:t>
      </w:r>
    </w:p>
    <w:p>
      <w:pPr>
        <w:jc w:val="both"/>
        <w:spacing w:after="0"/>
        <w:sectPr>
          <w:pgSz w:w="12240" w:h="15840"/>
          <w:pgMar w:top="1340" w:bottom="280" w:left="1320" w:right="1320"/>
        </w:sectPr>
      </w:pPr>
      <w:rPr/>
    </w:p>
    <w:p>
      <w:pPr>
        <w:spacing w:before="79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moder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aftësive/zhvillimi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ofesionistëve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kontrollohe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vojsh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ndërhyrj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fshehta.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monitorime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organiz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ndër-kombëtar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gjendje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Shqipër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0"/>
        </w:rPr>
        <w:t>9</w:t>
      </w:r>
      <w:r>
        <w:rPr>
          <w:rFonts w:ascii="Garamond" w:hAnsi="Garamond" w:cs="Garamond" w:eastAsia="Garamond"/>
          <w:sz w:val="14"/>
          <w:szCs w:val="14"/>
          <w:spacing w:val="24"/>
          <w:w w:val="100"/>
          <w:b/>
          <w:bCs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yqësor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tjerav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...Ekzistojn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raport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vazhdueshm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ndërhyrje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politik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gjykatave..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Sistem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shërbimi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menaxhimi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rastev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plotësish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funksiona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përveçs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qëllimi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regjist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rasteve...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monito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mjaftueshë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respektimi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standardev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eti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integriteti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gjykatësv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urorëve..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Kohëzgjatj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përgjithshm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procedimev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shqetësim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kryesish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mungesë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kapaciteti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shtatshmë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dispozitave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Procedurav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tepër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miratu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paket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ligjes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ganik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ide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tifikua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priorita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implementimi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ejtë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rreg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gjyqësorit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prokurorisë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stat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gjyqtarëv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prokurorëv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krijimi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kturav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kushtetues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kun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korrupsionit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…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përmbushje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prioriteti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drejtësisë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ardhshëm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avancohe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impleme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dispozita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kusht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to…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perceptimi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ceptohe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rruptuar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influenca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proble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shqetësues.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ashtu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munges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jekje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penale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evidente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zulto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rgjiths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39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vepr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yesis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ori,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54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numr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përgjithshëm.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cedural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rishikuar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rësisë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ndimmarr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konkrete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ruajtu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njëkohësisht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qëndrueshmërin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uniformiteti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etutë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10</w:t>
      </w:r>
      <w:r>
        <w:rPr>
          <w:rFonts w:ascii="Garamond" w:hAnsi="Garamond" w:cs="Garamond" w:eastAsia="Garamond"/>
          <w:sz w:val="14"/>
          <w:szCs w:val="14"/>
          <w:spacing w:val="35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parashikua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orga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pavaru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garanton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mbarëvajtjen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kontrolli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vep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respekto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pava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brendshm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okuro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ndjekjen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penale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ligjit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7/2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organ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”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ushtrimi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funksionev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prokurorë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kryejn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veprime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parasht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marri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pavarur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ligjshmërisë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jektiviteti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paanshmë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Proku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nënshtrohe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udhëzimev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shkri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spozitav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garanton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pavarësin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autonomin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nev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vendimev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ushtrimi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proku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funksioni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</w:rPr>
        <w:t>kushtetues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ligjo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pavarësish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ndiki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paligjshë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endshë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auto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privat.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39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12,</w:t>
      </w:r>
      <w:r>
        <w:rPr>
          <w:rFonts w:ascii="Garamond" w:hAnsi="Garamond" w:cs="Garamond" w:eastAsia="Garamond"/>
          <w:sz w:val="14"/>
          <w:szCs w:val="14"/>
          <w:spacing w:val="12"/>
          <w:w w:val="100"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ndryshu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funksio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sanksionimi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varësie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prokuror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përg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çësh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ngarkohet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pavaru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detyrimi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ndjek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udhëz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natyrë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përgjithshm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ifiki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ndrimi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problematik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caktuara,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kom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prior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luft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garanton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rësin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ridhënien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disiplinë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20" w:right="327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86.220001pt;margin-top:-5.183959pt;width:144pt;height:.1pt;mso-position-horizontal-relative:page;mso-position-vertical-relative:paragraph;z-index:-313" coordorigin="1724,-104" coordsize="2880,2">
            <v:shape style="position:absolute;left:1724;top:-104;width:2880;height:2" coordorigin="1724,-104" coordsize="2880,0" path="m1724,-104l4604,-104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9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Pro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Rap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rti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Shqi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ëri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Bru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sel,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.20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DPS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  <w:position w:val="0"/>
        </w:rPr>
        <w:t>(2016),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30" w:lineRule="exact"/>
        <w:ind w:left="120" w:right="93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10</w:t>
      </w:r>
      <w:r>
        <w:rPr>
          <w:rFonts w:ascii="Times New Roman" w:hAnsi="Times New Roman" w:cs="Times New Roman" w:eastAsia="Times New Roman"/>
          <w:sz w:val="13"/>
          <w:szCs w:val="13"/>
          <w:spacing w:val="16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Lig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/20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pë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01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fl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Zy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.1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016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30" w:lineRule="exact"/>
        <w:ind w:left="120" w:right="205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11</w:t>
      </w:r>
      <w:r>
        <w:rPr>
          <w:rFonts w:ascii="Times New Roman" w:hAnsi="Times New Roman" w:cs="Times New Roman" w:eastAsia="Times New Roman"/>
          <w:sz w:val="13"/>
          <w:szCs w:val="13"/>
          <w:spacing w:val="16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Mirat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ërisë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atë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01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flet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ren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rta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/2016</w:t>
      </w:r>
    </w:p>
    <w:p>
      <w:pPr>
        <w:spacing w:before="0" w:after="0" w:line="229" w:lineRule="exact"/>
        <w:ind w:left="120" w:right="57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12</w:t>
      </w:r>
      <w:r>
        <w:rPr>
          <w:rFonts w:ascii="Times New Roman" w:hAnsi="Times New Roman" w:cs="Times New Roman" w:eastAsia="Times New Roman"/>
          <w:sz w:val="13"/>
          <w:szCs w:val="13"/>
          <w:spacing w:val="13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nd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ys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Pr.Penale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ua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Ku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Sh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sea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cë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Mar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201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.97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nr.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15/2016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ras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ikojn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rëndësish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kandidatur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rregullshm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përzgjedhje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aspekt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nr.97/201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detaj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paanshmër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jektivitet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njëko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efiçencë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miratoj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holl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̈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̈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short.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rekomando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Përgjithshëm: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mëny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pavarsis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paanshmërisë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pavarësis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efikasiteti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forcimi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paraprak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funk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shtimit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rastev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kryesi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organ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prokur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hetime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shpejta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shkurtimi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kohëzgjatje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periudhë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paraburgimit;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integriteti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okurorëve;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of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ional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funksio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Luft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korrupsionit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angazhohe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kompromi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ndëshkimi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transparencë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integriteti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qëndrueshë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ekono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aderim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instrumente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rrupsio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rrupsio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Evropë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Civil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Evropë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përgjigje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ndërkombëtarë,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mon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nizm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ndër-k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gjendje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Shqipër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0"/>
        </w:rPr>
        <w:t>13</w:t>
      </w:r>
      <w:r>
        <w:rPr>
          <w:rFonts w:ascii="Garamond" w:hAnsi="Garamond" w:cs="Garamond" w:eastAsia="Garamond"/>
          <w:sz w:val="14"/>
          <w:szCs w:val="14"/>
          <w:spacing w:val="27"/>
          <w:w w:val="100"/>
          <w:b/>
          <w:bCs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evidentohe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...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Kraha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ogre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arritu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struktur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antikorrupsion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përpjekje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krijimi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trac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rekord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dënimev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korrupsionit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korrupsio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oble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shqetësues..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përfshijn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je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2010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thës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Bashkë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dobë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ndërinstitucion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shkëmbimi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informacion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efekti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negativish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zhvillimi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dënimi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etim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financiar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kryhen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sistematikish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konfiskimi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pasu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korrupsioni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asetev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konfiskuar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fazë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fillestar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sjell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pasoj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asetes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konsfikuar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përfundimtar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...Gjithashtu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oblem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paraqite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ruajtje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sekreti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publikime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shfaqur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media...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frekuenc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kont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llev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deklarata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pasuris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rritu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2014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Megjithatë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refe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ndiqen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0" w:right="486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86.220001pt;margin-top:-4.951522pt;width:144pt;height:.1pt;mso-position-horizontal-relative:page;mso-position-vertical-relative:paragraph;z-index:-312" coordorigin="1724,-99" coordsize="2880,2">
            <v:shape style="position:absolute;left:1724;top:-99;width:2880;height:2" coordorigin="1724,-99" coordsize="2880,0" path="m1724,-99l4604,-99e" filled="f" stroked="t" strokeweight=".8199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13</w:t>
      </w:r>
      <w:r>
        <w:rPr>
          <w:rFonts w:ascii="Times New Roman" w:hAnsi="Times New Roman" w:cs="Times New Roman" w:eastAsia="Times New Roman"/>
          <w:sz w:val="13"/>
          <w:szCs w:val="13"/>
          <w:spacing w:val="13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Prog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Rapo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201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pë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Sh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në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ru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09.1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.2016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penalisht..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Hetime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akt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analiza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rreziku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rrite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ndjeshë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zhvill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rezultat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me,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ndjekj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dënim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korrupsioni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Raport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epartamenti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99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Amerika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Shteti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marsi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përmen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0"/>
        </w:rPr>
        <w:t>14</w:t>
      </w:r>
      <w:r>
        <w:rPr>
          <w:rFonts w:ascii="Garamond" w:hAnsi="Garamond" w:cs="Garamond" w:eastAsia="Garamond"/>
          <w:sz w:val="14"/>
          <w:szCs w:val="14"/>
          <w:spacing w:val="17"/>
          <w:w w:val="100"/>
          <w:b/>
          <w:bCs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“...Vend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paraqe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rrezi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produktev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veprë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ërmarr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korrupsioni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nive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zyrtarës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lartë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vogë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korrupsio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radhë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prokurorëv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gjyqtarëve..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Pavarësish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oduktev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nduar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gjyki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dënimev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ulët.”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statistikor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rezulto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2016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15</w:t>
      </w:r>
      <w:r>
        <w:rPr>
          <w:rFonts w:ascii="Garamond" w:hAnsi="Garamond" w:cs="Garamond" w:eastAsia="Garamond"/>
          <w:sz w:val="14"/>
          <w:szCs w:val="14"/>
          <w:spacing w:val="33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regjis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526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8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rrupsio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pandehu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Krahasua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kalua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16</w:t>
      </w:r>
      <w:r>
        <w:rPr>
          <w:rFonts w:ascii="Garamond" w:hAnsi="Garamond" w:cs="Garamond" w:eastAsia="Garamond"/>
          <w:sz w:val="14"/>
          <w:szCs w:val="14"/>
          <w:spacing w:val="24"/>
          <w:w w:val="100"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vihe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vogë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çështjeve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34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ulj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person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pandehu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(5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pak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8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Ndërkohë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procedim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ndehur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5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undua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192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(pë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korrups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pandehu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ish.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8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statistikor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regjistruara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krah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jithshë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referuar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kallëzua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0,54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përgjithshëm.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rës”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krahasua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megjithat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287/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“Përvetësi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mallrav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287/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korupsioni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kapacitetev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vërtetojn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çanërish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prirur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zhduk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rabart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rekoma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ndërshkimin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rmac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6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86.220001pt;margin-top:-4.951644pt;width:144pt;height:.1pt;mso-position-horizontal-relative:page;mso-position-vertical-relative:paragraph;z-index:-311" coordorigin="1724,-99" coordsize="2880,2">
            <v:shape style="position:absolute;left:1724;top:-99;width:2880;height:2" coordorigin="1724,-99" coordsize="2880,0" path="m1724,-99l4604,-99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14</w:t>
      </w:r>
      <w:r>
        <w:rPr>
          <w:rFonts w:ascii="Times New Roman" w:hAnsi="Times New Roman" w:cs="Times New Roman" w:eastAsia="Times New Roman"/>
          <w:sz w:val="13"/>
          <w:szCs w:val="13"/>
          <w:spacing w:val="22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port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Departa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eri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teti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“I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ter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Narc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tic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ate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Report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one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Laun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120" w:right="707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Crimes”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2017.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30" w:lineRule="exact"/>
        <w:ind w:left="120" w:right="317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15</w:t>
      </w:r>
      <w:r>
        <w:rPr>
          <w:rFonts w:ascii="Times New Roman" w:hAnsi="Times New Roman" w:cs="Times New Roman" w:eastAsia="Times New Roman"/>
          <w:sz w:val="13"/>
          <w:szCs w:val="13"/>
          <w:spacing w:val="13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ëna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statist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kor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rc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ell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rokuro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pë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2016.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29" w:lineRule="exact"/>
        <w:ind w:left="120" w:right="276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16</w:t>
      </w:r>
      <w:r>
        <w:rPr>
          <w:rFonts w:ascii="Times New Roman" w:hAnsi="Times New Roman" w:cs="Times New Roman" w:eastAsia="Times New Roman"/>
          <w:sz w:val="13"/>
          <w:szCs w:val="13"/>
          <w:spacing w:val="12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201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149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çës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eti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39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rso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44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pandehu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</w:p>
    <w:p>
      <w:pPr>
        <w:spacing w:before="0" w:after="0" w:line="230" w:lineRule="exact"/>
        <w:ind w:left="120" w:right="6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17</w:t>
      </w:r>
      <w:r>
        <w:rPr>
          <w:rFonts w:ascii="Times New Roman" w:hAnsi="Times New Roman" w:cs="Times New Roman" w:eastAsia="Times New Roman"/>
          <w:sz w:val="13"/>
          <w:szCs w:val="13"/>
          <w:spacing w:val="25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Në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itin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015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ri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çës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tje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ërg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ara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im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për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këto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ra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oce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e(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raste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e)</w:t>
      </w:r>
    </w:p>
    <w:p>
      <w:pPr>
        <w:spacing w:before="0" w:after="0" w:line="240" w:lineRule="auto"/>
        <w:ind w:left="120" w:right="779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eh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r.</w:t>
      </w:r>
    </w:p>
    <w:p>
      <w:pPr>
        <w:spacing w:before="0" w:after="0" w:line="229" w:lineRule="exact"/>
        <w:ind w:left="120" w:right="270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18</w:t>
      </w:r>
      <w:r>
        <w:rPr>
          <w:rFonts w:ascii="Times New Roman" w:hAnsi="Times New Roman" w:cs="Times New Roman" w:eastAsia="Times New Roman"/>
          <w:sz w:val="13"/>
          <w:szCs w:val="13"/>
          <w:spacing w:val="16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015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ërfund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çës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nale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r.</w:t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efiçencë;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ejti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proaktive;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onfiskuar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evidentuar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kapacitet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oficerëv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ngark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evidenti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mëtejshë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mpleks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shkencore;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aksesi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burokratik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Mbajtje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evidentimi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statistikor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burim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njerëzor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ndërlidhje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tronik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Luft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organizuar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kërcënim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terrorizmi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imazh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adresua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komandime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Evrop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thellim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mëtejshë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bushj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etyrimev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syno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oord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randalimi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goditje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shënjes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konfiskimi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ardhurav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inal.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39" w:lineRule="auto"/>
        <w:ind w:left="120" w:right="53" w:firstLine="34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Monit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ëta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përke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organizuar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përfshir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pastrimin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trafikimi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qe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njerëzor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drogë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s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9"/>
        </w:rPr>
        <w:t>19</w:t>
      </w:r>
      <w:r>
        <w:rPr>
          <w:rFonts w:ascii="Garamond" w:hAnsi="Garamond" w:cs="Garamond" w:eastAsia="Garamond"/>
          <w:sz w:val="14"/>
          <w:szCs w:val="14"/>
          <w:spacing w:val="17"/>
          <w:w w:val="100"/>
          <w:b/>
          <w:bCs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theksojn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polici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dështuar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zbulimi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grupev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organizuar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fshih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ivi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trafi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narkotike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nev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forcohe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bashkëpunim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zbulimi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rrj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krimin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dënua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organiz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...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Het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financiar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persona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dyshua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pjesëtar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gr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krimi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nale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  <w:position w:val="0"/>
        </w:rPr>
        <w:t>sistematik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8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efektive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përqin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  <w:position w:val="0"/>
        </w:rPr>
        <w:t>transfe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  <w:position w:val="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98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prokurorit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heve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pushohe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shka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ovav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cilësis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referimi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veprave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nevojshë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përmirësim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cilësis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referimit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mbledhje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ovav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cilës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vendimev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pushimit..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shtohe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përpjekje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trafikimit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veç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nërish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turv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cilë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rr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gë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dënua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vep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...Pavarë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isht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intensifi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kultivimi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rafi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nar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yesish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cannabi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sativ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dënimeve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përfundimar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mjaftueshë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ashpr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ndalua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konsfiski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asetev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kriminal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  <w:position w:val="0"/>
        </w:rPr>
        <w:t>është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fizua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Hetime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depërtua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nivele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strukt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kriminal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shoqërohe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mënyrë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sistematik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hetim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financia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e...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itj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past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oduktev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veprë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pe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megjithatë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86.220001pt;margin-top:-4.958434pt;width:144pt;height:.1pt;mso-position-horizontal-relative:page;mso-position-vertical-relative:paragraph;z-index:-310" coordorigin="1724,-99" coordsize="2880,2">
            <v:shape style="position:absolute;left:1724;top:-99;width:2880;height:2" coordorigin="1724,-99" coordsize="2880,0" path="m1724,-99l4604,-99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19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Progres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Rapo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2016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për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Shqi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rinë,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Bruksel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09.11.2016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dënimev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ulët..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...Sh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ipëri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preku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fenomen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terrorizmit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fenome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nevoj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përqasje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përbashkë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inteligjen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autorite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ligjzbatues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institcuione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drejtësisë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fokusua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mekanizma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parandalues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përfshijn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shoqërin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komunitete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re…”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vepra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co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20</w:t>
      </w:r>
      <w:r>
        <w:rPr>
          <w:rFonts w:ascii="Garamond" w:hAnsi="Garamond" w:cs="Garamond" w:eastAsia="Garamond"/>
          <w:sz w:val="14"/>
          <w:szCs w:val="14"/>
          <w:spacing w:val="13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rezul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janë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ocedim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regjistruara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paraprak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rfundu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statistikor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rezul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organ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21</w:t>
      </w:r>
      <w:r>
        <w:rPr>
          <w:rFonts w:ascii="Garamond" w:hAnsi="Garamond" w:cs="Garamond" w:eastAsia="Garamond"/>
          <w:sz w:val="14"/>
          <w:szCs w:val="14"/>
          <w:spacing w:val="2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gjis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081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pandehu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ahas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gjistruar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efektiviteti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nomeni.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drogë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konfiskim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priorite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mëtejshë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historik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investigimeve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Paket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shoq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ndryshime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kushtetues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22</w:t>
      </w:r>
      <w:r>
        <w:rPr>
          <w:rFonts w:ascii="Garamond" w:hAnsi="Garamond" w:cs="Garamond" w:eastAsia="Garamond"/>
          <w:sz w:val="14"/>
          <w:szCs w:val="14"/>
          <w:spacing w:val="12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plot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luajn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terrorizmit.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rekomando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Prokuro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mbledhu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mjaf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tueshme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suksesshm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konfiskuar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fillestar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organizatav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shkatërim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përbashkëta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agjencit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trafiki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drog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(financuesve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organizatorëve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trafikantëve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ndërlidhësve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Ashpërsi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0" w:right="4461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86.220001pt;margin-top:-4.898436pt;width:144pt;height:.1pt;mso-position-horizontal-relative:page;mso-position-vertical-relative:paragraph;z-index:-309" coordorigin="1724,-98" coordsize="2880,2">
            <v:shape style="position:absolute;left:1724;top:-98;width:2880;height:2" coordorigin="1724,-98" coordsize="2880,0" path="m1724,-98l4604,-98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20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Raportimi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për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jurmimin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vep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le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it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orga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izu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r.</w:t>
      </w:r>
    </w:p>
    <w:p>
      <w:pPr>
        <w:spacing w:before="0" w:after="0" w:line="208" w:lineRule="exact"/>
        <w:ind w:left="120" w:right="3502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21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Sipas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ëna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statistiko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rcj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lla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prokurorisë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për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vitin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.</w:t>
      </w:r>
    </w:p>
    <w:p>
      <w:pPr>
        <w:spacing w:before="0" w:after="0" w:line="227" w:lineRule="exact"/>
        <w:ind w:left="120" w:right="67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6"/>
        </w:rPr>
        <w:t>22</w:t>
      </w:r>
      <w:r>
        <w:rPr>
          <w:rFonts w:ascii="Times New Roman" w:hAnsi="Times New Roman" w:cs="Times New Roman" w:eastAsia="Times New Roman"/>
          <w:sz w:val="13"/>
          <w:szCs w:val="13"/>
          <w:spacing w:val="20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Janë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proces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konsulti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dhe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irati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në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Ku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ndin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Shqi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së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hi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gjore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li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je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nr.157/2013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  <w:position w:val="-1"/>
        </w:rPr>
        <w:t>Për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  <w:position w:val="-1"/>
        </w:rPr>
        <w:t>Masat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  <w:position w:val="-1"/>
        </w:rPr>
        <w:t>kundër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3" w:after="0" w:line="240" w:lineRule="auto"/>
        <w:ind w:left="120" w:right="6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Financimit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Terrorizmit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nr.99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7/2008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Për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parandalimin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pastrimit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para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financimit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terrorizmit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dhe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nr.192/2009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parandalimin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goditjen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krimit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uar,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trafikimit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dhe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rrup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ionit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nëpë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mjet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masave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andaluese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kundër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pasurisë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95" w:after="0" w:line="240" w:lineRule="auto"/>
        <w:ind w:left="120" w:right="39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ivuesv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trafikuesv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kanabis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pastrimi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produktev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veprë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fundi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veprimev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proaktive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insti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ucione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paluaj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burim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teknikav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lekse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kib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rnetik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pacit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oficerëv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ngark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evidenti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efektivite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agjencit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rajonal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kompjuterike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ardhurav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rrorizmi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statistikor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koordinuar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politikav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burim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njerëzor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ndërlidhje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tronik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njeri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kicav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konventas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OKB-së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Evrop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Evropë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pakicav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ëtare”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priorite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kyç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spektim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individëv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miturv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ligjin,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themelor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praktik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rrupsi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Monit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ërkom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ëta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theksojn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…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mekan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zmat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mbrojtë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ejt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adresimi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familj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vazhdojn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dob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</w:rPr>
        <w:t>Legjislacio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99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mituri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nevoj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përshtatu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8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anda</w:t>
      </w:r>
      <w:r>
        <w:rPr>
          <w:rFonts w:ascii="Garamond" w:hAnsi="Garamond" w:cs="Garamond" w:eastAsia="Garamond"/>
          <w:sz w:val="24"/>
          <w:szCs w:val="24"/>
          <w:spacing w:val="-6"/>
          <w:w w:val="98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ndëkombëtare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98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vojshm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i/>
        </w:rPr>
        <w:t>përmirësohe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shërbimi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viktima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cilësi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shtrirj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territoriale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natyr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diskriminuese..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Pavarësisht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barazis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familj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viktim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femër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shprehj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qart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familj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atyr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nr.73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20.10.201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rategji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Kombëtar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(SKB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16-202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prioritetev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barazis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gjinor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milje.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statistikor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“Dhun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rashiku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130/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614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pandehuri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1238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97,4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domosdoshmë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fëmijëv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përbashkë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miqësore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4197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86.220001pt;margin-top:-4.958436pt;width:144pt;height:.1pt;mso-position-horizontal-relative:page;mso-position-vertical-relative:paragraph;z-index:-308" coordorigin="1724,-99" coordsize="2880,2">
            <v:shape style="position:absolute;left:1724;top:-99;width:2880;height:2" coordorigin="1724,-99" coordsize="2880,0" path="m1724,-99l4604,-99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23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adër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plan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veprimit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kun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ër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kultivimit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dhe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tra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imit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ca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abis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0" w:after="0" w:line="208" w:lineRule="exact"/>
        <w:ind w:left="120" w:right="5119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24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Progres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Rapo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2016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për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Shqi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rinë,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Bruksel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09.11.2016</w:t>
      </w:r>
    </w:p>
    <w:p>
      <w:pPr>
        <w:jc w:val="both"/>
        <w:spacing w:after="0"/>
        <w:sectPr>
          <w:pgSz w:w="12240" w:h="15840"/>
          <w:pgMar w:top="1340" w:bottom="280" w:left="1320" w:right="1320"/>
        </w:sectPr>
      </w:pPr>
      <w:rPr/>
    </w:p>
    <w:p>
      <w:pPr>
        <w:spacing w:before="70" w:after="0" w:line="270" w:lineRule="exact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interesav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fëmijës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rëndësishm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standartev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spektimi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ejtav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miturve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gjislacion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rrigjoj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thj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legjisla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ndërkombëta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miturit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ratifikua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vend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praktik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autorite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ligjzbatuese.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vonua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suks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kriminalitetit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drejtëpërdrejtë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krahasua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iratu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koncept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arantimi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themelor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ofic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ofesionalizmi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34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konstatime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respekt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rekomando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thshëm: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nxjerrje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fëmijëv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lypu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rrugë/shf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fëmijve;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“arres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miturit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përjash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kërkohet/vendoset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përfundojn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shkurtë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mundshme;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ashpërsi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gjinor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diskriminuese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vëmëndj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familje;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kapacitetev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oficerëv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ngarkuar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miturit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viktima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familj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trafikimit;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drejtëpërdrejt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efikas,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abur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shpejta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ashpërsi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dhjeve;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36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viktimës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Bashkëpunim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nstitucional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bushj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etyrimev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syno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oord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goditje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155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86.220001pt;margin-top:-5.011541pt;width:144pt;height:.1pt;mso-position-horizontal-relative:page;mso-position-vertical-relative:paragraph;z-index:-307" coordorigin="1724,-100" coordsize="2880,2">
            <v:shape style="position:absolute;left:1724;top:-100;width:2880;height:2" coordorigin="1724,-100" coordsize="2880,0" path="m1724,-100l4604,-100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25</w:t>
      </w:r>
      <w:r>
        <w:rPr>
          <w:rFonts w:ascii="Times New Roman" w:hAnsi="Times New Roman" w:cs="Times New Roman" w:eastAsia="Times New Roman"/>
          <w:sz w:val="13"/>
          <w:szCs w:val="13"/>
          <w:spacing w:val="16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Dre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tësisë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Mit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irat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ërisë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sea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cën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atës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017</w:t>
      </w:r>
    </w:p>
    <w:p>
      <w:pPr>
        <w:spacing w:before="19" w:after="0" w:line="210" w:lineRule="exact"/>
        <w:ind w:left="120" w:right="6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26</w:t>
      </w:r>
      <w:r>
        <w:rPr>
          <w:rFonts w:ascii="Times New Roman" w:hAnsi="Times New Roman" w:cs="Times New Roman" w:eastAsia="Times New Roman"/>
          <w:sz w:val="13"/>
          <w:szCs w:val="13"/>
          <w:spacing w:val="19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Ky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cion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është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sipas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ko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ce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tit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ri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Ko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Pr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cedurës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ale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ar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Kuvend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ancën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datës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.03.201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.</w:t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thjesh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domosdoshë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efikasite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Sukses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sjellt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agjenciv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terrorizmi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shkëpunim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partn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Monitorime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ndërkombëtar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përpjekje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bëj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Shqipëri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luftën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korrupsioni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organizua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roli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agjenciv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ligjzbatu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fush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Sistem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gjyqëso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vijo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politizimi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korrupsion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</w:rPr>
        <w:t>bashkëpunimi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ndërins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itucion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oak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vlerë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risk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bashkëp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ndërins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ucion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duh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forcohe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tepër...Bashkëpunim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ndërinsti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uciona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dobë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oactiv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zhvilluar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ushtrimi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ndjekje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korrupsionit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…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Bashkëpunim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çështjev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kompleks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dobët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Megjithatë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ndërkombëta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nevoj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përmirësim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shkëpunimin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gjyqëso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penale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duh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përdore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tepë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instrumentë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ekzistues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veçanërish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përdorim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ësiv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përbashkëta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hetimor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okolli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dyt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Shtes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Konventë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Ndihmë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Ndërsj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Penale.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Problematika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kompetenc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ës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to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dukshë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vojë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kses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goditje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naliz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probl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matikv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par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qitur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përkatës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28</w:t>
      </w:r>
      <w:r>
        <w:rPr>
          <w:rFonts w:ascii="Garamond" w:hAnsi="Garamond" w:cs="Garamond" w:eastAsia="Garamond"/>
          <w:sz w:val="14"/>
          <w:szCs w:val="14"/>
          <w:spacing w:val="12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rezu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79" w:right="95" w:firstLine="341"/>
        <w:jc w:val="right"/>
        <w:tabs>
          <w:tab w:pos="7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yllu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kundërvajtj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administrative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degë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rajonal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Inspektorati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Pyjev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identifikimi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prioritete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krijoj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alifikua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ilizua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penale;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Ngritje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sektorëv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gjyqësor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Inspekt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rati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Shtetëro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Mjedisi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Pyjeve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duhet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juris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rretheve;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jash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komando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ë;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fokusua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mëtejshë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ushtara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kryesisht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353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gjithanshm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heziti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apo/dh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simuluese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materiale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verifikues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papërligjur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pena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referojn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Migracio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iqev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episod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shtrihe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0" w:right="5119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86.220001pt;margin-top:-4.958437pt;width:144pt;height:.1pt;mso-position-horizontal-relative:page;mso-position-vertical-relative:paragraph;z-index:-306" coordorigin="1724,-99" coordsize="2880,2">
            <v:shape style="position:absolute;left:1724;top:-99;width:2880;height:2" coordorigin="1724,-99" coordsize="2880,0" path="m1724,-99l4604,-99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27</w:t>
      </w:r>
      <w:r>
        <w:rPr>
          <w:rFonts w:ascii="Times New Roman" w:hAnsi="Times New Roman" w:cs="Times New Roman" w:eastAsia="Times New Roman"/>
          <w:sz w:val="12"/>
          <w:szCs w:val="12"/>
          <w:spacing w:val="16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Progres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Rapo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2016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për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Shqi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rinë,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Bruksel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09.11.2016</w:t>
      </w:r>
    </w:p>
    <w:p>
      <w:pPr>
        <w:spacing w:before="1" w:after="0" w:line="208" w:lineRule="exact"/>
        <w:ind w:left="120" w:right="69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28</w: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   </w:t>
      </w:r>
      <w:r>
        <w:rPr>
          <w:rFonts w:ascii="Times New Roman" w:hAnsi="Times New Roman" w:cs="Times New Roman" w:eastAsia="Times New Roman"/>
          <w:sz w:val="12"/>
          <w:szCs w:val="12"/>
          <w:spacing w:val="18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ia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Mjedisit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shkre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ën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1439/1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3.201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Ministria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Mbrojtjes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shkresën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.1586/1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datë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10.03.201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Ministria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dshme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shkresën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nr.1489/3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datë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.201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Ministria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Financave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nuk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rcjellë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kontrib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identifikua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asetet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pastri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mungo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origjinues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rmirësi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tikav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etimore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inekzistent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ecial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sh/au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omj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angazhohet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tatimor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doganor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Punëv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Brendshm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raprak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mjaftohe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urdhra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sish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komp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leks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vështir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ngjarj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impak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ndjesh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publike;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identifikimi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periodik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adres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mosp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ërmbushje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oficerë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mesm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administratë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shtetërore;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qëndrimi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kultivuesv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kanabi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kultivimi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cannabis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rbashkëta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rrorist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fshihe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konsolidimi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kapacitetev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partn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ardhurav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terrorizmit;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shkurtua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paraburgimi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miturve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prindërv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kujdestarëv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vendbanimi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vendqëndri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Diskriminimi;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akuzu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jetës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korrupsio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armëmbajtje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mjedisin,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mjetesh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paraburgimi.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332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rekoma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Inspektorati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Pyjeve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mjedisore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mundësin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trajnua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ushtarake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proaktive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ush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këmbi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kontrolleve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identifikimi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iminale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aseteve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cënojn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rajon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ndërkufitar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parandalimi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kompjuterik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rdorur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pastri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ardhurav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terrorizmi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njësiv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Protokolli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Konventë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Ndërsj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Jurid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Rritjen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bashkëpunimit</w:t>
      </w:r>
      <w:r>
        <w:rPr>
          <w:rFonts w:ascii="Garamond" w:hAnsi="Garamond" w:cs="Garamond" w:eastAsia="Garamond"/>
          <w:sz w:val="24"/>
          <w:szCs w:val="24"/>
          <w:spacing w:val="-11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kontrollit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urori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icerët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dokumentimin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veprave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penale,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rritjen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efektivitetit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cilësisë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etime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kërkohet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pranishëm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veprimeve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hetimore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udhëhequr,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mbikëqyrur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bashkëpunuar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cerët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periodike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adresimin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përgjegjësive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mospërmbushjen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shkeljet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detyrës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oficerët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gjyqë-sore;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8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njohu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et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përfundim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konsolidi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ocedimev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fazë.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86.220001pt;margin-top:-4.958436pt;width:144pt;height:.1pt;mso-position-horizontal-relative:page;mso-position-vertical-relative:paragraph;z-index:-305" coordorigin="1724,-99" coordsize="2880,2">
            <v:shape style="position:absolute;left:1724;top:-99;width:2880;height:2" coordorigin="1724,-99" coordsize="2880,0" path="m1724,-99l4604,-99e" filled="f" stroked="t" strokeweight=".8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29</w: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spacing w:val="10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Ofice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ët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cisë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ore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inist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ë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inanca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(h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imit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timor,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dog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Ministrisë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së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Mbrojtj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s,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Ministrisë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së</w:t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Mj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isit,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Ministrisë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së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Punë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të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Brendshme.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2017-12-15T13:08:03Z</dcterms:created>
  <dcterms:modified xsi:type="dcterms:W3CDTF">2017-12-15T13:08:03Z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2017-04-24T00:00:00Z</vt:filetime>
  </property>
  <property fmtid="{D5CDD505-2E9C-101B-9397-08002B2CF9AE}" pid="3" name="LastSaved">
    <vt:filetime>2017-12-15T00:00:00Z</vt:filetime>
  </property>
</Properties>
</file>