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Default Extension="png" ContentType="image/png"/>
  <Override PartName="/word/header4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1" w:after="0" w:line="240" w:lineRule="auto"/>
        <w:ind w:left="4117" w:right="4096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VENDIM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549" w:right="3530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3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5,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12.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.2017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5" w:lineRule="auto"/>
        <w:ind w:left="532" w:right="511" w:firstLine="1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SHP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2"/>
          <w:szCs w:val="22"/>
          <w:spacing w:val="2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QENDRËS</w:t>
      </w:r>
      <w:r>
        <w:rPr>
          <w:rFonts w:ascii="Garamond" w:hAnsi="Garamond" w:cs="Garamond" w:eastAsia="Garamond"/>
          <w:sz w:val="22"/>
          <w:szCs w:val="22"/>
          <w:spacing w:val="2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STOR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2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QYT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TIT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RAN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DHE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MIRATIMIN</w:t>
      </w:r>
      <w:r>
        <w:rPr>
          <w:rFonts w:ascii="Garamond" w:hAnsi="Garamond" w:cs="Garamond" w:eastAsia="Garamond"/>
          <w:sz w:val="22"/>
          <w:szCs w:val="22"/>
          <w:spacing w:val="2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RREGULLOR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3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NISTRIMIN</w:t>
      </w:r>
      <w:r>
        <w:rPr>
          <w:rFonts w:ascii="Garamond" w:hAnsi="Garamond" w:cs="Garamond" w:eastAsia="Garamond"/>
          <w:sz w:val="22"/>
          <w:szCs w:val="22"/>
          <w:spacing w:val="3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SAJ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ZONËS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SË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MBROJT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2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je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nen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00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tutës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4,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nenit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29,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datë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68" w:right="47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7.4.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03,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“Për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trashëgiminë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urore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ndryshu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r,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propozimin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ministr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lturës,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Këshilli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2" w:lineRule="exact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Ministrave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71" w:right="4052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VE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DOSI: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3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6" w:lineRule="auto"/>
        <w:ind w:left="106" w:right="45" w:firstLine="268"/>
        <w:jc w:val="left"/>
        <w:tabs>
          <w:tab w:pos="78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1.</w:t>
      </w:r>
      <w:r>
        <w:rPr>
          <w:rFonts w:ascii="Garamond" w:hAnsi="Garamond" w:cs="Garamond" w:eastAsia="Garamond"/>
          <w:sz w:val="22"/>
          <w:szCs w:val="22"/>
          <w:spacing w:val="-5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Shpalljen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endrës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Historike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qytetit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nës,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sipas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hartës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zoni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fik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ba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lidhu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ij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vendimi.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48" w:firstLine="268"/>
        <w:jc w:val="left"/>
        <w:tabs>
          <w:tab w:pos="78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2.</w:t>
      </w:r>
      <w:r>
        <w:rPr>
          <w:rFonts w:ascii="Garamond" w:hAnsi="Garamond" w:cs="Garamond" w:eastAsia="Garamond"/>
          <w:sz w:val="22"/>
          <w:szCs w:val="22"/>
          <w:spacing w:val="-5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Miratimin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rregullores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administrimin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ndrës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stori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qytet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Tiranës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zonës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mbrojtur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përreth,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sipas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tekst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bashkëlidhur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këtij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vendimi.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tabs>
          <w:tab w:pos="78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2"/>
          <w:szCs w:val="22"/>
          <w:spacing w:val="-5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Vendimi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nr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0,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datë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0,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Këshill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Ministrave,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“Shpa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lja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Ansa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ël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Monument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ulture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aksit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kryesor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qen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stori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yte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Tiranës”,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shfuqizohet.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5" w:lineRule="auto"/>
        <w:ind w:left="374" w:right="3160"/>
        <w:jc w:val="left"/>
        <w:tabs>
          <w:tab w:pos="78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4.</w:t>
      </w:r>
      <w:r>
        <w:rPr>
          <w:rFonts w:ascii="Garamond" w:hAnsi="Garamond" w:cs="Garamond" w:eastAsia="Garamond"/>
          <w:sz w:val="22"/>
          <w:szCs w:val="22"/>
          <w:spacing w:val="-5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ab/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garkohet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inistria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Kulturës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bat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ij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vendimi.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Ky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vendim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hyn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uqi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pas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botimit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Fletoren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Zyrtare.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right="84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Z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NDËSK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Y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MIN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right="86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Peleshi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824" w:right="3806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RRE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ULLORE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421" w:right="3397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ADMIN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750" w:right="730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QENDRË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HISTORI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ZONË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16" w:right="4291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3579" w:right="3560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Q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b/>
          <w:bCs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6" w:lineRule="auto"/>
        <w:ind w:left="106" w:right="4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egullo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përcakt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det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rime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mënyra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admi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lturor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qen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rik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mbroj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qyt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ranë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Obj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6" w:lineRule="auto"/>
        <w:ind w:left="106" w:right="4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Admi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qendr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historik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rojt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qyteti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anës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zon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fiki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par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q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tur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rreg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lorej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ërb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nyra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qev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risje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qyteti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Tiran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04" w:right="4284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Neni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3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6" w:lineRule="auto"/>
        <w:ind w:left="106" w:right="43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rre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ullor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përput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ushtet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Republikë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hqipër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-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9048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7.4.20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0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trashë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lturore”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rys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ligji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93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imit”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7.2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veshj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ntev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fushën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hëg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kult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izazh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fiku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legj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slac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shqiptar.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304" w:right="4284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Neni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230" w:right="3209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Hapës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ra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urba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rojtje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1.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Hapësira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urbane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rojtje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qy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etit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Tiranës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përbëhet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nga: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a)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Qendra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historike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qyt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s;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b)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Zona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mbrojtur.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6" w:lineRule="auto"/>
        <w:ind w:left="106" w:right="46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Brenda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kësaj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zone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përfshihen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ansamble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historike,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sheshe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publike,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monumente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orisë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monumente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kategorisë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dytë.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Plani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përgjithshëm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vendor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qytetit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Tiranës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het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rrë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parasysh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f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krite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et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qendrës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0" w:lineRule="auto"/>
        <w:ind w:left="69" w:right="4523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historike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zonës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rojtur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qytetin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Tiranës.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04" w:right="4284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Neni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018" w:right="2998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ra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historike</w:t>
      </w:r>
      <w:r>
        <w:rPr>
          <w:rFonts w:ascii="Garamond" w:hAnsi="Garamond" w:cs="Garamond" w:eastAsia="Garamond"/>
          <w:sz w:val="22"/>
          <w:szCs w:val="22"/>
          <w:spacing w:val="1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he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fijtë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saj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5" w:lineRule="auto"/>
        <w:ind w:left="106" w:right="48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1.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Qendra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storike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qytetin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Tiranës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është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ësira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urba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era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rëndësishme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urban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sti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arkitekturore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dokumenton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rrugën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limit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historik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qyte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ranës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arritjet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arkitekturë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600" w:bottom="280" w:left="1480" w:right="1480"/>
        </w:sectPr>
      </w:pPr>
      <w:rPr/>
    </w:p>
    <w:p>
      <w:pPr>
        <w:spacing w:before="81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banisti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6" w:lineRule="auto"/>
        <w:ind w:left="106" w:right="49" w:firstLine="268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2.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Kufijtë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qendrës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historike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paraqiten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rtën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zonif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kimit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Tiranës,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është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pjesë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përbërëse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pandarë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saj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rregullore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304" w:right="4284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Neni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3042" w:right="3020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Zo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rojt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1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f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jtë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saj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6" w:lineRule="auto"/>
        <w:ind w:left="106" w:right="47" w:firstLine="268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1.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Zona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mbrojtur</w:t>
      </w:r>
      <w:r>
        <w:rPr>
          <w:rFonts w:ascii="Garamond" w:hAnsi="Garamond" w:cs="Garamond" w:eastAsia="Garamond"/>
          <w:sz w:val="22"/>
          <w:szCs w:val="22"/>
          <w:spacing w:val="4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ruan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vlera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historiko-kultur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cilat</w:t>
      </w:r>
      <w:r>
        <w:rPr>
          <w:rFonts w:ascii="Garamond" w:hAnsi="Garamond" w:cs="Garamond" w:eastAsia="Garamond"/>
          <w:sz w:val="22"/>
          <w:szCs w:val="22"/>
          <w:spacing w:val="4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plotësohen</w:t>
      </w:r>
      <w:r>
        <w:rPr>
          <w:rFonts w:ascii="Garamond" w:hAnsi="Garamond" w:cs="Garamond" w:eastAsia="Garamond"/>
          <w:sz w:val="22"/>
          <w:szCs w:val="22"/>
          <w:spacing w:val="5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pasuro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en</w:t>
      </w:r>
      <w:r>
        <w:rPr>
          <w:rFonts w:ascii="Garamond" w:hAnsi="Garamond" w:cs="Garamond" w:eastAsia="Garamond"/>
          <w:sz w:val="22"/>
          <w:szCs w:val="22"/>
          <w:spacing w:val="5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vlerat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qend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stori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duke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kri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uar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një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lim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gradual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rejt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pjesëve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era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qy</w:t>
      </w:r>
      <w:r>
        <w:rPr>
          <w:rFonts w:ascii="Garamond" w:hAnsi="Garamond" w:cs="Garamond" w:eastAsia="Garamond"/>
          <w:sz w:val="22"/>
          <w:szCs w:val="22"/>
          <w:spacing w:val="2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etit.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50" w:firstLine="268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Kufijtë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zonës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ojtur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paraqiten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hartën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zonifi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imit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qy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Tiranës,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la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është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pjesë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përbërëse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pandarë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saj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rregullore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304" w:right="4284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Neni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2682" w:right="2662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arja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monumenteve</w:t>
      </w:r>
      <w:r>
        <w:rPr>
          <w:rFonts w:ascii="Garamond" w:hAnsi="Garamond" w:cs="Garamond" w:eastAsia="Garamond"/>
          <w:sz w:val="22"/>
          <w:szCs w:val="22"/>
          <w:spacing w:val="2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sipas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kate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ori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b/>
          <w:bCs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6" w:lineRule="auto"/>
        <w:ind w:left="106" w:right="4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Monumentet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kultu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qytetin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Tiranës,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sipas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erave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ty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historiko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kulturore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ahen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dy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ego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ri: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Monumentet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kat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orisë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së</w:t>
      </w:r>
      <w:r>
        <w:rPr>
          <w:rFonts w:ascii="Garamond" w:hAnsi="Garamond" w:cs="Garamond" w:eastAsia="Garamond"/>
          <w:sz w:val="22"/>
          <w:szCs w:val="22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parë,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cilët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ruhen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përbërësit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kompozici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lë,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arkitekturorë,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teknikë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materialeve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ndë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timit.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5" w:lineRule="auto"/>
        <w:ind w:left="106" w:right="49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2.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onumente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kategorisë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dytë,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janë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ndërtime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vlera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storiko-kul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urore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marr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pjesë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formulimin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pozicional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qytetit,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por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rua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era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kturore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ete.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304" w:right="4284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Neni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007" w:right="2988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ërh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rjet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rën</w:t>
      </w:r>
      <w:r>
        <w:rPr>
          <w:rFonts w:ascii="Garamond" w:hAnsi="Garamond" w:cs="Garamond" w:eastAsia="Garamond"/>
          <w:sz w:val="22"/>
          <w:szCs w:val="22"/>
          <w:spacing w:val="1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Historike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6" w:lineRule="auto"/>
        <w:ind w:left="106" w:right="48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Ndërhyrjet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auruese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qendrën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his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orike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kenë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lim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mbrojtjen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vle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ave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arkitektonike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trashë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misë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kulturore.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izuar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këtë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qëllim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qendrën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historike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hen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studime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mënyrën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ndërhyr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eve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restauruese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ndërtimet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përbë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në,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rehabilitimin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zonave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veça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ta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saj.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qëll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rua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lera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urban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stike-ar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itekturore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qendrës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historike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qytetin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Tiranës,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brenda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kësaj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zone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mund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kryhen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këto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ndë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hyrje: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Ndërhyrje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stematike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onser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uese,</w:t>
      </w:r>
      <w:r>
        <w:rPr>
          <w:rFonts w:ascii="Garamond" w:hAnsi="Garamond" w:cs="Garamond" w:eastAsia="Garamond"/>
          <w:sz w:val="22"/>
          <w:szCs w:val="22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restauruese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mir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mba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tj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2"/>
          <w:szCs w:val="22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he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mon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mentet</w:t>
      </w:r>
      <w:r>
        <w:rPr>
          <w:rFonts w:ascii="Garamond" w:hAnsi="Garamond" w:cs="Garamond" w:eastAsia="Garamond"/>
          <w:sz w:val="22"/>
          <w:szCs w:val="22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y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kategorive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zuar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kriteret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konservimin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restaurimin.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5" w:lineRule="auto"/>
        <w:ind w:left="106" w:right="46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Ndërhyrj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restaur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ese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ajtjen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hapësirave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urbanistike-ar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itek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urore,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rrje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rrugor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tradic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onal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kompozim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teknikë,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duke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tur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pandryshuar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konfigurac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onin</w:t>
      </w:r>
      <w:r>
        <w:rPr>
          <w:rFonts w:ascii="Garamond" w:hAnsi="Garamond" w:cs="Garamond" w:eastAsia="Garamond"/>
          <w:sz w:val="22"/>
          <w:szCs w:val="22"/>
          <w:spacing w:val="4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truallit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hapësirave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pushuese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bimësisë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tradicionale.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49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3.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Ndërhyrjet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bazuar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tudime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rehabiliti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veçanta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rës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historike,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mund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ryhen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a)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obje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tet,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kryh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punime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konser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uese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sta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ruese;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b)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objektet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kryhen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ritrajtime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rritur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vlerat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tyre;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c)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zonat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lejohet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kryhen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ndërhyrje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integruese;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d)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hapësirat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publike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sipërfaqet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g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elbëruara.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5" w:lineRule="auto"/>
        <w:ind w:left="106" w:right="48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4.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Rit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ajtimet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përmendura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pikën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duhet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integrohen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tërësinë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arkitekturore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qendrës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historike,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duke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ektuar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kompozimet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trajtim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jasht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rti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mbrojtje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duke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mos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uar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lartësinë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maks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tyre.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4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5.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Rikonstruksion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trukturat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stuese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ryhet: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rastet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fatk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natyrore,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shembjeve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djegies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obje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vlera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trashëgimisë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rore,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form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limit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kompozicio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kitekt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nik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gjend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es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para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rrënimit,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bazuar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dokumentacionin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qartë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fotografik,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grafik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etj.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6.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Ruhet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rrugor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kompozimin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formuli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urban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stik-arkitektonik.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04" w:right="4284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Neni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3332" w:right="3312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ërhyr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et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2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numente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6" w:lineRule="auto"/>
        <w:ind w:left="106" w:right="4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1.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Ndërhyr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monumentet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kat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gorisë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parë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ruajnë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pozimin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teknikat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origjina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brendësi,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ashtu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edhe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pamjet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ja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tme.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et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kur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esë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umentit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ka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ësuar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dëmt</w:t>
      </w:r>
      <w:r>
        <w:rPr>
          <w:rFonts w:ascii="Garamond" w:hAnsi="Garamond" w:cs="Garamond" w:eastAsia="Garamond"/>
          <w:sz w:val="22"/>
          <w:szCs w:val="22"/>
          <w:spacing w:val="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transformime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ose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mun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n,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mund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dërmerren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ërhyrje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plotësuese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gjendjes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fillestare.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Ndë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yrjet</w:t>
      </w:r>
      <w:r>
        <w:rPr>
          <w:rFonts w:ascii="Garamond" w:hAnsi="Garamond" w:cs="Garamond" w:eastAsia="Garamond"/>
          <w:sz w:val="22"/>
          <w:szCs w:val="22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monumentet</w:t>
      </w:r>
      <w:r>
        <w:rPr>
          <w:rFonts w:ascii="Garamond" w:hAnsi="Garamond" w:cs="Garamond" w:eastAsia="Garamond"/>
          <w:sz w:val="22"/>
          <w:szCs w:val="22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kat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gorisë</w:t>
      </w:r>
      <w:r>
        <w:rPr>
          <w:rFonts w:ascii="Garamond" w:hAnsi="Garamond" w:cs="Garamond" w:eastAsia="Garamond"/>
          <w:sz w:val="22"/>
          <w:szCs w:val="22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së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dy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ruajnë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vol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min</w:t>
      </w:r>
      <w:r>
        <w:rPr>
          <w:rFonts w:ascii="Garamond" w:hAnsi="Garamond" w:cs="Garamond" w:eastAsia="Garamond"/>
          <w:sz w:val="22"/>
          <w:szCs w:val="22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filles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formuli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2"/>
          <w:szCs w:val="22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pamjes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47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jashtme,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dërsa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brendësi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mund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bëhen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yshime,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zbatuar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ompozime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ërkesa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kat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sotme.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600" w:bottom="280" w:left="1480" w:right="1480"/>
        </w:sectPr>
      </w:pPr>
      <w:rPr/>
    </w:p>
    <w:p>
      <w:pPr>
        <w:spacing w:before="12" w:after="0" w:line="240" w:lineRule="auto"/>
        <w:ind w:left="3091" w:right="3088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Ndë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hy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z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ën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mbro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ur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5" w:lineRule="auto"/>
        <w:ind w:left="106" w:right="6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zon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yhen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e,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ht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e,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onstruksione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apo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ndërtime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reja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rritur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lerat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brenda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saj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mirësimin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ushteve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etes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s,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het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harm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ni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karakterin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arkitektonik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urbanistik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ansamblit.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6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ësia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maksimale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dërt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meve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reja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apo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nstruksioneve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përsh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jeve,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përveç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eve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to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ka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studime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veçanta,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nuk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het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lojë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lartës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ob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lartë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qendr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histori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2"/>
          <w:szCs w:val="22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Kompozimi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arkitekt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nik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ndërtesave</w:t>
      </w:r>
      <w:r>
        <w:rPr>
          <w:rFonts w:ascii="Garamond" w:hAnsi="Garamond" w:cs="Garamond" w:eastAsia="Garamond"/>
          <w:sz w:val="22"/>
          <w:szCs w:val="22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duhet</w:t>
      </w:r>
      <w:r>
        <w:rPr>
          <w:rFonts w:ascii="Garamond" w:hAnsi="Garamond" w:cs="Garamond" w:eastAsia="Garamond"/>
          <w:sz w:val="22"/>
          <w:szCs w:val="22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t’i</w:t>
      </w:r>
      <w:r>
        <w:rPr>
          <w:rFonts w:ascii="Garamond" w:hAnsi="Garamond" w:cs="Garamond" w:eastAsia="Garamond"/>
          <w:sz w:val="22"/>
          <w:szCs w:val="22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përshtatet</w:t>
      </w:r>
      <w:r>
        <w:rPr>
          <w:rFonts w:ascii="Garamond" w:hAnsi="Garamond" w:cs="Garamond" w:eastAsia="Garamond"/>
          <w:sz w:val="22"/>
          <w:szCs w:val="22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rakterit</w:t>
      </w:r>
      <w:r>
        <w:rPr>
          <w:rFonts w:ascii="Garamond" w:hAnsi="Garamond" w:cs="Garamond" w:eastAsia="Garamond"/>
          <w:sz w:val="22"/>
          <w:szCs w:val="22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itektonik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arkitekturës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qendrës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historike.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4.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Ruhet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rrugor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kompozimin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formuli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urban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stik-arkitektonik.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6" w:lineRule="auto"/>
        <w:ind w:left="106" w:right="6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5.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Lej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het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rikons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ruksio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rrje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rru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or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shesh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përmirësimin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shteve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infrastrukturës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apo</w:t>
      </w:r>
      <w:r>
        <w:rPr>
          <w:rFonts w:ascii="Garamond" w:hAnsi="Garamond" w:cs="Garamond" w:eastAsia="Garamond"/>
          <w:sz w:val="22"/>
          <w:szCs w:val="22"/>
          <w:spacing w:val="5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5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përmirësimin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ose</w:t>
      </w:r>
      <w:r>
        <w:rPr>
          <w:rFonts w:ascii="Garamond" w:hAnsi="Garamond" w:cs="Garamond" w:eastAsia="Garamond"/>
          <w:sz w:val="22"/>
          <w:szCs w:val="22"/>
          <w:spacing w:val="5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real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linjave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5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nfr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bi</w:t>
      </w:r>
      <w:r>
        <w:rPr>
          <w:rFonts w:ascii="Garamond" w:hAnsi="Garamond" w:cs="Garamond" w:eastAsia="Garamond"/>
          <w:sz w:val="22"/>
          <w:szCs w:val="22"/>
          <w:spacing w:val="5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5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nëntokësore,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duke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përdorur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teriale,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forma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tekni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rput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arkitekturën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ansamb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ze.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6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6.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Ndërhy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je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mobilimit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urban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vendosje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mbi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rrugë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sto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ave,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ndri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ç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uesve,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kosha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e,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zove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me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ose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ente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tjera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mobil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urban,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sht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jenë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pjesë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një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projekti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rikuali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kimi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zonës,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parashikon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vendosjen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elementeve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har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oni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ark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tekturën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objekteve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ndodhen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brenda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qendrës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historike.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7.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Ndërhyr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për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modif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gjurmës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rrugore,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lidhur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nevojat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për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fu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ksionim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rdorim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sa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mirë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zonës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bre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cilës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rruga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ndodhet.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5" w:lineRule="auto"/>
        <w:ind w:left="106" w:right="69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rastet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ur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urma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rrugës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lën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ndërh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het,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shtrihet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disa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zona,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ndërhyrja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nënshtrohet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rit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reve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onës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rtë.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251" w:right="4251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Neni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10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6" w:lineRule="auto"/>
        <w:ind w:left="438" w:right="437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Studim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ektimi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z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timi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me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2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qen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rën</w:t>
      </w:r>
      <w:r>
        <w:rPr>
          <w:rFonts w:ascii="Garamond" w:hAnsi="Garamond" w:cs="Garamond" w:eastAsia="Garamond"/>
          <w:sz w:val="22"/>
          <w:szCs w:val="22"/>
          <w:spacing w:val="1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istori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e,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zonën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rojt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1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dhe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mo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um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nte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b/>
          <w:bCs/>
        </w:rPr>
        <w:t>v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çanta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6" w:lineRule="auto"/>
        <w:ind w:left="106" w:right="66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1.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jektet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restaurimit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qendrën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historike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restaurimi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monumenteve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kulturës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hartohen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nga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institucione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shtetërore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special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zuara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subj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cencuara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roje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shqyrtohen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Këshill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Shkencor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IMK-së</w:t>
      </w:r>
      <w:r>
        <w:rPr>
          <w:rFonts w:ascii="Garamond" w:hAnsi="Garamond" w:cs="Garamond" w:eastAsia="Garamond"/>
          <w:sz w:val="22"/>
          <w:szCs w:val="22"/>
          <w:spacing w:val="5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tohen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Këshi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Kombëtar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Re</w:t>
      </w:r>
      <w:r>
        <w:rPr>
          <w:rFonts w:ascii="Garamond" w:hAnsi="Garamond" w:cs="Garamond" w:eastAsia="Garamond"/>
          <w:sz w:val="22"/>
          <w:szCs w:val="22"/>
          <w:spacing w:val="2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taurim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(KKR).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Zbatimi</w:t>
      </w:r>
      <w:r>
        <w:rPr>
          <w:rFonts w:ascii="Garamond" w:hAnsi="Garamond" w:cs="Garamond" w:eastAsia="Garamond"/>
          <w:sz w:val="22"/>
          <w:szCs w:val="22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punimeve</w:t>
      </w:r>
      <w:r>
        <w:rPr>
          <w:rFonts w:ascii="Garamond" w:hAnsi="Garamond" w:cs="Garamond" w:eastAsia="Garamond"/>
          <w:sz w:val="22"/>
          <w:szCs w:val="22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mësipërme</w:t>
      </w:r>
      <w:r>
        <w:rPr>
          <w:rFonts w:ascii="Garamond" w:hAnsi="Garamond" w:cs="Garamond" w:eastAsia="Garamond"/>
          <w:sz w:val="22"/>
          <w:szCs w:val="22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territorin</w:t>
      </w:r>
      <w:r>
        <w:rPr>
          <w:rFonts w:ascii="Garamond" w:hAnsi="Garamond" w:cs="Garamond" w:eastAsia="Garamond"/>
          <w:sz w:val="22"/>
          <w:szCs w:val="22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qendrës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his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orike</w:t>
      </w:r>
      <w:r>
        <w:rPr>
          <w:rFonts w:ascii="Garamond" w:hAnsi="Garamond" w:cs="Garamond" w:eastAsia="Garamond"/>
          <w:sz w:val="22"/>
          <w:szCs w:val="22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kryhet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DRKK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Durrës</w:t>
      </w:r>
      <w:r>
        <w:rPr>
          <w:rFonts w:ascii="Garamond" w:hAnsi="Garamond" w:cs="Garamond" w:eastAsia="Garamond"/>
          <w:sz w:val="22"/>
          <w:szCs w:val="22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ose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0" w:lineRule="auto"/>
        <w:ind w:left="106" w:right="535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subje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cencuara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restaur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ëqyrësi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punimeve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kolauda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ori,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caktohen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K.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5" w:lineRule="auto"/>
        <w:ind w:left="106" w:right="68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3.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Studimet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projektet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rikonstr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sioneve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territorin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endrës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historike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hartohen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Instituti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Monumen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eve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(IM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),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Drejtoria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Rajon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le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Kul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urës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Kombëtare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Durrës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ose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ersona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lic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ncuar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fushën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restaurim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ori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proj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ktesh.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ektet</w:t>
      </w:r>
      <w:r>
        <w:rPr>
          <w:rFonts w:ascii="Garamond" w:hAnsi="Garamond" w:cs="Garamond" w:eastAsia="Garamond"/>
          <w:sz w:val="22"/>
          <w:szCs w:val="22"/>
          <w:spacing w:val="5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shqyrtohen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4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Këshill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5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Shkencor</w:t>
      </w:r>
      <w:r>
        <w:rPr>
          <w:rFonts w:ascii="Garamond" w:hAnsi="Garamond" w:cs="Garamond" w:eastAsia="Garamond"/>
          <w:sz w:val="22"/>
          <w:szCs w:val="22"/>
          <w:spacing w:val="5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MK-së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ratohen</w:t>
      </w:r>
      <w:r>
        <w:rPr>
          <w:rFonts w:ascii="Garamond" w:hAnsi="Garamond" w:cs="Garamond" w:eastAsia="Garamond"/>
          <w:sz w:val="22"/>
          <w:szCs w:val="22"/>
          <w:spacing w:val="5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Këshil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</w:t>
      </w:r>
      <w:r>
        <w:rPr>
          <w:rFonts w:ascii="Garamond" w:hAnsi="Garamond" w:cs="Garamond" w:eastAsia="Garamond"/>
          <w:sz w:val="22"/>
          <w:szCs w:val="22"/>
          <w:spacing w:val="5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Kombëtar</w:t>
      </w:r>
      <w:r>
        <w:rPr>
          <w:rFonts w:ascii="Garamond" w:hAnsi="Garamond" w:cs="Garamond" w:eastAsia="Garamond"/>
          <w:sz w:val="22"/>
          <w:szCs w:val="22"/>
          <w:spacing w:val="5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106" w:right="1304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Restaur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mit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(K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).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edura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zhdon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ipas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ligj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anif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kimin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terr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torit.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6" w:lineRule="auto"/>
        <w:ind w:left="106" w:right="6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4.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Studimet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projektet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erritorin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qendrës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historike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ndërh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rje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rrje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or,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inf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astrukturën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nëntokë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ore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hartohen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subjekte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projektuese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licencuara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projekt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kategorinë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mësipërme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ushat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përkatëse,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bashkëpun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Institutin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Mon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menteve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Kulturës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(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K),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Drejtorinë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Rajona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urës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Kombëtare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(D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KK)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Durrës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ose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persona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cencuar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fushën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restaurimeve.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Projektet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shqyrtohen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Këshillin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kencor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IMK-së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miratohen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Këshi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lin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Kombëtar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Restaurim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(KKR).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Procedura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mira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imit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vazhdon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pas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igjit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plan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fiki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territorit.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5.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Studimet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për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rehabilitimin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imazhit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zonës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së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mbrojtur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hartohen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stituti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Mo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umenteve</w:t>
      </w:r>
      <w:r>
        <w:rPr>
          <w:rFonts w:ascii="Garamond" w:hAnsi="Garamond" w:cs="Garamond" w:eastAsia="Garamond"/>
          <w:sz w:val="22"/>
          <w:szCs w:val="22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67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urës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(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IMK),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Drejtoria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nale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Kulturës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mbëtare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(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K)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Durrës,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sub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ekte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cencua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fushën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restaurimeve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sipas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rre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ullores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mirat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ar,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bashkëpunim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Bashkinë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Tiranë.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Projektet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shqyrtoh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hkenco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Këshilli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Kombëta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(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KR).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oce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mirati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hdo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terr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to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63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ekte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ndër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mev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rej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nstruks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mbr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jtu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hart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projektue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subj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projektues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licencuar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jekti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kateg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mësip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fushë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ndërti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Procedur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gji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plan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ikim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rritori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6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Zba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nimev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nstruks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ojt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kryhe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su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ekte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ndërtimor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licencua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kategor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" w:after="0" w:line="245" w:lineRule="auto"/>
        <w:ind w:left="106" w:right="6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projekte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ndërh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rrjeti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astr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turë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ënt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zonë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rojtur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hart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ekt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ktues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icencu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kateg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mësip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fus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at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rkatës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Proce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mirat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nif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rritor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both"/>
        <w:spacing w:after="0"/>
        <w:sectPr>
          <w:pgMar w:header="698" w:footer="0" w:top="920" w:bottom="280" w:left="1480" w:right="1460"/>
          <w:headerReference w:type="default" r:id="rId5"/>
          <w:pgSz w:w="12240" w:h="15840"/>
        </w:sectPr>
      </w:pPr>
      <w:rPr/>
    </w:p>
    <w:p>
      <w:pPr>
        <w:spacing w:before="12" w:after="0" w:line="240" w:lineRule="auto"/>
        <w:ind w:left="3335" w:right="3309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Shf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onu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en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5" w:lineRule="auto"/>
        <w:ind w:left="106" w:right="46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nume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yt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zohen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rastit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fun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për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tuar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ksion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kët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vle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cila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vën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mbr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jtj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4265" w:right="4243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12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441" w:right="3422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b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b/>
          <w:bCs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me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eve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5" w:lineRule="auto"/>
        <w:ind w:left="106" w:right="46" w:firstLine="268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Organe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everisje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bashkë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5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5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shtet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specializuara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jnë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jtj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mbr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jtj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monum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ntev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ngr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itu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hapës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diks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tyr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" w:after="0" w:line="246" w:lineRule="auto"/>
        <w:ind w:left="106" w:right="44" w:firstLine="268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përg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ithshë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5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bashkis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asys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histor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zonë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b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251" w:right="4231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Neni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13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2907" w:right="2885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Trajt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mi</w:t>
      </w:r>
      <w:r>
        <w:rPr>
          <w:rFonts w:ascii="Garamond" w:hAnsi="Garamond" w:cs="Garamond" w:eastAsia="Garamond"/>
          <w:sz w:val="22"/>
          <w:szCs w:val="22"/>
          <w:spacing w:val="1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raste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arashi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ua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6" w:lineRule="auto"/>
        <w:ind w:left="106" w:right="48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gjitha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çësh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jet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nuk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trajtohen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pasojë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nuk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zgjidhen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këtë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rregullore,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sip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mpeten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ato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idhen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Ministria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përgjegjëse</w:t>
      </w:r>
      <w:r>
        <w:rPr>
          <w:rFonts w:ascii="Garamond" w:hAnsi="Garamond" w:cs="Garamond" w:eastAsia="Garamond"/>
          <w:sz w:val="22"/>
          <w:szCs w:val="22"/>
          <w:spacing w:val="5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trashë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minë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kulturore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nëpër-mjet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institucioneve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spec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alizuara.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251" w:right="4231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Neni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14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3248" w:right="3226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Kun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rvajt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2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administra</w:t>
      </w:r>
      <w:r>
        <w:rPr>
          <w:rFonts w:ascii="Garamond" w:hAnsi="Garamond" w:cs="Garamond" w:eastAsia="Garamond"/>
          <w:sz w:val="22"/>
          <w:szCs w:val="22"/>
          <w:spacing w:val="2"/>
          <w:w w:val="102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6" w:lineRule="auto"/>
        <w:ind w:left="106" w:right="47" w:firstLine="268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elja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rre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loreje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ësi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pas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dispo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ave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ligjit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7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0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.2003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“Për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trashëgiminë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kulturore”,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ndryshuar,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dit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enal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Republikës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Shqipërisë.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251" w:right="4231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Neni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15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3708" w:right="3689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Dispozi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fun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Kësaj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rregulloreje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bashkëngjitet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rta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qendrës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ike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zonës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ojtur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qyte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Tiranës.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left"/>
        <w:spacing w:after="0"/>
        <w:sectPr>
          <w:pgMar w:header="698" w:footer="0" w:top="920" w:bottom="280" w:left="1480" w:right="1480"/>
          <w:headerReference w:type="default" r:id="rId6"/>
          <w:pgSz w:w="12240" w:h="15840"/>
        </w:sectPr>
      </w:pPr>
      <w:rPr/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0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435.36pt;height:570.12pt;mso-position-horizontal-relative:char;mso-position-vertical-relative:line" type="#_x0000_t75">
            <v:imagedata r:id="rId8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jc w:val="left"/>
        <w:spacing w:after="0"/>
        <w:sectPr>
          <w:pgMar w:header="0" w:footer="0" w:top="580" w:bottom="280" w:left="1580" w:right="1720"/>
          <w:headerReference w:type="default" r:id="rId7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Mar w:header="0" w:footer="0" w:top="0" w:bottom="0" w:left="0" w:right="0"/>
      <w:headerReference w:type="default" r:id="rId9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90.059998pt;margin-top:33.911346pt;width:31.899343pt;height:13.2898pt;mso-position-horizontal-relative:page;mso-position-vertical-relative:page;z-index:-195" type="#_x0000_t202" filled="f" stroked="f">
          <v:textbox inset="0,0,0,0">
            <w:txbxContent>
              <w:p>
                <w:pPr>
                  <w:spacing w:before="3" w:after="0" w:line="240" w:lineRule="auto"/>
                  <w:ind w:left="20" w:right="-54"/>
                  <w:jc w:val="left"/>
                  <w:rPr>
                    <w:rFonts w:ascii="Garamond" w:hAnsi="Garamond" w:cs="Garamond" w:eastAsia="Garamond"/>
                    <w:sz w:val="22"/>
                    <w:szCs w:val="22"/>
                  </w:rPr>
                </w:pPr>
                <w:rPr/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Neni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10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2"/>
                  </w:rPr>
                  <w:t>9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8.079987pt;margin-top:33.911346pt;width:35.903271pt;height:13.2898pt;mso-position-horizontal-relative:page;mso-position-vertical-relative:page;z-index:-194" type="#_x0000_t202" filled="f" stroked="f">
          <v:textbox inset="0,0,0,0">
            <w:txbxContent>
              <w:p>
                <w:pPr>
                  <w:spacing w:before="3" w:after="0" w:line="240" w:lineRule="auto"/>
                  <w:ind w:left="20" w:right="-54"/>
                  <w:jc w:val="left"/>
                  <w:rPr>
                    <w:rFonts w:ascii="Garamond" w:hAnsi="Garamond" w:cs="Garamond" w:eastAsia="Garamond"/>
                    <w:sz w:val="22"/>
                    <w:szCs w:val="22"/>
                  </w:rPr>
                </w:pPr>
                <w:rPr/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0"/>
                  </w:rPr>
                  <w:t>Nen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i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1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2"/>
                  </w:rPr>
                  <w:t>11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image" Target="media/image1.png"/><Relationship Id="rId9" Type="http://schemas.openxmlformats.org/officeDocument/2006/relationships/header" Target="header4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2017-12-15T12:57:14Z</dcterms:created>
  <dcterms:modified xsi:type="dcterms:W3CDTF">2017-12-15T12:57:14Z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2017-04-21T00:00:00Z</vt:filetime>
  </property>
  <property fmtid="{D5CDD505-2E9C-101B-9397-08002B2CF9AE}" pid="3" name="LastSaved">
    <vt:filetime>2017-12-15T00:00:00Z</vt:filetime>
  </property>
</Properties>
</file>