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1" w:after="0" w:line="240" w:lineRule="auto"/>
        <w:ind w:left="4117" w:right="409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VENDIM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left="3549" w:right="3530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3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6,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12.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.2017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6" w:lineRule="auto"/>
        <w:ind w:left="271" w:right="251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MIR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TIM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2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NDRYSHIM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3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ATUS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NGA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KA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2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ESURSIT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“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TOKË</w:t>
      </w:r>
      <w:r>
        <w:rPr>
          <w:rFonts w:ascii="Garamond" w:hAnsi="Garamond" w:cs="Garamond" w:eastAsia="Garamond"/>
          <w:sz w:val="22"/>
          <w:szCs w:val="22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JQËSO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E”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“TOKË</w:t>
      </w:r>
      <w:r>
        <w:rPr>
          <w:rFonts w:ascii="Garamond" w:hAnsi="Garamond" w:cs="Garamond" w:eastAsia="Garamond"/>
          <w:sz w:val="22"/>
          <w:szCs w:val="22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BA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UALL,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URISË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ME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NUMR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left="110" w:right="90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31/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ZONA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KADA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LE</w:t>
      </w:r>
      <w:r>
        <w:rPr>
          <w:rFonts w:ascii="Garamond" w:hAnsi="Garamond" w:cs="Garamond" w:eastAsia="Garamond"/>
          <w:sz w:val="22"/>
          <w:szCs w:val="22"/>
          <w:spacing w:val="3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5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BASHKIA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IJAK,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PAS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RIVE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ME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MRAT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  <w:position w:val="1"/>
        </w:rPr>
        <w:t>106/9,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54" w:lineRule="exact"/>
        <w:ind w:left="98" w:right="79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106/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106/1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ME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SIP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RFAQE</w:t>
      </w:r>
      <w:r>
        <w:rPr>
          <w:rFonts w:ascii="Garamond" w:hAnsi="Garamond" w:cs="Garamond" w:eastAsia="Garamond"/>
          <w:sz w:val="22"/>
          <w:szCs w:val="22"/>
          <w:spacing w:val="2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0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500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  <w:position w:val="9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SIPËRFAQES</w:t>
      </w:r>
      <w:r>
        <w:rPr>
          <w:rFonts w:ascii="Garamond" w:hAnsi="Garamond" w:cs="Garamond" w:eastAsia="Garamond"/>
          <w:sz w:val="22"/>
          <w:szCs w:val="22"/>
          <w:spacing w:val="2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PREJ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705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  <w:position w:val="9"/>
        </w:rPr>
        <w:t>2</w:t>
      </w:r>
      <w:r>
        <w:rPr>
          <w:rFonts w:ascii="Garamond" w:hAnsi="Garamond" w:cs="Garamond" w:eastAsia="Garamond"/>
          <w:sz w:val="13"/>
          <w:szCs w:val="13"/>
          <w:spacing w:val="29"/>
          <w:w w:val="100"/>
          <w:b/>
          <w:bCs/>
          <w:position w:val="9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NGA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  <w:position w:val="1"/>
        </w:rPr>
        <w:t>PASUR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5" w:lineRule="auto"/>
        <w:ind w:left="534" w:right="514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ME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NUMR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10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/4,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ONA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KADASTRALE</w:t>
      </w:r>
      <w:r>
        <w:rPr>
          <w:rFonts w:ascii="Garamond" w:hAnsi="Garamond" w:cs="Garamond" w:eastAsia="Garamond"/>
          <w:sz w:val="22"/>
          <w:szCs w:val="22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3385,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FS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TI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SHKAL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NUR,</w:t>
      </w:r>
      <w:r>
        <w:rPr>
          <w:rFonts w:ascii="Garamond" w:hAnsi="Garamond" w:cs="Garamond" w:eastAsia="Garamond"/>
          <w:sz w:val="22"/>
          <w:szCs w:val="22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NJËSIA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ADMIN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STR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VE</w:t>
      </w:r>
      <w:r>
        <w:rPr>
          <w:rFonts w:ascii="Garamond" w:hAnsi="Garamond" w:cs="Garamond" w:eastAsia="Garamond"/>
          <w:sz w:val="22"/>
          <w:szCs w:val="22"/>
          <w:spacing w:val="4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RRAS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BASHKIA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DUR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mbësh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je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nenit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100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Kush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etutës</w:t>
      </w:r>
      <w:r>
        <w:rPr>
          <w:rFonts w:ascii="Garamond" w:hAnsi="Garamond" w:cs="Garamond" w:eastAsia="Garamond"/>
          <w:sz w:val="22"/>
          <w:szCs w:val="22"/>
          <w:spacing w:val="4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ës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5/2,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nenit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1/1,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4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ligj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nr.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52,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datë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47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26.3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00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“Për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imin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funksionimin</w:t>
      </w:r>
      <w:r>
        <w:rPr>
          <w:rFonts w:ascii="Garamond" w:hAnsi="Garamond" w:cs="Garamond" w:eastAsia="Garamond"/>
          <w:sz w:val="22"/>
          <w:szCs w:val="22"/>
          <w:spacing w:val="4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struk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urave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admin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strimin</w:t>
      </w:r>
      <w:r>
        <w:rPr>
          <w:rFonts w:ascii="Garamond" w:hAnsi="Garamond" w:cs="Garamond" w:eastAsia="Garamond"/>
          <w:sz w:val="22"/>
          <w:szCs w:val="22"/>
          <w:spacing w:val="4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mbro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jen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tokës”,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ndryshuar,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propozimin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ministrit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qësisë,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vill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Rural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Admin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strimit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Ujërave,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Këshil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inistrave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071" w:right="405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VE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DOSI: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2" w:lineRule="auto"/>
        <w:ind w:left="106" w:right="4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1.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Miratimin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ndryshimit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statusit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nga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egoria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resursit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tokë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buj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ësore”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4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tokë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ne”,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uall,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surisë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numrin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31/4,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ona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2255,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hkia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Shijak,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rive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numr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6/9,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106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/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6/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3,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sipërfa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prej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10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00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(dhjetë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mijë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ëqind)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9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në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zonën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kadastrale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38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fshati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Shkallnur,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njësia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administrative</w:t>
      </w:r>
      <w:r>
        <w:rPr>
          <w:rFonts w:ascii="Garamond" w:hAnsi="Garamond" w:cs="Garamond" w:eastAsia="Garamond"/>
          <w:sz w:val="22"/>
          <w:szCs w:val="22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Rrashbull,</w:t>
      </w:r>
      <w:r>
        <w:rPr>
          <w:rFonts w:ascii="Garamond" w:hAnsi="Garamond" w:cs="Garamond" w:eastAsia="Garamond"/>
          <w:sz w:val="22"/>
          <w:szCs w:val="22"/>
          <w:spacing w:val="18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Bas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Durrë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sipas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lidhjes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nr.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1,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bashkël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dhur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kët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vendimi.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4" w:after="0" w:line="242" w:lineRule="auto"/>
        <w:ind w:left="106" w:right="4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ndry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mit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ga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goria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resursit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“to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bujqësore”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“tokë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ne”,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trual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një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pjese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sipërfaqes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surisë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in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dastral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6/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sipër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aqes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(pesë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pesëmbëdhjetë)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8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ku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do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zh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illohet</w:t>
      </w:r>
      <w:r>
        <w:rPr>
          <w:rFonts w:ascii="Garamond" w:hAnsi="Garamond" w:cs="Garamond" w:eastAsia="Garamond"/>
          <w:sz w:val="22"/>
          <w:szCs w:val="22"/>
          <w:spacing w:val="27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stru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ura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“Stal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ë”,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dhe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përfaqes</w:t>
      </w:r>
      <w:r>
        <w:rPr>
          <w:rFonts w:ascii="Garamond" w:hAnsi="Garamond" w:cs="Garamond" w:eastAsia="Garamond"/>
          <w:sz w:val="22"/>
          <w:szCs w:val="22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1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9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0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(n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ëqind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nëntëdh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position w:val="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etë)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9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ku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do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zhvillo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et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st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position w:val="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ktura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“Ka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tinë”,</w:t>
      </w:r>
      <w:r>
        <w:rPr>
          <w:rFonts w:ascii="Garamond" w:hAnsi="Garamond" w:cs="Garamond" w:eastAsia="Garamond"/>
          <w:sz w:val="22"/>
          <w:szCs w:val="22"/>
          <w:spacing w:val="16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zona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kadastra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3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8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fshati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Shkallnur,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njësia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adm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position w:val="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nistrati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position w:val="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Rrashbull,</w:t>
      </w:r>
      <w:r>
        <w:rPr>
          <w:rFonts w:ascii="Garamond" w:hAnsi="Garamond" w:cs="Garamond" w:eastAsia="Garamond"/>
          <w:sz w:val="22"/>
          <w:szCs w:val="22"/>
          <w:spacing w:val="18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Bashkia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Dur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ës,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sipas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lidhjes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2,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bashkël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dhur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këtij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0"/>
        </w:rPr>
        <w:t>vendimi.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3" w:after="0" w:line="246" w:lineRule="auto"/>
        <w:ind w:left="106" w:right="46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3.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5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Dre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tor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5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Admin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strimit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5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Mbrojt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Tokës,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Qarku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Durrës,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pasqyrojë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në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dokumentacionin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kadastral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ndryshimin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kategorisë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esu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nga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“tokë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bujqësore”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“tokë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ll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numër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/4,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zona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strale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hkia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jak,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surive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numrat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left="106" w:right="51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06/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9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/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6/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13,</w:t>
      </w:r>
      <w:r>
        <w:rPr>
          <w:rFonts w:ascii="Garamond" w:hAnsi="Garamond" w:cs="Garamond" w:eastAsia="Garamond"/>
          <w:sz w:val="22"/>
          <w:szCs w:val="22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z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on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ën</w:t>
      </w:r>
      <w:r>
        <w:rPr>
          <w:rFonts w:ascii="Garamond" w:hAnsi="Garamond" w:cs="Garamond" w:eastAsia="Garamond"/>
          <w:sz w:val="22"/>
          <w:szCs w:val="22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kad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8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5,</w:t>
      </w:r>
      <w:r>
        <w:rPr>
          <w:rFonts w:ascii="Garamond" w:hAnsi="Garamond" w:cs="Garamond" w:eastAsia="Garamond"/>
          <w:sz w:val="22"/>
          <w:szCs w:val="22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fshati</w:t>
      </w:r>
      <w:r>
        <w:rPr>
          <w:rFonts w:ascii="Garamond" w:hAnsi="Garamond" w:cs="Garamond" w:eastAsia="Garamond"/>
          <w:sz w:val="22"/>
          <w:szCs w:val="22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kallnur,</w:t>
      </w:r>
      <w:r>
        <w:rPr>
          <w:rFonts w:ascii="Garamond" w:hAnsi="Garamond" w:cs="Garamond" w:eastAsia="Garamond"/>
          <w:sz w:val="22"/>
          <w:szCs w:val="22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njës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administra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ive</w:t>
      </w:r>
      <w:r>
        <w:rPr>
          <w:rFonts w:ascii="Garamond" w:hAnsi="Garamond" w:cs="Garamond" w:eastAsia="Garamond"/>
          <w:sz w:val="22"/>
          <w:szCs w:val="22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1"/>
        </w:rPr>
        <w:t>Rrashbull,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6" w:lineRule="auto"/>
        <w:ind w:left="106" w:right="45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Bashkia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Durrës,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pasuri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numrin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6/4,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zona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strale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85,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fshati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hkallnur,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nj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ia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adm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nistrati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ashb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ll,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ia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rrës,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tëm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përf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qen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do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ohen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kturat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“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tallë”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“Ka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ë”,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sipas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rtës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rat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ar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nr.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11,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datë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28.7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2016,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Këshill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ombëtar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Territorit.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47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4.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Ngarkohet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Zyra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Vendore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Regjis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rimit</w:t>
      </w:r>
      <w:r>
        <w:rPr>
          <w:rFonts w:ascii="Garamond" w:hAnsi="Garamond" w:cs="Garamond" w:eastAsia="Garamond"/>
          <w:sz w:val="22"/>
          <w:szCs w:val="22"/>
          <w:spacing w:val="4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rive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Paluajtshme</w:t>
      </w:r>
      <w:r>
        <w:rPr>
          <w:rFonts w:ascii="Garamond" w:hAnsi="Garamond" w:cs="Garamond" w:eastAsia="Garamond"/>
          <w:sz w:val="22"/>
          <w:szCs w:val="22"/>
          <w:spacing w:val="4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rrës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realizojë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ndarjen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pasurisë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mrim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106/4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pasuri,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sipas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hartës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mirat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ar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11,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datë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7.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Këshi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lit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Kombëtar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rr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torit.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46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5.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arkohen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Minist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ia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qësisë,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hvill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mit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Rur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Administrimit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ërave,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Këshil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Qarkut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Durrës,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Zyra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Vendore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surive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Paluajtshme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Dur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ës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Bashkia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rës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zba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imin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ven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2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Ky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vendim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hyn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uqi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pas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botimit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Fletoren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Zyrtare.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84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Z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NDËSK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Y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MIN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right="86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Peleshi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type w:val="continuous"/>
          <w:pgSz w:w="12240" w:h="15840"/>
          <w:pgMar w:top="600" w:bottom="280" w:left="1480" w:right="1480"/>
        </w:sectPr>
      </w:pPr>
      <w:rPr/>
    </w:p>
    <w:p>
      <w:pPr>
        <w:spacing w:before="79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nr.1</w:t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4.199896" w:type="dxa"/>
      </w:tblPr>
      <w:tblGrid/>
      <w:tr>
        <w:trPr>
          <w:trHeight w:val="460" w:hRule="exact"/>
        </w:trPr>
        <w:tc>
          <w:tcPr>
            <w:tcW w:w="83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rendor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8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Numri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pasurisë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Zona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kadastrale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tabs>
                <w:tab w:pos="660" w:val="left"/>
              </w:tabs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Sip</w:t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5" w:lineRule="exact"/>
              <w:ind w:left="10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6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7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Vendndodhja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3" w:lineRule="exact"/>
              <w:ind w:left="10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Bashkia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51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Lëshuar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certifikata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83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8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31/4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2255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12900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7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Kox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Shijak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51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ZVRPP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8" w:hRule="exact"/>
        </w:trPr>
        <w:tc>
          <w:tcPr>
            <w:tcW w:w="83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8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106/9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3385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77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Shkallnur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51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ZVRPP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839" w:type="dxa"/>
            <w:tcBorders>
              <w:top w:val="single" w:sz="4.6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87" w:type="dxa"/>
            <w:tcBorders>
              <w:top w:val="single" w:sz="4.6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106/12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0" w:type="dxa"/>
            <w:tcBorders>
              <w:top w:val="single" w:sz="4.6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3385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2" w:type="dxa"/>
            <w:tcBorders>
              <w:top w:val="single" w:sz="4.6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772" w:type="dxa"/>
            <w:tcBorders>
              <w:top w:val="single" w:sz="4.6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Shkallnur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02" w:type="dxa"/>
            <w:tcBorders>
              <w:top w:val="single" w:sz="4.6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518" w:type="dxa"/>
            <w:tcBorders>
              <w:top w:val="single" w:sz="4.6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ZVRPP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89" w:hRule="exact"/>
        </w:trPr>
        <w:tc>
          <w:tcPr>
            <w:tcW w:w="839" w:type="dxa"/>
            <w:tcBorders>
              <w:top w:val="single" w:sz="4.64032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87" w:type="dxa"/>
            <w:tcBorders>
              <w:top w:val="single" w:sz="4.64032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106/13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0" w:type="dxa"/>
            <w:tcBorders>
              <w:top w:val="single" w:sz="4.640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3385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2" w:type="dxa"/>
            <w:tcBorders>
              <w:top w:val="single" w:sz="4.64032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1500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772" w:type="dxa"/>
            <w:tcBorders>
              <w:top w:val="single" w:sz="4.64032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Shkallnur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02" w:type="dxa"/>
            <w:tcBorders>
              <w:top w:val="single" w:sz="4.64032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518" w:type="dxa"/>
            <w:tcBorders>
              <w:top w:val="single" w:sz="4.64032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ZVRPP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nr.2</w:t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4.199896" w:type="dxa"/>
      </w:tblPr>
      <w:tblGrid/>
      <w:tr>
        <w:trPr>
          <w:trHeight w:val="684" w:hRule="exact"/>
        </w:trPr>
        <w:tc>
          <w:tcPr>
            <w:tcW w:w="844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rendor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26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Numri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pasurisë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Zona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kadastrale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0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tabs>
                <w:tab w:pos="580" w:val="left"/>
              </w:tabs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Sip</w:t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6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806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Vendndodhja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4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Bashkia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6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2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Lëshuar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tabs>
                <w:tab w:pos="1240" w:val="left"/>
              </w:tabs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kartela</w:t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pasurisë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844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2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106/4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3385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0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515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80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Shkallnur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4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62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ZVRPP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461" w:hRule="exact"/>
        </w:trPr>
        <w:tc>
          <w:tcPr>
            <w:tcW w:w="8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2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106/4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3385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0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190</w:t>
            </w:r>
          </w:p>
        </w:tc>
        <w:tc>
          <w:tcPr>
            <w:tcW w:w="180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Shkallnur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Durrës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6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235" w:hRule="exact"/>
        </w:trPr>
        <w:tc>
          <w:tcPr>
            <w:tcW w:w="844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2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69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0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80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44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6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7" w:after="0" w:line="240" w:lineRule="auto"/>
        <w:ind w:left="120" w:right="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Parcela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106/4,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përfaqe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58056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position w:val="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zona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kadast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3385,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um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8,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faqe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145,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sipas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kartelës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surisë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palujtshme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RPP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Durrës,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shtet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dhënë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qira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99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vjet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sipas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kontratës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7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697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188/3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kol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27.12.2012,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komunës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Rrashbull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“Buna”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sh.p.k.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parcelë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ndahet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pasuri,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njëra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sipërfaqe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515m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ku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do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zhvillohet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“stallë”,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tjetra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sipërfaqe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190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ku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do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zhvill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het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struktura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“Kantinë”,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sipërfaqja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prej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57351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ngelet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zë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kadastral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“arë”.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2017-12-15T12:57:28Z</dcterms:created>
  <dcterms:modified xsi:type="dcterms:W3CDTF">2017-12-15T12:57:28Z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LastSaved">
    <vt:filetime>2017-12-15T00:00:00Z</vt:filetime>
  </property>
</Properties>
</file>