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79" w:after="0" w:line="240" w:lineRule="auto"/>
        <w:ind w:left="4225" w:right="4225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VENDIM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3621" w:right="3623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Nr.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327,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datë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12.4.2017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289" w:right="289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PËR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NJË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TESË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VENDIMIN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NR.640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DATË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9.2016,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KËSHILLIT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MINISTRAVE,</w:t>
      </w:r>
      <w:r>
        <w:rPr>
          <w:rFonts w:ascii="Garamond" w:hAnsi="Garamond" w:cs="Garamond" w:eastAsia="Garamond"/>
          <w:sz w:val="24"/>
          <w:szCs w:val="24"/>
          <w:spacing w:val="-16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“PËR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KALIMIN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SPORTELEVE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FONDIT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SIGURIMIT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DETYRUESHËM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ADMINI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RIM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AGJENCISË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OFRIMIT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SHËRBIMEVE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PUBLIKE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INTEGRU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(ADISA)”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8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100" w:right="59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mbështetje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nenit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Kushtetutës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pikave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3,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nenit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50,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gjit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nr.13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2016,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“Për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mënyrën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ofrimit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sportel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shërbimeve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publik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Republikën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Shqipërisë”,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propozimin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ministrit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Shtetit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Inovacionin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Adm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nistratën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Publike,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Këshilli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Ministrave</w:t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4177" w:right="4178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VENDOSI:</w:t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38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pikën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1,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vendimit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nr.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640,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datë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7.9.2016,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Këshillit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Ministr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ve,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pas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fjalëve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“...në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bashkitë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Kavajë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Fier...”,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shtohen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fjalët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“...Tiranë,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Krujë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Gjirokastër...”.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3" w:lineRule="exact"/>
        <w:ind w:left="38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vendim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hyn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fuqi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pas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botimit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Fletoren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Zyrtare.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4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40" w:lineRule="auto"/>
        <w:ind w:right="100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ZËVENDËSKRYEMINISTRI</w:t>
      </w:r>
    </w:p>
    <w:p>
      <w:pPr>
        <w:spacing w:before="0" w:after="0" w:line="240" w:lineRule="auto"/>
        <w:ind w:right="99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Niko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Peleshi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sectPr>
      <w:type w:val="continuous"/>
      <w:pgSz w:w="12240" w:h="15840"/>
      <w:pgMar w:top="1360" w:bottom="280" w:left="1340" w:right="13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Calibri">
    <w:altName w:val="Calibri"/>
    <w:charset w:val="0"/>
    <w:family w:val="swiss"/>
    <w:pitch w:val="variable"/>
  </w:font>
  <w:font w:name="Garamond">
    <w:altName w:val="Garamond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2017-12-15T12:57:44Z</dcterms:created>
  <dcterms:modified xsi:type="dcterms:W3CDTF">2017-12-15T12:57:44Z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2017-04-21T00:00:00Z</vt:filetime>
  </property>
  <property fmtid="{D5CDD505-2E9C-101B-9397-08002B2CF9AE}" pid="3" name="LastSaved">
    <vt:filetime>2017-12-15T00:00:00Z</vt:filetime>
  </property>
</Properties>
</file>