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88" w:right="36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329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12.4.2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37" w:right="5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STATUSI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RSON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kërkimi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shkenco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insti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ucione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Sportit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–f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civil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mësimdh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kërkimor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ucional;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rgjegjshm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presupozo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rforman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normav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nënligjo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don/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penalizohe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rezultatev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cenua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dinjiteti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qëndri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IAL-së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“Pro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“Lektorë”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punësoh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“Asistent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largohe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kërkimore–shken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shkeljev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normal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vjetor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Administrimit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shpërbli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akademik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efektiv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kryej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detyr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emike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shkencor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institucional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tretëve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përputh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statuti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IAL-së.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hëzgjatj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departamenti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lejes.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punës,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nshkru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riktheh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fshëm.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përparoj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karri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ajnohet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legjis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profilin;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IAL-së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zgjedhor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statuti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L-së.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legjislacio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respektoj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funksio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ësimdhënie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kërki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shkencor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orari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shfrytëzoj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detyrave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mësimdhënie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përcaktohe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nëpërmjet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kontratë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punës;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akadem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veprimtar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qëllim;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privilegj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L-së;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imazhi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figurës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sjellje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Senati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kufijt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maksi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tull,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punonjësv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rimbursi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familjare.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maksimal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papaguara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kalendarik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7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2017-12-15T12:58:19Z</dcterms:created>
  <dcterms:modified xsi:type="dcterms:W3CDTF">2017-12-15T12:58:19Z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