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398" w:right="409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21" w:right="35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36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02" w:right="180" w:firstLine="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ADM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KOMISIO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DRE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MBRO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DHËNAV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SONALE,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IST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ZYRA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PEST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GOD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SH-SHTËPIS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“NAIM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8743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22.2.2001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luajtshm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Urban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355" w:right="40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Banesave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katin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godinë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ish-shtëpis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“Nai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hëri”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Tiran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rdoru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inacionin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tjetërsojn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tretëve.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Personale,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eregjis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Paluajtshm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366, date 26.4.2017.docx</dc:title>
  <dcterms:created xsi:type="dcterms:W3CDTF">2017-12-15T13:34:04Z</dcterms:created>
  <dcterms:modified xsi:type="dcterms:W3CDTF">2017-12-15T13:34:04Z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LastSaved">
    <vt:filetime>2017-12-15T00:00:00Z</vt:filetime>
  </property>
</Properties>
</file>