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56" w:right="423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734" w:right="370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398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3.5.20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90" w:right="17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NDRYSH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VEND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8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9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01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  <w:b/>
          <w:bCs/>
        </w:rPr>
        <w:t>MINISTRAVE</w:t>
      </w:r>
      <w:r>
        <w:rPr>
          <w:rFonts w:ascii="Garamond" w:hAnsi="Garamond" w:cs="Garamond" w:eastAsia="Garamond"/>
          <w:sz w:val="24"/>
          <w:szCs w:val="24"/>
          <w:spacing w:val="0"/>
          <w:w w:val="98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98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“PË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PËRDORIMIN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5" w:right="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UBL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  <w:b/>
          <w:bCs/>
        </w:rPr>
        <w:t>TRANSP</w:t>
      </w:r>
      <w:r>
        <w:rPr>
          <w:rFonts w:ascii="Garamond" w:hAnsi="Garamond" w:cs="Garamond" w:eastAsia="Garamond"/>
          <w:sz w:val="24"/>
          <w:szCs w:val="24"/>
          <w:spacing w:val="-5"/>
          <w:w w:val="98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8"/>
          <w:b/>
          <w:bCs/>
        </w:rPr>
        <w:t>RTIM</w:t>
      </w:r>
      <w:r>
        <w:rPr>
          <w:rFonts w:ascii="Garamond" w:hAnsi="Garamond" w:cs="Garamond" w:eastAsia="Garamond"/>
          <w:sz w:val="24"/>
          <w:szCs w:val="24"/>
          <w:spacing w:val="-5"/>
          <w:w w:val="98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8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98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NJË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QË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PUN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X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NDRYSHUAR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Kushtetutës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.9000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30.1.2003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21.6.201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Repu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ikën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8308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18.3.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rrug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26.6.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2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008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mena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sistemi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buxheto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qipëris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130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buxheti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2017”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Këshilli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0" w:after="0" w:line="240" w:lineRule="auto"/>
        <w:ind w:left="4212" w:right="41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682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29.7.2015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vijon: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“a”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ryshohet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përmbajtje: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34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Punonjësv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mësimor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parauniversitar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nonj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arsim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parashkollor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fillor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nëndrejtor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mësues,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edukator)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institu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arsimor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qendrav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urbane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qytetit/fshatit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vendbanimi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përhershë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largësin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ktheh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vendbani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;”.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ndryshohe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34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everisje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bashkëpuni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arsimor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(drejtorit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rajonale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arsimore/z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simore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hartë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linjave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numri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punonjësv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mësimorë,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nxën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planifikoh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përfitojn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anspor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kriterev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përmendur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more/z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hartimi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listav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uesve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konfirmojn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vetëqeverisje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distancën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vendbanim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shëm.”.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ndryshohe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re/z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arsimore)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nxën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punonj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linjav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ndryshohe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arsim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suks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punonjësv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arsimor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nxënësve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parashikua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realizo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transpo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nxënësv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fëmijëv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drejtpërdrejt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nëpërmj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llogariv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bankare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niveli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dytë.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rfito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nxënë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punonj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mësimo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llogarite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numri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simor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numri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nxënësv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mësuesv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biletë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linja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ytetas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rrethqytetas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146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26.2.1998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udhëtareve”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nënligjor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ndryshohe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arsimor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rfitojn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shpërbli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175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8.3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punonjë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parauniv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vijon: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rgësi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arsimo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distancë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(nj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mij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pesëqind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)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largësi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vendbanim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përhershë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qendra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distancë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masë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(dymij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shtatëqind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vendbani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rhershë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Efekte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jedhi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vendimi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përballohe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buxhet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miratuar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efekt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nciar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buxheti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3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vetëqeveri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nënshkrua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transpori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nxën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mësu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buxhe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fillu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1.1.2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filluar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anc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vetëqeverisje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ZËVEND</w:t>
      </w:r>
      <w:r>
        <w:rPr>
          <w:rFonts w:ascii="Garamond" w:hAnsi="Garamond" w:cs="Garamond" w:eastAsia="Garamond"/>
          <w:sz w:val="24"/>
          <w:szCs w:val="24"/>
          <w:spacing w:val="-5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</w:rPr>
        <w:t>SKRY</w:t>
      </w:r>
      <w:r>
        <w:rPr>
          <w:rFonts w:ascii="Garamond" w:hAnsi="Garamond" w:cs="Garamond" w:eastAsia="Garamond"/>
          <w:sz w:val="24"/>
          <w:szCs w:val="24"/>
          <w:spacing w:val="-5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Peles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VKM nr. 398, date 3.5.2017.docx</dc:title>
  <dcterms:created xsi:type="dcterms:W3CDTF">2017-12-18T08:41:09Z</dcterms:created>
  <dcterms:modified xsi:type="dcterms:W3CDTF">2017-12-18T08:41:09Z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2017-05-12T00:00:00Z</vt:filetime>
  </property>
  <property fmtid="{D5CDD505-2E9C-101B-9397-08002B2CF9AE}" pid="3" name="LastSaved">
    <vt:filetime>2017-12-18T00:00:00Z</vt:filetime>
  </property>
</Properties>
</file>