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56" w:right="423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VENDIM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734" w:right="370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399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3.5.20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51" w:right="123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AKTIM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GË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NIMAL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ALL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VENDI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Kushtetutës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111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7961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2.7.1995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“Kod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Punës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rys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405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24.3.2011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kompet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nca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cak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pagav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rblim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propozimi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Mirëqenie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Sociale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Këshill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Ministrave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40" w:lineRule="auto"/>
        <w:ind w:left="4212" w:right="419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VENDOSI: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7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minimal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jore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punonj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shkall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tyru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zbatohet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perso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juridi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fizik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00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(një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mijë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lekë.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minimal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mujor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norm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male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orare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(nj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tridhjet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lekë.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rakt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bazë.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573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3.7.2013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Kës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illi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ti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shkallë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vendi”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shfuqizohe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3" w:lineRule="exact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Fle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right="100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ZËVENDËSKRYEMINISTRI</w:t>
      </w:r>
    </w:p>
    <w:p>
      <w:pPr>
        <w:spacing w:before="0" w:after="0" w:line="240" w:lineRule="auto"/>
        <w:ind w:right="99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Niko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Peleshi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type w:val="continuous"/>
      <w:pgSz w:w="12240" w:h="15840"/>
      <w:pgMar w:top="1360" w:bottom="280" w:left="132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2017-12-15T13:26:33Z</dcterms:created>
  <dcterms:modified xsi:type="dcterms:W3CDTF">2017-12-15T13:26:33Z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2017-05-05T00:00:00Z</vt:filetime>
  </property>
  <property fmtid="{D5CDD505-2E9C-101B-9397-08002B2CF9AE}" pid="3" name="LastSaved">
    <vt:filetime>2017-12-15T00:00:00Z</vt:filetime>
  </property>
</Properties>
</file>