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34" w:right="37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3.5.20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12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BUX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MBULIMI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KUADË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ORGANIZIMI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9936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.2008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menax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130/2016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buxheti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2017”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Kulturës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(tre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onialit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funebër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përballohe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11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400, date 3.5.2017.docx</dc:title>
  <dcterms:created xsi:type="dcterms:W3CDTF">2017-12-18T08:41:20Z</dcterms:created>
  <dcterms:modified xsi:type="dcterms:W3CDTF">2017-12-18T08:41:20Z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2017-05-12T00:00:00Z</vt:filetime>
  </property>
  <property fmtid="{D5CDD505-2E9C-101B-9397-08002B2CF9AE}" pid="3" name="LastSaved">
    <vt:filetime>2017-12-18T00:00:00Z</vt:filetime>
  </property>
</Properties>
</file>