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22" w:right="37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3.5.2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8" w:right="3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KTU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IMOR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BUJQËSISË,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50" w:right="7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KONSUMA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22.12.1994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jik”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20.6.2006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“Detyra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ltivi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fermer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ecialistëv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tori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kultivu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fermerët.”.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Bujqësis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401, date 3.5.2017.docx</dc:title>
  <dcterms:created xsi:type="dcterms:W3CDTF">2017-12-18T08:41:31Z</dcterms:created>
  <dcterms:modified xsi:type="dcterms:W3CDTF">2017-12-18T08:41:31Z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