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34" w:right="37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402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3.5.20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60" w:right="139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1108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30.12.2015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TRANSFERIM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BUJQËSISË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ADMI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INFRASTRUKTURË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ASETEV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LUAJ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KULLIM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115/2014,“Pë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8744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22.2.2001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tsh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tabelë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“Tabe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Qëndrueshme”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30.12.2015,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nndarj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22.199993" w:type="dxa"/>
      </w:tblPr>
      <w:tblGrid/>
      <w:tr>
        <w:trPr>
          <w:trHeight w:val="323" w:hRule="exact"/>
        </w:trPr>
        <w:tc>
          <w:tcPr>
            <w:tcW w:w="1277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Kullim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  <w:position w:val="1"/>
              </w:rPr>
              <w:t>Tiranë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851" w:type="dxa"/>
            <w:vMerge w:val="restart"/>
            <w:tcBorders>
              <w:top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Bashkia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Tiranë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–</w:t>
            </w:r>
            <w:r>
              <w:rPr>
                <w:rFonts w:ascii="Garamond" w:hAnsi="Garamond" w:cs="Garamond" w:eastAsia="Garamond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Zyra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76" w:type="dxa"/>
            <w:vMerge w:val="restart"/>
            <w:tcBorders>
              <w:top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6587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69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212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16" w:hRule="exact"/>
        </w:trPr>
        <w:tc>
          <w:tcPr>
            <w:tcW w:w="1277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51" w:type="dxa"/>
            <w:vMerge/>
            <w:tcBorders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39" w:lineRule="auto"/>
              <w:ind w:left="102" w:right="5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–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Am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te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tjera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76" w:type="dxa"/>
            <w:vMerge/>
            <w:tcBorders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698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1095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37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402, date 3.5.2017.docx</dc:title>
  <dcterms:created xsi:type="dcterms:W3CDTF">2017-12-18T08:41:45Z</dcterms:created>
  <dcterms:modified xsi:type="dcterms:W3CDTF">2017-12-18T08:41:45Z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