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7" w:right="36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57" w:right="259" w:firstLine="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NJOHJE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SIGURIM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KËSHORTI/J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SHOQË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MISIONIN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DIPLOM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POST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NSULL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SHTET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nr.23/2015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bashkëshor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diplomatik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shtetet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paderdhur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pensionev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11.5.1993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hoqë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punësuar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kontribute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llogarite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arkivohe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oqëror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listë-pagesav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bashkëshorti/j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shoqërua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misione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diplomati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poste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konsullore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kësh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ti/j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oqërua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diplomatik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vendas.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përballoh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7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411, date 11.5.2017 .docx</dc:title>
  <dcterms:created xsi:type="dcterms:W3CDTF">2017-12-18T08:58:20Z</dcterms:created>
  <dcterms:modified xsi:type="dcterms:W3CDTF">2017-12-18T08:58:20Z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LastSaved">
    <vt:filetime>2017-12-18T00:00:00Z</vt:filetime>
  </property>
</Properties>
</file>