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96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.20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4" w:right="2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0.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MINISTRAVE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PERSONA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ZMIT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13" w:right="37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terrorizmit”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OKB-së)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29.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0.2004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titull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(Da’esh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L-Qaida”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çregjistroh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renditu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konsolidua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shkëpunëtor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(Da’esh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L-Qaida.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941" w:right="566" w:firstLine="-331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AZH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NANCUE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TERRORIZMIT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374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OLUTAV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B-së)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(Da’esh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AL-QAIDA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(Da’esh)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aida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FRITZ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DIEMAN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ABDULKADI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IZZAT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ABDOULAZI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Gjenealitete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renditu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Parandalim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412, date 10 5.2017.docx</dc:title>
  <dcterms:created xsi:type="dcterms:W3CDTF">2017-12-18T08:55:32Z</dcterms:created>
  <dcterms:modified xsi:type="dcterms:W3CDTF">2017-12-18T08:55:32Z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