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57" w:right="423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696" w:right="367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413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.20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81" w:right="26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NDRYSH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NDIM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400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6.20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SHILL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MINI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CAV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REPUBLI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ERA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USHTARA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BASHKIMIT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EVROPI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SIO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TRAJNUES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PUBLI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tetutës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tifi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marrëveshjes,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ropi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krijimi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kuadri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naxhimi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krizav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ropian”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9363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24.3.2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dërgimi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matosur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jashtë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ushtarak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huaj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territorin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shkronjë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“ç”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64/2014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pushtete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matosur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risë”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212" w:right="41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1.6.2016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54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shkronjë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“b”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qersho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2018”.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461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37" w:after="0" w:line="240" w:lineRule="auto"/>
        <w:ind w:left="404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19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ZËVEND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SKRY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622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Peles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20" w:right="1320"/>
      <w:cols w:num="2" w:equalWidth="0">
        <w:col w:w="6499" w:space="89"/>
        <w:col w:w="301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GLEDIS.BLUSHI</dc:creator>
  <dc:title>Microsoft Word - VKM nr. 413, date 10.5.2017.docx</dc:title>
  <dcterms:created xsi:type="dcterms:W3CDTF">2017-12-18T08:55:44Z</dcterms:created>
  <dcterms:modified xsi:type="dcterms:W3CDTF">2017-12-18T08:55:44Z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2017-05-16T00:00:00Z</vt:filetime>
  </property>
  <property fmtid="{D5CDD505-2E9C-101B-9397-08002B2CF9AE}" pid="3" name="LastSaved">
    <vt:filetime>2017-12-18T00:00:00Z</vt:filetime>
  </property>
</Properties>
</file>