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128" w:right="446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601" w:right="394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.5.2017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73" w:right="512" w:firstLine="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RISHP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RNDARJ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FOND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ZHVILLIMI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QEVER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NANCIMI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OJEKTEV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REJA,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TUA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KOM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ILLIMIN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RAJO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016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propozimi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87" w:right="442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40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Fonde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xheto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buxhet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201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ram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“Infrastrukt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shpërnd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financimi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12.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Komiteti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Zhvillim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fina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rgatitj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rojekt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rrj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201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ran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68" w:right="40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‘I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vendor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onale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’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Infrastruktu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shtyl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belë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40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Zhv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Rajon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Agjenc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2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njëh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Zyrt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44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44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74" w:right="-20"/>
        <w:jc w:val="left"/>
        <w:rPr>
          <w:rFonts w:ascii="Calibri" w:hAnsi="Calibri" w:cs="Calibri" w:eastAsia="Calibri"/>
          <w:sz w:val="20"/>
          <w:szCs w:val="20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Tabela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nr.1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Rishperndarja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buxhetore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eja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FZHR,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njësitë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qendror</w:t>
      </w:r>
      <w:r>
        <w:rPr>
          <w:rFonts w:ascii="Calibri" w:hAnsi="Calibri" w:cs="Calibri" w:eastAsia="Calibri"/>
          <w:sz w:val="20"/>
          <w:szCs w:val="20"/>
          <w:spacing w:val="0"/>
          <w:w w:val="103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3" w:after="0" w:line="240" w:lineRule="auto"/>
        <w:ind w:left="10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69.357373pt;height:312.885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1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416, date 10.5.2017.docx</dc:title>
  <dcterms:created xsi:type="dcterms:W3CDTF">2017-12-18T08:55:59Z</dcterms:created>
  <dcterms:modified xsi:type="dcterms:W3CDTF">2017-12-18T08:55:59Z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