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96" w:right="36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60" w:right="136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FURNIZIM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EKTS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shkronja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tyror”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përditësimi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21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400" w:lineRule="atLeast"/>
        <w:ind w:left="404" w:right="2237" w:firstLine="18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ERGJENC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DISPOZIT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referua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encës”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standardet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rk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përshtatshm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besueshë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ergjenc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minimal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përshtats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htatshm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qartë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rreziqev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zvogëli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sipërmarrësv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miljar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impiante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ontribut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piante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depozitimi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kontraktues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Evropi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merr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lehtësi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planifikojn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ergjenc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emergjence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aktohe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shprehimish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rditësohe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periodikish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familjarë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thelbësore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undimta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Instalime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ndërtesave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Ngrohj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familjar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8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instalim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ËRKES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RNIZI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mbulu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ngjarjev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Temperatur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ekstrem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dimëror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(shtatë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probabilite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(tridhjetë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jashtëza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bilite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(njëzet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(tridhjetë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ndërprerje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infrastrukt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infrastrukturë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përcakto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parandalues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pasardhës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rezultate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rrezikut.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rreziku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përditësim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shpeshta.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randalues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randalu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minimizojn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pasoja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-GJENC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hershë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nformacio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serio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rkeqësi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tëzakonish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përkeq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konsi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erueshë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izimi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gjendje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përgjigje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përkeqësimi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jashtëzakonshm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ndërprerj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rkeqësim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erues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ntëve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autoritet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përgjegjë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darjes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tyror”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ëdoshë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Industris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konsultimi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Shpërndarjes;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fundit;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ndihmo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rgatitje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synojn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lehtësojn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negati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rekomandime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riskut,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përshtatshë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kërkesa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(krite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bas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kë-punua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autoritete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pengoj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vendas.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JEGJËSIT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hersh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dorëzoj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Komiteti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volume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konsumi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volumev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rshkallë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transmetimit/shpërndarje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impiant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prodhimi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nxehtësis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konsumojn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djegëse;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ngrohje;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ngrohj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popullatën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grad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veçanërish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pritsh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djegës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lientët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ndërprerje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(përf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kompaniv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bashkiak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private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autoritetev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ngrohj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ofrohet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gëli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Mbyllj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itucionev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Hapje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hëzav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qendrav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rohje.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vijim: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prodhues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silënd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djegëse;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ëdj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industri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ëdj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industrialë;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klient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erg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jencës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operatorët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impiantev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prodhues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urdhra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impiantev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depozitimi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territori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kontraktual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shpërndarje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depozitimi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ansmetimit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kapacit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ekzistues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interkonjeks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rshtatshm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përm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ambiente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territori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raktues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Komunit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eshjev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dypalëshe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ansmetimi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OMUNIT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rreziku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shkëmbe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kontraktues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BE-s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rshtatshë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ndërsjell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pavarësish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emergjence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Shkëmbim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nëpërmje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disponueshme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rantojnë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eliminimi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ethanav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eliminu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negat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eliminua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synu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parandalimi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lehtësimi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muajve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situat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(veçanërish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detajua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rditësua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OZITA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shkaktojn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vogë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tri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ngusht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vështirësiv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papritur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rkohësish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jodiskri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natyror”.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E-n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vjeto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j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Sekretariati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përkthye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gjuhë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angleze.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417, date 10.5.2017.docx</dc:title>
  <dcterms:created xsi:type="dcterms:W3CDTF">2017-12-18T08:56:15Z</dcterms:created>
  <dcterms:modified xsi:type="dcterms:W3CDTF">2017-12-18T08:56:15Z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LastSaved">
    <vt:filetime>2017-12-18T00:00:00Z</vt:filetime>
  </property>
</Properties>
</file>