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6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419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82" w:right="184" w:firstLine="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7.2002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CAKTIMI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POLICI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OMUNËS”,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8224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15.5.1997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Komunës”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XXXI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1.7.2002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(treqin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komunav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419, date 10.5.2017.docx</dc:title>
  <dcterms:created xsi:type="dcterms:W3CDTF">2017-12-18T08:56:41Z</dcterms:created>
  <dcterms:modified xsi:type="dcterms:W3CDTF">2017-12-18T08:56:41Z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