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88" w:right="36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420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10.5.2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44" w:right="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EKI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SHKRETA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2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130/2016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2017”,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.1.2017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spitalor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kujdesit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ëndetë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fëmijë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milion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Detyrueshë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jdesi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faturav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stitucioni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Kujdesi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420, date 10.5.2017.docx</dc:title>
  <dcterms:created xsi:type="dcterms:W3CDTF">2017-12-18T08:56:55Z</dcterms:created>
  <dcterms:modified xsi:type="dcterms:W3CDTF">2017-12-18T08:56:55Z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LastSaved">
    <vt:filetime>2017-12-18T00:00:00Z</vt:filetime>
  </property>
</Properties>
</file>