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68" w:right="36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422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10.5.2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694" w:right="963" w:firstLine="-26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ZIME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EKI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BOZ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tetutës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130/2016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2017”,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11.1.2017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spitalor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kujdesit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ëndetë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opozi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Shëndetësisë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9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penzim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milion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përballohe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Detyrueshë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jdesi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Shëndetësor.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raqitje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faturav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stitucioni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kurimit.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Ngarkohe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Kujdesi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Shëndetësor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37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422, date 10.5.2017.docx</dc:title>
  <dcterms:created xsi:type="dcterms:W3CDTF">2017-12-18T08:57:22Z</dcterms:created>
  <dcterms:modified xsi:type="dcterms:W3CDTF">2017-12-18T08:57:22Z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LastSaved">
    <vt:filetime>2017-12-18T00:00:00Z</vt:filetime>
  </property>
</Properties>
</file>