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81" w:after="0" w:line="240" w:lineRule="auto"/>
        <w:ind w:left="4128" w:right="4123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3"/>
          <w:w w:val="102"/>
          <w:b/>
          <w:bCs/>
        </w:rPr>
        <w:t>VEND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7" w:after="0" w:line="240" w:lineRule="auto"/>
        <w:ind w:left="3593" w:right="3587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42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3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2"/>
          <w:b/>
          <w:bCs/>
        </w:rPr>
        <w:t>1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b/>
          <w:bCs/>
        </w:rPr>
        <w:t>0</w:t>
      </w:r>
      <w:r>
        <w:rPr>
          <w:rFonts w:ascii="Garamond" w:hAnsi="Garamond" w:cs="Garamond" w:eastAsia="Garamond"/>
          <w:sz w:val="22"/>
          <w:szCs w:val="22"/>
          <w:spacing w:val="-5"/>
          <w:w w:val="102"/>
          <w:b/>
          <w:bCs/>
        </w:rPr>
        <w:t>.</w:t>
      </w:r>
      <w:r>
        <w:rPr>
          <w:rFonts w:ascii="Garamond" w:hAnsi="Garamond" w:cs="Garamond" w:eastAsia="Garamond"/>
          <w:sz w:val="22"/>
          <w:szCs w:val="22"/>
          <w:spacing w:val="-3"/>
          <w:w w:val="102"/>
          <w:b/>
          <w:bCs/>
        </w:rPr>
        <w:t>5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b/>
          <w:bCs/>
        </w:rPr>
        <w:t>.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b/>
          <w:bCs/>
        </w:rPr>
        <w:t>2</w:t>
      </w:r>
      <w:r>
        <w:rPr>
          <w:rFonts w:ascii="Garamond" w:hAnsi="Garamond" w:cs="Garamond" w:eastAsia="Garamond"/>
          <w:sz w:val="22"/>
          <w:szCs w:val="22"/>
          <w:spacing w:val="-5"/>
          <w:w w:val="102"/>
          <w:b/>
          <w:bCs/>
        </w:rPr>
        <w:t>0</w:t>
      </w:r>
      <w:r>
        <w:rPr>
          <w:rFonts w:ascii="Garamond" w:hAnsi="Garamond" w:cs="Garamond" w:eastAsia="Garamond"/>
          <w:sz w:val="22"/>
          <w:szCs w:val="22"/>
          <w:spacing w:val="-3"/>
          <w:w w:val="102"/>
          <w:b/>
          <w:bCs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7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6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5" w:lineRule="auto"/>
        <w:ind w:left="364" w:right="361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4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SHP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SI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IN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2"/>
          <w:szCs w:val="22"/>
          <w:spacing w:val="31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3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INTERE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14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PUBL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2"/>
          <w:szCs w:val="22"/>
          <w:spacing w:val="11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RONAR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22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PASURIV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16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b/>
          <w:bCs/>
        </w:rPr>
        <w:t>TË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L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UAJ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SHME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2"/>
          <w:szCs w:val="22"/>
          <w:spacing w:val="28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PRON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1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IV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TE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2"/>
          <w:szCs w:val="22"/>
          <w:spacing w:val="15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Q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PREKE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13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4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REALIZ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17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b/>
          <w:bCs/>
        </w:rPr>
        <w:t>PRO</w:t>
      </w:r>
      <w:r>
        <w:rPr>
          <w:rFonts w:ascii="Garamond" w:hAnsi="Garamond" w:cs="Garamond" w:eastAsia="Garamond"/>
          <w:sz w:val="22"/>
          <w:szCs w:val="22"/>
          <w:spacing w:val="-5"/>
          <w:w w:val="102"/>
          <w:b/>
          <w:bCs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b/>
          <w:bCs/>
        </w:rPr>
        <w:t>EKTIT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“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B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Z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22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Z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F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L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21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G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1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“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8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”</w:t>
      </w:r>
      <w:r>
        <w:rPr>
          <w:rFonts w:ascii="Garamond" w:hAnsi="Garamond" w:cs="Garamond" w:eastAsia="Garamond"/>
          <w:sz w:val="22"/>
          <w:szCs w:val="22"/>
          <w:spacing w:val="15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2"/>
          <w:b/>
          <w:bCs/>
        </w:rPr>
        <w:t>L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b/>
          <w:bCs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b/>
          <w:bCs/>
        </w:rPr>
        <w:t>H</w:t>
      </w:r>
      <w:r>
        <w:rPr>
          <w:rFonts w:ascii="Garamond" w:hAnsi="Garamond" w:cs="Garamond" w:eastAsia="Garamond"/>
          <w:sz w:val="22"/>
          <w:szCs w:val="22"/>
          <w:spacing w:val="-3"/>
          <w:w w:val="102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2"/>
          <w:b/>
          <w:bCs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”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8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6" w:lineRule="auto"/>
        <w:ind w:left="106" w:right="65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mbështetj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nen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10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0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shtetutës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2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5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pik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0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21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gj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8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5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61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dat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22</w:t>
      </w:r>
      <w:r>
        <w:rPr>
          <w:rFonts w:ascii="Garamond" w:hAnsi="Garamond" w:cs="Garamond" w:eastAsia="Garamond"/>
          <w:sz w:val="22"/>
          <w:szCs w:val="22"/>
          <w:spacing w:val="-2"/>
          <w:w w:val="102"/>
        </w:rPr>
        <w:t>.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1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2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.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1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9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99,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“Pë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shpron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sime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marrje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për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hshë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asuris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pron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ate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intere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blik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”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të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nd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y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shuar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3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ligji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1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130/20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6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3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“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2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buxheti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2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2017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”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2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propoz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3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stri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Zhv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2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l</w:t>
      </w:r>
      <w:r>
        <w:rPr>
          <w:rFonts w:ascii="Garamond" w:hAnsi="Garamond" w:cs="Garamond" w:eastAsia="Garamond"/>
          <w:sz w:val="22"/>
          <w:szCs w:val="22"/>
          <w:spacing w:val="-2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it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Urban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shill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Min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s</w:t>
      </w:r>
      <w:r>
        <w:rPr>
          <w:rFonts w:ascii="Garamond" w:hAnsi="Garamond" w:cs="Garamond" w:eastAsia="Garamond"/>
          <w:sz w:val="22"/>
          <w:szCs w:val="22"/>
          <w:spacing w:val="-6"/>
          <w:w w:val="102"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2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ve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4087" w:right="4086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VENDOSI: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1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6" w:lineRule="auto"/>
        <w:ind w:left="106" w:right="69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Shp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onësimin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2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tere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ublik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ronarëv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pasu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iv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palua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tshme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2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pr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pr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ate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q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2"/>
        </w:rPr>
        <w:t>nga</w:t>
      </w:r>
      <w:r>
        <w:rPr>
          <w:rFonts w:ascii="Garamond" w:hAnsi="Garamond" w:cs="Garamond" w:eastAsia="Garamond"/>
          <w:sz w:val="22"/>
          <w:szCs w:val="22"/>
          <w:spacing w:val="-6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rea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izim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ro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ekti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“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nizi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zonë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f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rmal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lagje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‘1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8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Tet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ri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’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2"/>
        </w:rPr>
        <w:t>Lushnjë”.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374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5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hpronësim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bëhe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f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Bashk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shnj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5" w:after="0" w:line="246" w:lineRule="auto"/>
        <w:ind w:left="106" w:right="61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3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on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pasur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palu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jtshme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3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q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nës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3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ompenso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3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vl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si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mas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përkatës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q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paraqite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tabelë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bas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idh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këti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ndimi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pasurit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sipërfaq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“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all”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vl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2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për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thshm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6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3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0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36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(gjashtë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q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tri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treqin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dhjet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dy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)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sh.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6" w:lineRule="exact"/>
        <w:ind w:left="374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4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ler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për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g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ithshm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pronës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mit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2"/>
          <w:szCs w:val="22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pre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63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6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(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g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asht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q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in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2"/>
          <w:szCs w:val="22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tridh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et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mij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tre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2"/>
          <w:szCs w:val="22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position w:val="1"/>
        </w:rPr>
        <w:t>gjas</w:t>
      </w:r>
      <w:r>
        <w:rPr>
          <w:rFonts w:ascii="Garamond" w:hAnsi="Garamond" w:cs="Garamond" w:eastAsia="Garamond"/>
          <w:sz w:val="22"/>
          <w:szCs w:val="22"/>
          <w:spacing w:val="-2"/>
          <w:w w:val="102"/>
          <w:position w:val="1"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2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position w:val="1"/>
        </w:rPr>
        <w:t>ëdhjetë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</w:r>
    </w:p>
    <w:p>
      <w:pPr>
        <w:spacing w:before="7" w:after="0" w:line="240" w:lineRule="auto"/>
        <w:ind w:left="106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dy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)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lekës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përballohe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ng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fonde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Bashkis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Lushnj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7" w:after="0" w:line="245" w:lineRule="auto"/>
        <w:ind w:left="106" w:right="64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5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procedurale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5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0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0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0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0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(pes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hj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mijë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)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lekë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përballohe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ng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buxhet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viti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2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01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7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,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miratua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rin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Zhvi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imi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Urban.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1" w:after="0" w:line="240" w:lineRule="auto"/>
        <w:ind w:left="374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6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pronësim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fi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menjëh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boti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“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F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z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y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rt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re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”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7" w:after="0" w:line="245" w:lineRule="auto"/>
        <w:ind w:left="106" w:right="62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7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-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Pron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përme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ist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q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shk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dhe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ndimi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pensohen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ef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shp</w:t>
      </w:r>
      <w:r>
        <w:rPr>
          <w:rFonts w:ascii="Garamond" w:hAnsi="Garamond" w:cs="Garamond" w:eastAsia="Garamond"/>
          <w:sz w:val="22"/>
          <w:szCs w:val="22"/>
          <w:spacing w:val="-2"/>
          <w:w w:val="102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onës</w:t>
      </w:r>
      <w:r>
        <w:rPr>
          <w:rFonts w:ascii="Garamond" w:hAnsi="Garamond" w:cs="Garamond" w:eastAsia="Garamond"/>
          <w:sz w:val="22"/>
          <w:szCs w:val="22"/>
          <w:spacing w:val="-2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,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pas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raqit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mentaci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2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nës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pran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Bas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Lushnjë.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1" w:after="0" w:line="246" w:lineRule="auto"/>
        <w:ind w:left="106" w:right="60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8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y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ndor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Reg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is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rimi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Pasuriv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Palu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tshm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Lush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end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3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0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(trid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jet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)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dit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ng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dat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ratimi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kët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ven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ashk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puni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shk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ushnjë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f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c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edura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dhje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g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j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u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mës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ojek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3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mb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2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ha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2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egu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3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eg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trim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3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2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met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4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4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mir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3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bë</w:t>
      </w:r>
      <w:r>
        <w:rPr>
          <w:rFonts w:ascii="Garamond" w:hAnsi="Garamond" w:cs="Garamond" w:eastAsia="Garamond"/>
          <w:sz w:val="22"/>
          <w:szCs w:val="22"/>
          <w:spacing w:val="-2"/>
          <w:w w:val="102"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kalimi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pronësis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pasur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ësu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fav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shte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t.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5" w:lineRule="auto"/>
        <w:ind w:left="106" w:right="63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9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y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Ven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Regjistrim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tshm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pezu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gj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transaksio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me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pasurit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ësuar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2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der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menti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realizohe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proc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hedhje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ur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projekt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b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hartë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tre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regjistrimi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kali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onësis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pas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rit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s</w:t>
      </w:r>
      <w:r>
        <w:rPr>
          <w:rFonts w:ascii="Garamond" w:hAnsi="Garamond" w:cs="Garamond" w:eastAsia="Garamond"/>
          <w:sz w:val="22"/>
          <w:szCs w:val="22"/>
          <w:spacing w:val="-2"/>
          <w:w w:val="102"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ësu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ra.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374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0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3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Ngarkohe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4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Min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str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4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3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villi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4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Urban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4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Zy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3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Vendor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4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3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Regj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4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3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asuriv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4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3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2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j</w:t>
      </w:r>
      <w:r>
        <w:rPr>
          <w:rFonts w:ascii="Garamond" w:hAnsi="Garamond" w:cs="Garamond" w:eastAsia="Garamond"/>
          <w:sz w:val="22"/>
          <w:szCs w:val="22"/>
          <w:spacing w:val="-6"/>
          <w:w w:val="102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hme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7" w:after="0" w:line="240" w:lineRule="auto"/>
        <w:ind w:left="69" w:right="4235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Lushn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Bash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Lushn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batim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v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im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5" w:after="0" w:line="242" w:lineRule="exact"/>
        <w:ind w:left="374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y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y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f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q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njëh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tohe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F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eto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Zyrt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2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9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right="101"/>
        <w:jc w:val="righ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ZËVENDËSKRY</w:t>
      </w:r>
      <w:r>
        <w:rPr>
          <w:rFonts w:ascii="Garamond" w:hAnsi="Garamond" w:cs="Garamond" w:eastAsia="Garamond"/>
          <w:sz w:val="22"/>
          <w:szCs w:val="22"/>
          <w:spacing w:val="-6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IS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7" w:after="0" w:line="240" w:lineRule="auto"/>
        <w:ind w:right="101"/>
        <w:jc w:val="righ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ik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2"/>
          <w:szCs w:val="22"/>
          <w:spacing w:val="3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2"/>
          <w:b/>
          <w:bCs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b/>
          <w:bCs/>
        </w:rPr>
        <w:t>el</w:t>
      </w:r>
      <w:r>
        <w:rPr>
          <w:rFonts w:ascii="Garamond" w:hAnsi="Garamond" w:cs="Garamond" w:eastAsia="Garamond"/>
          <w:sz w:val="22"/>
          <w:szCs w:val="22"/>
          <w:spacing w:val="-3"/>
          <w:w w:val="102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-3"/>
          <w:w w:val="102"/>
          <w:b/>
          <w:bCs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jc w:val="right"/>
        <w:spacing w:after="0"/>
        <w:sectPr>
          <w:type w:val="continuous"/>
          <w:pgSz w:w="12240" w:h="15840"/>
          <w:pgMar w:top="600" w:bottom="280" w:left="1480" w:right="1460"/>
        </w:sectPr>
      </w:pPr>
      <w:rPr/>
    </w:p>
    <w:p>
      <w:pPr>
        <w:spacing w:before="95" w:after="0" w:line="240" w:lineRule="auto"/>
        <w:ind w:left="203" w:right="18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Vlera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onësimit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uallit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Lumturi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Manlli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+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bashkëpronare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z.Xhevair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Beqir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Lika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433" w:right="141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pasoje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investimit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"U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banizimi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zonës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informale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lagjen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Tetori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826" w:right="280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lagjen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18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tetori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kadastrale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8572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2752" w:right="273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INVESTITORI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BASHKIA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LUSHNJE</w:t>
      </w:r>
    </w:p>
    <w:p>
      <w:pPr>
        <w:spacing w:before="4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4.199896" w:type="dxa"/>
      </w:tblPr>
      <w:tblGrid/>
      <w:tr>
        <w:trPr>
          <w:trHeight w:val="430" w:hRule="exact"/>
        </w:trPr>
        <w:tc>
          <w:tcPr>
            <w:tcW w:w="383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9D9D9"/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Nr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938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  <w:shd w:val="clear" w:color="auto" w:fill="D9D9D9"/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N/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pa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urisë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410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  <w:shd w:val="clear" w:color="auto" w:fill="D9D9D9"/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71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Emri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b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mri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168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  <w:shd w:val="clear" w:color="auto" w:fill="D9D9D9"/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Zona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k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da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ra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0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9D9D9"/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01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Lloji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pronës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601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shd w:val="clear" w:color="auto" w:fill="D9D9D9"/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j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ësia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520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  <w:shd w:val="clear" w:color="auto" w:fill="D9D9D9"/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Sasia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626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9D9D9"/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Çmimi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  <w:shd w:val="clear" w:color="auto" w:fill="D9D9D9"/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43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Vlera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2095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  <w:shd w:val="clear" w:color="auto" w:fill="D9D9D9"/>
          </w:tcPr>
          <w:p>
            <w:pPr>
              <w:spacing w:before="1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157" w:lineRule="exact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Kon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f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irm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mi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nga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Z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V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RPP-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j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</w:tr>
      <w:tr>
        <w:trPr>
          <w:trHeight w:val="431" w:hRule="exact"/>
        </w:trPr>
        <w:tc>
          <w:tcPr>
            <w:tcW w:w="383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27" w:right="108"/>
              <w:jc w:val="center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1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938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66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25/1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6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410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1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Lu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1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uri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M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+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ba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hkpr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o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nare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168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416" w:right="395"/>
              <w:jc w:val="center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8572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00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31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Truall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601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84" w:right="164"/>
              <w:jc w:val="center"/>
              <w:rPr>
                <w:rFonts w:ascii="Garamond" w:hAnsi="Garamond" w:cs="Garamond" w:eastAsia="Garamond"/>
                <w:sz w:val="9"/>
                <w:szCs w:val="9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b/>
                <w:bCs/>
                <w:position w:val="-3"/>
              </w:rPr>
              <w:t>m</w:t>
            </w:r>
            <w:r>
              <w:rPr>
                <w:rFonts w:ascii="Garamond" w:hAnsi="Garamond" w:cs="Garamond" w:eastAsia="Garamond"/>
                <w:sz w:val="9"/>
                <w:szCs w:val="9"/>
                <w:w w:val="99"/>
                <w:b/>
                <w:bCs/>
                <w:position w:val="0"/>
              </w:rPr>
              <w:t>2</w:t>
            </w:r>
            <w:r>
              <w:rPr>
                <w:rFonts w:ascii="Garamond" w:hAnsi="Garamond" w:cs="Garamond" w:eastAsia="Garamond"/>
                <w:sz w:val="9"/>
                <w:szCs w:val="9"/>
                <w:w w:val="100"/>
                <w:position w:val="0"/>
              </w:rPr>
            </w:r>
          </w:p>
        </w:tc>
        <w:tc>
          <w:tcPr>
            <w:tcW w:w="520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4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51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.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626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76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8954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462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9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22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2095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Shkr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sa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1160/1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da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20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/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02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/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2017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</w:tr>
      <w:tr>
        <w:trPr>
          <w:trHeight w:val="325" w:hRule="exact"/>
        </w:trPr>
        <w:tc>
          <w:tcPr>
            <w:tcW w:w="383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77" w:after="0" w:line="240" w:lineRule="auto"/>
              <w:ind w:left="122" w:right="102"/>
              <w:jc w:val="center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938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77" w:after="0" w:line="240" w:lineRule="auto"/>
              <w:ind w:left="265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20/1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410" w:type="dxa"/>
            <w:tcBorders>
              <w:top w:val="single" w:sz="4.64032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7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Xhev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ir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Beqir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Lika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168" w:type="dxa"/>
            <w:tcBorders>
              <w:top w:val="single" w:sz="4.64032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77" w:after="0" w:line="240" w:lineRule="auto"/>
              <w:ind w:left="416" w:right="396"/>
              <w:jc w:val="center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8572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000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77" w:after="0" w:line="240" w:lineRule="auto"/>
              <w:ind w:left="311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Truall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601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77" w:after="0" w:line="240" w:lineRule="auto"/>
              <w:ind w:left="183" w:right="164"/>
              <w:jc w:val="center"/>
              <w:rPr>
                <w:rFonts w:ascii="Garamond" w:hAnsi="Garamond" w:cs="Garamond" w:eastAsia="Garamond"/>
                <w:sz w:val="9"/>
                <w:szCs w:val="9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1"/>
                <w:b/>
                <w:bCs/>
                <w:position w:val="-3"/>
              </w:rPr>
              <w:t>m</w:t>
            </w:r>
            <w:r>
              <w:rPr>
                <w:rFonts w:ascii="Garamond" w:hAnsi="Garamond" w:cs="Garamond" w:eastAsia="Garamond"/>
                <w:sz w:val="9"/>
                <w:szCs w:val="9"/>
                <w:spacing w:val="0"/>
                <w:w w:val="99"/>
                <w:b/>
                <w:bCs/>
                <w:position w:val="0"/>
              </w:rPr>
              <w:t>2</w:t>
            </w:r>
            <w:r>
              <w:rPr>
                <w:rFonts w:ascii="Garamond" w:hAnsi="Garamond" w:cs="Garamond" w:eastAsia="Garamond"/>
                <w:sz w:val="9"/>
                <w:szCs w:val="9"/>
                <w:spacing w:val="0"/>
                <w:w w:val="100"/>
                <w:position w:val="0"/>
              </w:rPr>
            </w:r>
          </w:p>
        </w:tc>
        <w:tc>
          <w:tcPr>
            <w:tcW w:w="520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77" w:after="0" w:line="240" w:lineRule="auto"/>
              <w:ind w:left="14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18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.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626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77" w:after="0" w:line="240" w:lineRule="auto"/>
              <w:ind w:left="176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8954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77" w:after="0" w:line="240" w:lineRule="auto"/>
              <w:ind w:left="11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167440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2095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77" w:after="0" w:line="240" w:lineRule="auto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Shkr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sa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nr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4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51/1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d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30.01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.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2017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</w:tr>
      <w:tr>
        <w:trPr>
          <w:trHeight w:val="400" w:hRule="exact"/>
        </w:trPr>
        <w:tc>
          <w:tcPr>
            <w:tcW w:w="383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938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410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168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000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601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146" w:type="dxa"/>
            <w:gridSpan w:val="2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1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157" w:lineRule="exact"/>
              <w:ind w:left="179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S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h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uma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to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a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610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11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157" w:lineRule="exact"/>
              <w:ind w:left="102" w:right="-20"/>
              <w:jc w:val="left"/>
              <w:rPr>
                <w:rFonts w:ascii="Garamond" w:hAnsi="Garamond" w:cs="Garamond" w:eastAsia="Garamond"/>
                <w:sz w:val="14"/>
                <w:szCs w:val="14"/>
              </w:rPr>
            </w:pPr>
            <w:rPr/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630</w:t>
            </w:r>
            <w:r>
              <w:rPr>
                <w:rFonts w:ascii="Garamond" w:hAnsi="Garamond" w:cs="Garamond" w:eastAsia="Garamond"/>
                <w:sz w:val="14"/>
                <w:szCs w:val="14"/>
                <w:spacing w:val="-1"/>
                <w:w w:val="100"/>
                <w:b/>
                <w:bCs/>
              </w:rPr>
              <w:t>3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  <w:b/>
                <w:bCs/>
              </w:rPr>
              <w:t>62</w:t>
            </w:r>
            <w:r>
              <w:rPr>
                <w:rFonts w:ascii="Garamond" w:hAnsi="Garamond" w:cs="Garamond" w:eastAsia="Garamond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2095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</w:tr>
    </w:tbl>
    <w:sectPr>
      <w:pgSz w:w="12240" w:h="15840"/>
      <w:pgMar w:top="1480" w:bottom="280" w:left="134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VKM nr. 423, date 10.5.2017.docx</dc:title>
  <dcterms:created xsi:type="dcterms:W3CDTF">2017-12-18T08:57:38Z</dcterms:created>
  <dcterms:modified xsi:type="dcterms:W3CDTF">2017-12-18T08:57:38Z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2017-05-16T00:00:00Z</vt:filetime>
  </property>
  <property fmtid="{D5CDD505-2E9C-101B-9397-08002B2CF9AE}" pid="3" name="LastSaved">
    <vt:filetime>2017-12-18T00:00:00Z</vt:filetime>
  </property>
</Properties>
</file>