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 w:after="0" w:line="240" w:lineRule="auto"/>
        <w:ind w:left="4128" w:right="4123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VEND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3593" w:right="3587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42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5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5" w:lineRule="auto"/>
        <w:ind w:left="207" w:right="204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PËRCAKT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2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KR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TEREV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PROCEDURË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2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PËRZ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JEDHJE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EMËRIMI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1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TUESV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SHËRBIMI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RUKTURA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HËNDETËSORE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UN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VER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TARE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6" w:lineRule="auto"/>
        <w:ind w:left="106"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bështetj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shtet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lart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kërkimi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nstitucio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pub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qip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së”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propo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ëndetë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Ars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port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Kësh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nistrave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087" w:right="408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6" w:lineRule="auto"/>
        <w:ind w:left="106" w:right="65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shëndetësor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universita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drejtohe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drejtues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përz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jidhet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kurri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tues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momenti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idim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otësoj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krite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bazë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poshtë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jo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5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spec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plomua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fushë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kandidon;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and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shtetës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huaj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duhe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zotë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rtif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brojtje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juh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shqipe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rastev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kandidat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plot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studi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gjuhë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shqi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gj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trua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rofesi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rkatës;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6" w:lineRule="auto"/>
        <w:ind w:left="106"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 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Kanad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stral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pjesët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f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mjekës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plot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kritere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mun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kandi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doktoratë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mb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Shqipër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papërme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dago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zgjatj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ktua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IAL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ërkatëse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ëjt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spec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univ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jetë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qen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dago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homo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Evrop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ende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ëtar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OECD;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asnjëhe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endi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gjy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formë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prerë;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përvo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akademi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pedago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plotë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vjet.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6" w:lineRule="auto"/>
        <w:ind w:left="106" w:right="59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raste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pjesëtarë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mje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ërp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dur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përvoj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ade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(tetë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dago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pjesshm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der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akademi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aktiv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idakti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instituc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publik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lartë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tuc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pro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akr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bren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vendit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periud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ry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jt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stit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pro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dit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/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njohur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vende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Bas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kimi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Evr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pia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os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vende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ëta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OECD;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5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përvoj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inike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diagnostik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hje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spec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rkat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8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Proced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ejtu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uni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L-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MT)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fundi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kërkes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shëndetësor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ive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sitar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ëse.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6" w:lineRule="auto"/>
        <w:ind w:left="106" w:right="61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oces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zgjedhje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kandidat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posaç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ngrit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Ministris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Shëndetës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Ars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Sportit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një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përfaq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Rektorati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Dekana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IAL-s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ktur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hë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si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shpal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data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blik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vler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dos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Komis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izo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anëtarë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ëj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verifiki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mentac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puthshmërin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Kandi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drejtue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kojn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ozi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përkatë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(pesëm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dhjetë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lendarike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nis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(një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nk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6" w:lineRule="auto"/>
        <w:ind w:left="106" w:right="63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rkes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shoq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curric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lu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vi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vetë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arime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bazu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noterizu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mentac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përkat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provue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otësi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kartë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identitetit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projekti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zhvilli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Kërkes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rëzohe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pran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zyr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rim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ltetit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pjesë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ësht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konkur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jnë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dokumenta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ioni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kreta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përbashkë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idatë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para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ditë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ku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rimi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ye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int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rvis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on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position w:val="1"/>
        </w:rPr>
        <w:t>im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00" w:bottom="280" w:left="1480" w:right="1460"/>
        </w:sectPr>
      </w:pPr>
      <w:rPr/>
    </w:p>
    <w:p>
      <w:pPr>
        <w:spacing w:before="81" w:after="0" w:line="246" w:lineRule="auto"/>
        <w:ind w:left="106" w:right="66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prezantim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projekti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idati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bim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paraqes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dhën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produkt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konkret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matshm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cila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shërbejn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jtuesi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dhshë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Komisi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vler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raqit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Angazhimet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paraq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shpalle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fitue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ëndetës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iv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tare.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Kandida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kon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urru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shërb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tua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   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ërkatës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timev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parashiku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aneks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bashk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6" w:lineRule="auto"/>
        <w:ind w:left="106" w:right="67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misi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yr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kojn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post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shërbimit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shëndet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unive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Kom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sio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arent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ezultate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ësimit.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6" w:lineRule="auto"/>
        <w:ind w:left="106" w:right="61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irat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sion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rezultate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nistr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Spo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etësis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emërim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shkres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ërbashk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fitue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kontrat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drejtues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etësor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ësht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shërbim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atës.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6" w:lineRule="auto"/>
        <w:ind w:left="106" w:right="61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ida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IAL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fito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automa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ozicioni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pedagogu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ntrat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pacakt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IAL-s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katës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ejtues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shë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bi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ejto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shërbimi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(k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ër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rikandidimi.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left="106" w:right="61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punë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dre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esi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bëhe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ësim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tregu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rforma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detyrimev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kontrak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sipa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par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imev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tratë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rkatës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momenti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marrje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detyrës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punë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yhe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ënd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tës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universita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shërbim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fjal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pj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së.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pezull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shkark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sip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Punë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arsy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tje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parashiku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Pez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lli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pro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ozim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karki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bëhe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llar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kturë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ënde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Shkar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ëndetësis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dhe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rbashkë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auto"/>
        <w:ind w:left="106" w:right="63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ëndetëso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universit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pro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ozi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jtori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stitu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ioni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ekës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rek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L-s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Arsimi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ortit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hkët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andojn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pjesët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stafi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mik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lot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detëso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organiz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rzg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edhje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jtuesi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ërb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mandat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cili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rfun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jtuesv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tjer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detëso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nivers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ësor.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1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IAL-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jopubli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proced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yh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IAL-j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jopublik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struktur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shëndet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ersi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jopubl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përkatës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statut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katës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hëzimev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Shënde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dhe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Ars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Spor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pen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rrjedh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zbati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vendimi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përballohe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lart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ruktur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ënde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sitare.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Çd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kundërs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fu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izo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ënde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sis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sti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one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katë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ruk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ura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detës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ersi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atimi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ven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im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2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letore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rtare.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ZËVENDËSKRY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2" w:lineRule="exact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el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3" w:after="0" w:line="240" w:lineRule="auto"/>
        <w:ind w:left="4107" w:right="4107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ANEKSI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39.200001" w:type="dxa"/>
      </w:tblPr>
      <w:tblGrid/>
      <w:tr>
        <w:trPr>
          <w:trHeight w:val="237" w:hRule="exact"/>
        </w:trPr>
        <w:tc>
          <w:tcPr>
            <w:tcW w:w="925" w:type="dxa"/>
            <w:tcBorders>
              <w:top w:val="single" w:sz="4.640" w:space="0" w:color="000000"/>
              <w:bottom w:val="single" w:sz="4.16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Nr.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" w:space="0" w:color="000000"/>
              <w:bottom w:val="single" w:sz="4.16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5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KRI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RET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VL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RËS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ESE</w:t>
            </w:r>
            <w:r>
              <w:rPr>
                <w:rFonts w:ascii="Garamond" w:hAnsi="Garamond" w:cs="Garamond" w:eastAsia="Garamond"/>
                <w:sz w:val="19"/>
                <w:szCs w:val="19"/>
                <w:spacing w:val="-1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TJERA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" w:space="0" w:color="000000"/>
              <w:bottom w:val="single" w:sz="4.16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37" w:hRule="exact"/>
        </w:trPr>
        <w:tc>
          <w:tcPr>
            <w:tcW w:w="925" w:type="dxa"/>
            <w:tcBorders>
              <w:top w:val="single" w:sz="4.16" w:space="0" w:color="000000"/>
              <w:bottom w:val="single" w:sz="4.6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" w:space="0" w:color="000000"/>
              <w:bottom w:val="single" w:sz="4.6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13" w:after="0" w:line="213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zotër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jë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titull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n/gradën</w:t>
            </w:r>
            <w:r>
              <w:rPr>
                <w:rFonts w:ascii="Garamond" w:hAnsi="Garamond" w:cs="Garamond" w:eastAsia="Garamond"/>
                <w:sz w:val="19"/>
                <w:szCs w:val="19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fushën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aplik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" w:space="0" w:color="000000"/>
              <w:bottom w:val="single" w:sz="4.6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" w:space="0" w:color="000000"/>
              <w:bottom w:val="single" w:sz="4.6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37" w:hRule="exact"/>
        </w:trPr>
        <w:tc>
          <w:tcPr>
            <w:tcW w:w="925" w:type="dxa"/>
            <w:tcBorders>
              <w:top w:val="single" w:sz="4.640" w:space="0" w:color="000000"/>
              <w:bottom w:val="single" w:sz="4.16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" w:space="0" w:color="000000"/>
              <w:bottom w:val="single" w:sz="4.16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13" w:after="0" w:line="213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Profesor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" w:space="0" w:color="000000"/>
              <w:bottom w:val="single" w:sz="4.16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37" w:hRule="exact"/>
        </w:trPr>
        <w:tc>
          <w:tcPr>
            <w:tcW w:w="925" w:type="dxa"/>
            <w:tcBorders>
              <w:top w:val="single" w:sz="4.16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13" w:after="0" w:line="213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Profesor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As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iuar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925" w:type="dxa"/>
            <w:tcBorders>
              <w:top w:val="single" w:sz="4.639840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PhD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mb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ojtur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E-së,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BA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Kana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apo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Japoni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48" w:hRule="exact"/>
        </w:trPr>
        <w:tc>
          <w:tcPr>
            <w:tcW w:w="925" w:type="dxa"/>
            <w:tcBorders>
              <w:top w:val="single" w:sz="4.15984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2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ese</w:t>
            </w:r>
            <w:r>
              <w:rPr>
                <w:rFonts w:ascii="Garamond" w:hAnsi="Garamond" w:cs="Garamond" w:eastAsia="Garamond"/>
                <w:sz w:val="19"/>
                <w:szCs w:val="19"/>
                <w:spacing w:val="2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ezul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ate</w:t>
            </w:r>
            <w:r>
              <w:rPr>
                <w:rFonts w:ascii="Garamond" w:hAnsi="Garamond" w:cs="Garamond" w:eastAsia="Garamond"/>
                <w:sz w:val="19"/>
                <w:szCs w:val="19"/>
                <w:spacing w:val="2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ziti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2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timin</w:t>
            </w:r>
            <w:r>
              <w:rPr>
                <w:rFonts w:ascii="Garamond" w:hAnsi="Garamond" w:cs="Garamond" w:eastAsia="Garamond"/>
                <w:sz w:val="19"/>
                <w:szCs w:val="19"/>
                <w:spacing w:val="1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bim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2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detësore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universitare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4" w:hRule="exact"/>
        </w:trPr>
        <w:tc>
          <w:tcPr>
            <w:tcW w:w="925" w:type="dxa"/>
            <w:tcBorders>
              <w:top w:val="single" w:sz="4.64008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esio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ani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4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QS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strukt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ash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shëndetësore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uni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ers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356" w:hRule="exact"/>
        </w:trPr>
        <w:tc>
          <w:tcPr>
            <w:tcW w:w="925" w:type="dxa"/>
            <w:tcBorders>
              <w:top w:val="single" w:sz="4.16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Performanca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ofesiona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ku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aplik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izimi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proce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ura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ëso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se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t)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600" w:bottom="280" w:left="1480" w:right="1460"/>
        </w:sectPr>
      </w:pPr>
      <w:rPr/>
    </w:p>
    <w:p>
      <w:pPr>
        <w:spacing w:before="7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200001" w:type="dxa"/>
      </w:tblPr>
      <w:tblGrid/>
      <w:tr>
        <w:trPr>
          <w:trHeight w:val="432" w:hRule="exact"/>
        </w:trPr>
        <w:tc>
          <w:tcPr>
            <w:tcW w:w="925" w:type="dxa"/>
            <w:tcBorders>
              <w:top w:val="single" w:sz="4.159360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360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izimi</w:t>
            </w:r>
            <w:r>
              <w:rPr>
                <w:rFonts w:ascii="Garamond" w:hAnsi="Garamond" w:cs="Garamond" w:eastAsia="Garamond"/>
                <w:sz w:val="19"/>
                <w:szCs w:val="19"/>
                <w:spacing w:val="4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oper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eve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ikale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kategor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së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vësht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aplikohe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)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360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360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4032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Integri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etik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he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si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he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konsi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erata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zot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ron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omunitet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4" w:hRule="exact"/>
        </w:trPr>
        <w:tc>
          <w:tcPr>
            <w:tcW w:w="925" w:type="dxa"/>
            <w:tcBorders>
              <w:top w:val="single" w:sz="4.64032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oje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19"/>
                <w:szCs w:val="19"/>
                <w:spacing w:val="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çar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andi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tit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19"/>
                <w:szCs w:val="19"/>
                <w:spacing w:val="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zhv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lli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shër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imit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ku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aplikon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15984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Specia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izime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htë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ndit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ku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aplikon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Afatshkurtër,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≤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instituc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oni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Afatg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&gt;3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uaj,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oni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4032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ca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core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apli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856" w:hRule="exact"/>
        </w:trPr>
        <w:tc>
          <w:tcPr>
            <w:tcW w:w="925" w:type="dxa"/>
            <w:tcBorders>
              <w:top w:val="single" w:sz="4.64032" w:space="0" w:color="000000"/>
              <w:bottom w:val="single" w:sz="4.64032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10.1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5" w:right="4609"/>
              <w:jc w:val="both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37" w:lineRule="auto"/>
              <w:ind w:left="96" w:right="43"/>
              <w:jc w:val="both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Kon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ca</w:t>
            </w:r>
            <w:r>
              <w:rPr>
                <w:rFonts w:ascii="Garamond" w:hAnsi="Garamond" w:cs="Garamond" w:eastAsia="Garamond"/>
                <w:sz w:val="19"/>
                <w:szCs w:val="19"/>
                <w:spacing w:val="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enco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1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oqatave</w:t>
            </w:r>
            <w:r>
              <w:rPr>
                <w:rFonts w:ascii="Garamond" w:hAnsi="Garamond" w:cs="Garamond" w:eastAsia="Garamond"/>
                <w:sz w:val="19"/>
                <w:szCs w:val="19"/>
                <w:spacing w:val="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dër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mbëta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: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evro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ia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dh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nac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na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9"/>
                <w:szCs w:val="19"/>
                <w:spacing w:val="2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2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et</w:t>
            </w:r>
            <w:r>
              <w:rPr>
                <w:rFonts w:ascii="Garamond" w:hAnsi="Garamond" w:cs="Garamond" w:eastAsia="Garamond"/>
                <w:sz w:val="19"/>
                <w:szCs w:val="19"/>
                <w:spacing w:val="2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BE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2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orv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ji,</w:t>
            </w:r>
            <w:r>
              <w:rPr>
                <w:rFonts w:ascii="Garamond" w:hAnsi="Garamond" w:cs="Garamond" w:eastAsia="Garamond"/>
                <w:sz w:val="19"/>
                <w:szCs w:val="19"/>
                <w:spacing w:val="2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ër,</w:t>
            </w:r>
            <w:r>
              <w:rPr>
                <w:rFonts w:ascii="Garamond" w:hAnsi="Garamond" w:cs="Garamond" w:eastAsia="Garamond"/>
                <w:sz w:val="19"/>
                <w:szCs w:val="19"/>
                <w:spacing w:val="2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BA,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Kanada,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Ja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ni,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ust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li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081" w:type="dxa"/>
            <w:tcBorders>
              <w:top w:val="single" w:sz="4.64032" w:space="0" w:color="000000"/>
              <w:bottom w:val="single" w:sz="4.64032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32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RUES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OJE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8" w:hRule="exact"/>
        </w:trPr>
        <w:tc>
          <w:tcPr>
            <w:tcW w:w="925" w:type="dxa"/>
            <w:tcBorders>
              <w:top w:val="single" w:sz="4.63984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4" w:after="0" w:line="212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6032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6032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POST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6032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6032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032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32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32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32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5" w:hRule="exact"/>
        </w:trPr>
        <w:tc>
          <w:tcPr>
            <w:tcW w:w="925" w:type="dxa"/>
            <w:tcBorders>
              <w:top w:val="single" w:sz="4.639840" w:space="0" w:color="000000"/>
              <w:bottom w:val="single" w:sz="4.16032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10.2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39840" w:space="0" w:color="000000"/>
              <w:bottom w:val="single" w:sz="4.16032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5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Kon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ca</w:t>
            </w:r>
            <w:r>
              <w:rPr>
                <w:rFonts w:ascii="Garamond" w:hAnsi="Garamond" w:cs="Garamond" w:eastAsia="Garamond"/>
                <w:sz w:val="19"/>
                <w:szCs w:val="19"/>
                <w:spacing w:val="4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4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atave</w:t>
            </w:r>
            <w:r>
              <w:rPr>
                <w:rFonts w:ascii="Garamond" w:hAnsi="Garamond" w:cs="Garamond" w:eastAsia="Garamond"/>
                <w:sz w:val="19"/>
                <w:szCs w:val="19"/>
                <w:spacing w:val="4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e:</w:t>
            </w:r>
            <w:r>
              <w:rPr>
                <w:rFonts w:ascii="Garamond" w:hAnsi="Garamond" w:cs="Garamond" w:eastAsia="Garamond"/>
                <w:sz w:val="19"/>
                <w:szCs w:val="19"/>
                <w:spacing w:val="3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rajona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4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nike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6032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6032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160320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320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REF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ES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320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320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08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5984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POST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925" w:type="dxa"/>
            <w:tcBorders>
              <w:top w:val="single" w:sz="4.64008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10.3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5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Kon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ca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rajonit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shihen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rinë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REF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ES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08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POST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08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639840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Artikuj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revista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shkencore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fushën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ku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4" w:hRule="exact"/>
        </w:trPr>
        <w:tc>
          <w:tcPr>
            <w:tcW w:w="925" w:type="dxa"/>
            <w:tcBorders>
              <w:top w:val="single" w:sz="4.64008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.1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Artikuj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sta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ken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ore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faktor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pakti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2" w:hRule="exact"/>
        </w:trPr>
        <w:tc>
          <w:tcPr>
            <w:tcW w:w="925" w:type="dxa"/>
            <w:tcBorders>
              <w:top w:val="single" w:sz="4.16008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08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Faktori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impakt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925" w:type="dxa"/>
            <w:tcBorders>
              <w:top w:val="single" w:sz="4.15984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5984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Faktori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impakt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857" w:hRule="exact"/>
        </w:trPr>
        <w:tc>
          <w:tcPr>
            <w:tcW w:w="925" w:type="dxa"/>
            <w:tcBorders>
              <w:top w:val="single" w:sz="4.64008" w:space="0" w:color="000000"/>
              <w:bottom w:val="single" w:sz="4.6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.2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Kate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Artikuj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revis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kenco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pa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faktor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impakti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bord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al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NN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37" w:lineRule="auto"/>
              <w:ind w:left="96" w:right="44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vendet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evropiane,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bo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dhe</w:t>
            </w:r>
            <w:r>
              <w:rPr>
                <w:rFonts w:ascii="Garamond" w:hAnsi="Garamond" w:cs="Garamond" w:eastAsia="Garamond"/>
                <w:sz w:val="19"/>
                <w:szCs w:val="19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na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iona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si</w:t>
            </w:r>
            <w:r>
              <w:rPr>
                <w:rFonts w:ascii="Garamond" w:hAnsi="Garamond" w:cs="Garamond" w:eastAsia="Garamond"/>
                <w:sz w:val="19"/>
                <w:szCs w:val="19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Norvegji,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Zvicër,</w:t>
            </w:r>
            <w:r>
              <w:rPr>
                <w:rFonts w:ascii="Garamond" w:hAnsi="Garamond" w:cs="Garamond" w:eastAsia="Garamond"/>
                <w:sz w:val="19"/>
                <w:szCs w:val="19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BA,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Kanada,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Japon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Au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tra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6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640" w:space="0" w:color="000000"/>
              <w:bottom w:val="single" w:sz="4.16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" w:space="0" w:color="000000"/>
              <w:bottom w:val="single" w:sz="4.16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" w:space="0" w:color="000000"/>
              <w:bottom w:val="single" w:sz="4.16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" w:space="0" w:color="000000"/>
              <w:bottom w:val="single" w:sz="4.16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" w:space="0" w:color="000000"/>
              <w:bottom w:val="single" w:sz="4.6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" w:space="0" w:color="000000"/>
              <w:bottom w:val="single" w:sz="4.6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" w:space="0" w:color="000000"/>
              <w:bottom w:val="single" w:sz="4.6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" w:space="0" w:color="000000"/>
              <w:bottom w:val="single" w:sz="4.6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857" w:hRule="exact"/>
        </w:trPr>
        <w:tc>
          <w:tcPr>
            <w:tcW w:w="925" w:type="dxa"/>
            <w:tcBorders>
              <w:top w:val="single" w:sz="4.640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.3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7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Artikuj</w:t>
            </w:r>
            <w:r>
              <w:rPr>
                <w:rFonts w:ascii="Garamond" w:hAnsi="Garamond" w:cs="Garamond" w:eastAsia="Garamond"/>
                <w:sz w:val="19"/>
                <w:szCs w:val="19"/>
                <w:spacing w:val="2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2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vista</w:t>
            </w:r>
            <w:r>
              <w:rPr>
                <w:rFonts w:ascii="Garamond" w:hAnsi="Garamond" w:cs="Garamond" w:eastAsia="Garamond"/>
                <w:sz w:val="19"/>
                <w:szCs w:val="19"/>
                <w:spacing w:val="2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ore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pa</w:t>
            </w:r>
            <w:r>
              <w:rPr>
                <w:rFonts w:ascii="Garamond" w:hAnsi="Garamond" w:cs="Garamond" w:eastAsia="Garamond"/>
                <w:sz w:val="19"/>
                <w:szCs w:val="19"/>
                <w:spacing w:val="2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ktor</w:t>
            </w:r>
            <w:r>
              <w:rPr>
                <w:rFonts w:ascii="Garamond" w:hAnsi="Garamond" w:cs="Garamond" w:eastAsia="Garamond"/>
                <w:sz w:val="19"/>
                <w:szCs w:val="19"/>
                <w:spacing w:val="2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pakti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2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ord</w:t>
            </w:r>
            <w:r>
              <w:rPr>
                <w:rFonts w:ascii="Garamond" w:hAnsi="Garamond" w:cs="Garamond" w:eastAsia="Garamond"/>
                <w:sz w:val="19"/>
                <w:szCs w:val="19"/>
                <w:spacing w:val="2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editorial</w:t>
            </w:r>
            <w:r>
              <w:rPr>
                <w:rFonts w:ascii="Garamond" w:hAnsi="Garamond" w:cs="Garamond" w:eastAsia="Garamond"/>
                <w:sz w:val="19"/>
                <w:szCs w:val="19"/>
                <w:spacing w:val="1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37" w:lineRule="auto"/>
              <w:ind w:left="96" w:right="4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IS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1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përi</w:t>
            </w:r>
            <w:r>
              <w:rPr>
                <w:rFonts w:ascii="Garamond" w:hAnsi="Garamond" w:cs="Garamond" w:eastAsia="Garamond"/>
                <w:sz w:val="19"/>
                <w:szCs w:val="19"/>
                <w:spacing w:val="1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dhe</w:t>
            </w:r>
            <w:r>
              <w:rPr>
                <w:rFonts w:ascii="Garamond" w:hAnsi="Garamond" w:cs="Garamond" w:eastAsia="Garamond"/>
                <w:sz w:val="19"/>
                <w:szCs w:val="19"/>
                <w:spacing w:val="16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det</w:t>
            </w:r>
            <w:r>
              <w:rPr>
                <w:rFonts w:ascii="Garamond" w:hAnsi="Garamond" w:cs="Garamond" w:eastAsia="Garamond"/>
                <w:sz w:val="19"/>
                <w:szCs w:val="19"/>
                <w:spacing w:val="1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9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onit</w:t>
            </w:r>
            <w:r>
              <w:rPr>
                <w:rFonts w:ascii="Garamond" w:hAnsi="Garamond" w:cs="Garamond" w:eastAsia="Garamond"/>
                <w:sz w:val="19"/>
                <w:szCs w:val="19"/>
                <w:spacing w:val="1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që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16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janë</w:t>
            </w:r>
            <w:r>
              <w:rPr>
                <w:rFonts w:ascii="Garamond" w:hAnsi="Garamond" w:cs="Garamond" w:eastAsia="Garamond"/>
                <w:sz w:val="19"/>
                <w:szCs w:val="19"/>
                <w:spacing w:val="1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rfshira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sipas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gorisë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</w:rPr>
              <w:t>1.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081" w:type="dxa"/>
            <w:tcBorders>
              <w:top w:val="single" w:sz="4.640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64008" w:space="0" w:color="000000"/>
              <w:bottom w:val="single" w:sz="4.16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08" w:space="0" w:color="000000"/>
              <w:bottom w:val="single" w:sz="4.16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16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16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925" w:type="dxa"/>
            <w:tcBorders>
              <w:top w:val="single" w:sz="4.64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7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4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4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lla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4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seve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4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enc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apli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4" w:hRule="exact"/>
        </w:trPr>
        <w:tc>
          <w:tcPr>
            <w:tcW w:w="925" w:type="dxa"/>
            <w:tcBorders>
              <w:top w:val="single" w:sz="4.64008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12.1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4008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5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3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erencave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3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oqatave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dër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ombëta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2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organizuara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Shqipëri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08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08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4" w:hRule="exact"/>
        </w:trPr>
        <w:tc>
          <w:tcPr>
            <w:tcW w:w="925" w:type="dxa"/>
            <w:tcBorders>
              <w:top w:val="single" w:sz="4.16008" w:space="0" w:color="000000"/>
              <w:bottom w:val="single" w:sz="4.16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2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12.2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008" w:space="0" w:color="000000"/>
              <w:bottom w:val="single" w:sz="4.16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2" w:lineRule="exact"/>
              <w:ind w:left="95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ator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3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erencave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3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oqatave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dër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ombëta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  </w:t>
            </w:r>
            <w:r>
              <w:rPr>
                <w:rFonts w:ascii="Garamond" w:hAnsi="Garamond" w:cs="Garamond" w:eastAsia="Garamond"/>
                <w:sz w:val="19"/>
                <w:szCs w:val="19"/>
                <w:spacing w:val="2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organizuara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jo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Shqipëri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16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16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4" w:hRule="exact"/>
        </w:trPr>
        <w:tc>
          <w:tcPr>
            <w:tcW w:w="925" w:type="dxa"/>
            <w:tcBorders>
              <w:top w:val="single" w:sz="4.16008" w:space="0" w:color="000000"/>
              <w:bottom w:val="single" w:sz="4.64008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2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12.3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008" w:space="0" w:color="000000"/>
              <w:bottom w:val="single" w:sz="4.64008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2" w:lineRule="exact"/>
              <w:ind w:left="95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Kat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oria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ator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cave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ganizuara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ipëri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08" w:space="0" w:color="000000"/>
              <w:bottom w:val="single" w:sz="4.64008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08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580" w:bottom="280" w:left="1620" w:right="1620"/>
        </w:sectPr>
      </w:pPr>
      <w:rPr/>
    </w:p>
    <w:p>
      <w:pPr>
        <w:spacing w:before="7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200001" w:type="dxa"/>
      </w:tblPr>
      <w:tblGrid/>
      <w:tr>
        <w:trPr>
          <w:trHeight w:val="221" w:hRule="exact"/>
        </w:trPr>
        <w:tc>
          <w:tcPr>
            <w:tcW w:w="925" w:type="dxa"/>
            <w:tcBorders>
              <w:top w:val="single" w:sz="4.159360" w:space="0" w:color="000000"/>
              <w:bottom w:val="single" w:sz="4.16032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360" w:space="0" w:color="000000"/>
              <w:bottom w:val="single" w:sz="4.16032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ëma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rës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te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shës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lik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360" w:space="0" w:color="000000"/>
              <w:bottom w:val="single" w:sz="4.16032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360" w:space="0" w:color="000000"/>
              <w:bottom w:val="single" w:sz="4.16032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032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32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Drejtues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32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32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6032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39840" w:space="0" w:color="000000"/>
              <w:bottom w:val="single" w:sz="4.16032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Pjesë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rës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6032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6032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16032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14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032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nëtar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eve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core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dër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mbëta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ku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32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32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433" w:hRule="exact"/>
        </w:trPr>
        <w:tc>
          <w:tcPr>
            <w:tcW w:w="925" w:type="dxa"/>
            <w:tcBorders>
              <w:top w:val="single" w:sz="4.63984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15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nëtar</w:t>
            </w:r>
            <w:r>
              <w:rPr>
                <w:rFonts w:ascii="Garamond" w:hAnsi="Garamond" w:cs="Garamond" w:eastAsia="Garamond"/>
                <w:sz w:val="19"/>
                <w:szCs w:val="19"/>
                <w:spacing w:val="1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atave</w:t>
            </w:r>
            <w:r>
              <w:rPr>
                <w:rFonts w:ascii="Garamond" w:hAnsi="Garamond" w:cs="Garamond" w:eastAsia="Garamond"/>
                <w:sz w:val="19"/>
                <w:szCs w:val="19"/>
                <w:spacing w:val="1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bëta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1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2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pro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istëve</w:t>
            </w:r>
            <w:r>
              <w:rPr>
                <w:rFonts w:ascii="Garamond" w:hAnsi="Garamond" w:cs="Garamond" w:eastAsia="Garamond"/>
                <w:sz w:val="19"/>
                <w:szCs w:val="19"/>
                <w:spacing w:val="1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2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shën</w:t>
            </w:r>
            <w:r>
              <w:rPr>
                <w:rFonts w:ascii="Garamond" w:hAnsi="Garamond" w:cs="Garamond" w:eastAsia="Garamond"/>
                <w:sz w:val="19"/>
                <w:szCs w:val="19"/>
                <w:spacing w:val="2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  <w:p>
            <w:pPr>
              <w:spacing w:before="0" w:after="0" w:line="211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aplikon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39840" w:space="0" w:color="000000"/>
              <w:bottom w:val="single" w:sz="4.16032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39840" w:space="0" w:color="000000"/>
              <w:bottom w:val="single" w:sz="4.16032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7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nëtar</w:t>
            </w:r>
            <w:r>
              <w:rPr>
                <w:rFonts w:ascii="Garamond" w:hAnsi="Garamond" w:cs="Garamond" w:eastAsia="Garamond"/>
                <w:sz w:val="19"/>
                <w:szCs w:val="19"/>
                <w:spacing w:val="-1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99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99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99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99"/>
                <w:b/>
                <w:bCs/>
                <w:position w:val="1"/>
              </w:rPr>
              <w:t>esi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99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99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99"/>
                <w:b/>
                <w:bCs/>
                <w:position w:val="1"/>
              </w:rPr>
              <w:t>stëve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99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ën</w:t>
            </w:r>
            <w:r>
              <w:rPr>
                <w:rFonts w:ascii="Garamond" w:hAnsi="Garamond" w:cs="Garamond" w:eastAsia="Garamond"/>
                <w:sz w:val="19"/>
                <w:szCs w:val="19"/>
                <w:spacing w:val="-1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1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6032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6032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160320" w:space="0" w:color="000000"/>
              <w:bottom w:val="single" w:sz="4.64032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60320" w:space="0" w:color="000000"/>
              <w:bottom w:val="single" w:sz="4.64032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Drejtues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320" w:space="0" w:color="000000"/>
              <w:bottom w:val="single" w:sz="4.64032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320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32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Anëtar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4032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17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kst,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onogr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fushën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ku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apl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32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Jashtë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vendit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160320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15984" w:space="0" w:color="000000"/>
              <w:bottom w:val="single" w:sz="4.16032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Br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nda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vendit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aprovuara</w:t>
            </w:r>
            <w:r>
              <w:rPr>
                <w:rFonts w:ascii="Garamond" w:hAnsi="Garamond" w:cs="Garamond" w:eastAsia="Garamond"/>
                <w:sz w:val="19"/>
                <w:szCs w:val="19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nga</w:t>
            </w:r>
            <w:r>
              <w:rPr>
                <w:rFonts w:ascii="Garamond" w:hAnsi="Garamond" w:cs="Garamond" w:eastAsia="Garamond"/>
                <w:sz w:val="19"/>
                <w:szCs w:val="19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shi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Botues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sitet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1"/>
              </w:rPr>
              <w:t>tetit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16032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16032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60320" w:space="0" w:color="000000"/>
              <w:bottom w:val="single" w:sz="4.639840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18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60320" w:space="0" w:color="000000"/>
              <w:bottom w:val="single" w:sz="4.639840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7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Çmi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he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tit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sh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9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ëta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om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60320" w:space="0" w:color="000000"/>
              <w:bottom w:val="single" w:sz="4.639840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6032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0" w:hRule="exact"/>
        </w:trPr>
        <w:tc>
          <w:tcPr>
            <w:tcW w:w="925" w:type="dxa"/>
            <w:tcBorders>
              <w:top w:val="single" w:sz="4.639840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639840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09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rritje</w:t>
            </w:r>
            <w:r>
              <w:rPr>
                <w:rFonts w:ascii="Garamond" w:hAnsi="Garamond" w:cs="Garamond" w:eastAsia="Garamond"/>
                <w:sz w:val="19"/>
                <w:szCs w:val="19"/>
                <w:spacing w:val="-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ale</w:t>
            </w:r>
            <w:r>
              <w:rPr>
                <w:rFonts w:ascii="Garamond" w:hAnsi="Garamond" w:cs="Garamond" w:eastAsia="Garamond"/>
                <w:sz w:val="19"/>
                <w:szCs w:val="19"/>
                <w:spacing w:val="-1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us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9"/>
                <w:szCs w:val="19"/>
                <w:spacing w:val="-7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9"/>
                <w:szCs w:val="19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9"/>
                <w:szCs w:val="19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639840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39840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15984" w:space="0" w:color="000000"/>
              <w:bottom w:val="single" w:sz="4.64032" w:space="0" w:color="000000"/>
              <w:left w:val="single" w:sz="4.16" w:space="0" w:color="000000"/>
              <w:right w:val="single" w:sz="4.640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5659" w:type="dxa"/>
            <w:tcBorders>
              <w:top w:val="single" w:sz="4.15984" w:space="0" w:color="000000"/>
              <w:bottom w:val="single" w:sz="4.64032" w:space="0" w:color="000000"/>
              <w:left w:val="single" w:sz="4.640" w:space="0" w:color="000000"/>
              <w:right w:val="single" w:sz="4.16008" w:space="0" w:color="000000"/>
            </w:tcBorders>
          </w:tcPr>
          <w:p>
            <w:pPr>
              <w:spacing w:before="0" w:after="0" w:line="210" w:lineRule="exact"/>
              <w:ind w:left="96" w:right="-2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Pr/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9"/>
                <w:szCs w:val="19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9"/>
                <w:szCs w:val="19"/>
                <w:spacing w:val="2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9"/>
                <w:szCs w:val="19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9"/>
                <w:szCs w:val="19"/>
                <w:spacing w:val="0"/>
                <w:w w:val="100"/>
                <w:position w:val="0"/>
              </w:rPr>
            </w:r>
          </w:p>
        </w:tc>
        <w:tc>
          <w:tcPr>
            <w:tcW w:w="1081" w:type="dxa"/>
            <w:tcBorders>
              <w:top w:val="single" w:sz="4.15984" w:space="0" w:color="000000"/>
              <w:bottom w:val="single" w:sz="4.64032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15984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221" w:hRule="exact"/>
        </w:trPr>
        <w:tc>
          <w:tcPr>
            <w:tcW w:w="925" w:type="dxa"/>
            <w:tcBorders>
              <w:top w:val="single" w:sz="4.64032" w:space="0" w:color="000000"/>
              <w:bottom w:val="single" w:sz="4.15984" w:space="0" w:color="000000"/>
              <w:left w:val="single" w:sz="4.16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59" w:type="dxa"/>
            <w:tcBorders>
              <w:top w:val="single" w:sz="4.64032" w:space="0" w:color="000000"/>
              <w:bottom w:val="single" w:sz="4.15984" w:space="0" w:color="000000"/>
              <w:left w:val="single" w:sz="4.640" w:space="0" w:color="000000"/>
              <w:right w:val="single" w:sz="4.16008" w:space="0" w:color="000000"/>
            </w:tcBorders>
          </w:tcPr>
          <w:p>
            <w:pPr/>
            <w:rPr/>
          </w:p>
        </w:tc>
        <w:tc>
          <w:tcPr>
            <w:tcW w:w="1081" w:type="dxa"/>
            <w:tcBorders>
              <w:top w:val="single" w:sz="4.64032" w:space="0" w:color="000000"/>
              <w:bottom w:val="single" w:sz="4.15984" w:space="0" w:color="000000"/>
              <w:left w:val="single" w:sz="4.16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21" w:type="dxa"/>
            <w:tcBorders>
              <w:top w:val="single" w:sz="4.64032" w:space="0" w:color="000000"/>
              <w:bottom w:val="single" w:sz="4.15984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580" w:bottom="280" w:left="1620" w:right="16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424, date 10.5.2017.docx</dc:title>
  <dcterms:created xsi:type="dcterms:W3CDTF">2017-12-18T08:57:51Z</dcterms:created>
  <dcterms:modified xsi:type="dcterms:W3CDTF">2017-12-18T08:57:51Z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