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68" w:right="36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425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10.5.2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" w:right="447" w:firstLine="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RREGULL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NIZ</w:t>
      </w:r>
      <w:r>
        <w:rPr>
          <w:rFonts w:ascii="Garamond" w:hAnsi="Garamond" w:cs="Garamond" w:eastAsia="Garamond"/>
          <w:sz w:val="24"/>
          <w:szCs w:val="24"/>
          <w:spacing w:val="-6"/>
          <w:w w:val="98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FUNKSIONIM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ISION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DHËNIE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USI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NJËSV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INDUSTR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LËSHIM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VËRTETIMI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POSAÇ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ZYR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8/2017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industris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ergjis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Mirëqen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Social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-FI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RFI-T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</w:p>
    <w:p>
      <w:pPr>
        <w:spacing w:before="0" w:after="0" w:line="240" w:lineRule="auto"/>
        <w:ind w:left="10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industrin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ngrihe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tifiku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industrin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sociale;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industrin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Energjis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Industris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muaji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dustrin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mbledhje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ambientev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Mbledhj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konsiderohe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mbledhj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pasq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rohe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ëmarrj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diskutime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mbled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shqyrti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fikime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rezulto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nr.8/2017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gazit”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kapitulli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likan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mbledhje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kumen-ta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fikuese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paktë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mbledhje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arsyetua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verbali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nshkruhe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ëma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2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gjës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gjës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përgatiti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dëshm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identifikuese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industrin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identifik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(Dëshmia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744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Identifikuese);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themelta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datën;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aplikue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(emër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mbiemër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datëlindje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fotografi);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8/201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Vitet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përcaktimeve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8/2017,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statusin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punonjësve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industrisë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naftës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gazit”.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rast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efuzimi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kërkesës,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aplikuesi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inte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paraqesë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ankim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gjykatën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kompetente,</w:t>
      </w:r>
      <w:r>
        <w:rPr>
          <w:rFonts w:ascii="Garamond" w:hAnsi="Garamond" w:cs="Garamond" w:eastAsia="Garamond"/>
          <w:sz w:val="24"/>
          <w:szCs w:val="24"/>
          <w:spacing w:val="-12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brenda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30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(tridhjetë)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kalendarike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data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marrjes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dijeni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refuzimin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aplikimit.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ministrinë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përgjegjëse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industrinë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ftës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gazit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regjistri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themeltar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dëshmive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are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identifikuese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statusin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nonjësve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industrisë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naftës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gazit.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përfiton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pagesë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prej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(pe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mijë)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lekësh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mbledhje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realizuar.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Fondet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jshme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përballohen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ministria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përkatëse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nojnë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anëta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Komisionit.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II.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DOKUMENTACIONI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PAJISJEN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DËSHMI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ZYRTARE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IDENTIFIKUESE</w:t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drejtën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marrjen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statusit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punonjësit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industrisë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naftës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gazit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naftëtarët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ish-naftëtarët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plotësojnë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kushtet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8/2017,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statusin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punonjësve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industrisë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naftës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gazit”.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Aplikuesi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duhet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paraqesë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ministrinë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jegjëse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industrinë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naftës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gazit,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25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Komisionit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ngritur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qëllim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vendimi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dokumentacionin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mëposhtëm: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Kërkesën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pajisjen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dëshmi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zyrtare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identifikuese;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Fotokopje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noterizu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dokumenti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identifikues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aplikuesit;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Fotokopje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noterizu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librezës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librezës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pensionit;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ç)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Vërtetimin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posaçëm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zyrtar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lëshu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kreut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III,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vendimi;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fotografi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format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dokumenti.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III.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KRITERET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PROCEDURAT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LËSHIMIN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VËRTETIMIT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POSAÇËM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ZYRTAR</w:t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Pajisen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vërtetim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posaçëm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zyrtar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naftëtarët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ish-naftëtarët,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vijon:</w:t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a)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Ish-naftëtari/naftëtari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nuar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industrinë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naftës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gazit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profesionin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punën,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përcaktimit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vendimit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526,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20.12.1958,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Ministrave,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ndarjen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punëve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kategori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efekt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pensioni”;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Ish-naftëtari/naftëtari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uzinave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mekanike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naftës;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c)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Ish-naftëtari/naftëtari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përfaqës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personelin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inxhiniero-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eknik,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nuar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ish-ndërmarrjet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sistemit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tës,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shpim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kërkim,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shpim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frytë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dhim,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sizmikë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(gjeofizika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kërkim-prodhimit),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gjeofizikë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kantieriale,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mekanikë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(shërbimet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mekanike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përgatitjen,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trasportimin,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montimin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makinerive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pajisjeve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industrisë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naftës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shërbimin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inspektimit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ergjencës),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instit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gjeologji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tekno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ogjike,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përpunimit,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transportit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naftësjellës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gazsjellës.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angu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aqa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ons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erohe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punon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kryer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ye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ofesion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cilat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pavarësish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listohe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526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20.12.1958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ndarje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pensioni”,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rfaqësojn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shpi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-k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rki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shpi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-shfr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prodhi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zm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eof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zi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gjeologjik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teknolo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tran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ftës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sjellës.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Punon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h-p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non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ofesion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përcaktim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shkronjav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“a”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“b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“c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sipër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aksi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punë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rësish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kohëzg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tja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Pajisj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vë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açë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edur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mëposhtme: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ish-naftëtarët: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Ish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ëtari/na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tëta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paraqe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ërm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institucioni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ë/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kërke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vë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açë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ërua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fotokopj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noter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lib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zë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ucio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zi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bje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te,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urimit/shkrirjes/mbyllje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etë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vërtetimi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lëshohe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ërmarr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ono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arkiv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umen-tac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përkatëse;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Ndërmar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institucion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bren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qit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kërkesë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vë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çë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zyrta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rofesion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krye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h-na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ëtari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tëtari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kohë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zg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ës;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Vë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etim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posaçë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dorëzo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minist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industrin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industrin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(dhjetë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raqitj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rkesës.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ish-naftëtarë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pension: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Ish-naftëtar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degë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rajonal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depozitua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librez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ish-naftëtarit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vërte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rajonale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(dhjetë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profesioni/profesione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h-naftëtari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punës;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Vërte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açë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ustrin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industrin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(dhjetë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raqitj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rkesës.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79" w:right="93" w:firstLine="28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ish-naftëtarë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na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tëtarët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marrëdhëni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profesionet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t”: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Vërtetim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ish-naftëtar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industris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" w:right="493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III;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Vërtetim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ish-na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rrëdhëni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ri/ish-naftëtari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sikurs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vërteti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(dhjetë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raqitje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kërkesës,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vërte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industrin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(dhjetë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Republika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hoqëror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Energjis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Indus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ris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oqërit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institucione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425, date 10.5.2017.docx</dc:title>
  <dcterms:created xsi:type="dcterms:W3CDTF">2017-12-18T09:00:31Z</dcterms:created>
  <dcterms:modified xsi:type="dcterms:W3CDTF">2017-12-18T09:00:31Z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2017-05-19T00:00:00Z</vt:filetime>
  </property>
  <property fmtid="{D5CDD505-2E9C-101B-9397-08002B2CF9AE}" pid="3" name="LastSaved">
    <vt:filetime>2017-12-18T00:00:00Z</vt:filetime>
  </property>
</Properties>
</file>