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7" w:right="270" w:firstLine="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13" w:right="2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03,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2017-12-18T09:08:26Z</dcterms:created>
  <dcterms:modified xsi:type="dcterms:W3CDTF">2017-12-18T09:08:26Z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