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13" w:right="350" w:firstLine="3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04" w:right="39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70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9874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2017-12-18T09:08:41Z</dcterms:created>
  <dcterms:modified xsi:type="dcterms:W3CDTF">2017-12-18T09:08:41Z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