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128" w:right="412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93" w:right="358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43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56" w:right="45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NDRYSHIM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.11.2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100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43" w:right="14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7.1.2009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167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19.2.200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.3.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611,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11.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.20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18.6.200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6.2009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10.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04,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549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7.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64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28.7.2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17.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1;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82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.11.2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513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1.8.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.1.201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45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41" w:right="14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4.2013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013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5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.6.2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.2015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5,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7.7.2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88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30.1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1094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8.12.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015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269" w:right="269" w:firstLine="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14.12.2016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KËSHILLI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LIMI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PRO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PARCE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MORE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FAVO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POSEDUESV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OBJEKT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INFO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MALE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DRYSHUAR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6" w:lineRule="auto"/>
        <w:ind w:left="106" w:right="60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bështetj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948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3.4.200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lega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ndrysh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“ç”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4,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27.7.19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shitbler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troje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ryshuar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16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29.7.1994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Civi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ryshuar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propo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87" w:right="408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5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1.20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8;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9;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9;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18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2009;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.5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11,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009;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706,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.7.2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09;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038,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0.20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83,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.2009;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25,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49,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2010;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18,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06" w:right="-20"/>
        <w:jc w:val="left"/>
        <w:tabs>
          <w:tab w:pos="44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822,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2011;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61,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13;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tabs>
          <w:tab w:pos="202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490,</w:t>
      </w:r>
      <w:r>
        <w:rPr>
          <w:rFonts w:ascii="Garamond" w:hAnsi="Garamond" w:cs="Garamond" w:eastAsia="Garamond"/>
          <w:sz w:val="22"/>
          <w:szCs w:val="22"/>
          <w:spacing w:val="-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6.20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0.20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1094,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.12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;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6,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on: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11/1160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0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ejtorin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1/37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50/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/51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Durrës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516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/411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16/372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Elbasan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9/268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9/29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9/91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659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ALUIZNI-t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6/190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/346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Elbasan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Tirana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6/303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400/5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15/5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13/63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00/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8/5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2/700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rana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jenealitete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poseduesv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11/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/590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1/45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38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91/4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81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poseduesv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ndërti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ore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36/154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7/414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Jug,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Durrës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ashkë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poseduesv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ktev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informal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ndërti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ore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4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136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30/1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236/151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3/205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vendimi.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/272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Elbasan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0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poseduesv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ndërti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ore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5/234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5/83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15/420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/220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jtorit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/118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160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jenë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14/1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1/6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Elbasa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/39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UIZ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464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388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jtori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lidhet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11/629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421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Dibër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dhjes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jirokast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këtij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2/482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2/484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këtij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8/13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këtij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42/2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/236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AK,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/55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Drejtor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UIZNI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këtij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posedues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nfo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6/800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UIZNI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bashkëlidhe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këtij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1" w:firstLine="26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eneal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dhëna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parcela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65/1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30/330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ALUIZNI-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Zhvillim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Agjenci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Urbaniz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tegri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Zonav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ndimi.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letore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600" w:bottom="280" w:left="1480" w:right="1460"/>
        </w:sectPr>
      </w:pPr>
      <w:rPr/>
    </w:p>
    <w:p>
      <w:pPr>
        <w:spacing w:before="67" w:after="0" w:line="240" w:lineRule="auto"/>
        <w:ind w:right="93"/>
        <w:jc w:val="righ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0"/>
          <w:w w:val="104"/>
        </w:rPr>
        <w:t>ZEVENDESKRYEMINISTRI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8" w:after="0" w:line="248" w:lineRule="exact"/>
        <w:ind w:right="8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Nik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4"/>
          <w:position w:val="-1"/>
        </w:rPr>
        <w:t>Pdeshi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656" w:right="3916"/>
        <w:jc w:val="center"/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6.640015pt;margin-top:-17.925983pt;width:26.447961pt;height:22pt;mso-position-horizontal-relative:page;mso-position-vertical-relative:paragraph;z-index:-5352" type="#_x0000_t202" filled="f" stroked="f">
            <v:textbox inset="0,0,0,0">
              <w:txbxContent>
                <w:p>
                  <w:pPr>
                    <w:spacing w:before="0" w:after="0" w:line="440" w:lineRule="exact"/>
                    <w:ind w:right="-106"/>
                    <w:jc w:val="left"/>
                    <w:rPr>
                      <w:rFonts w:ascii="Arial" w:hAnsi="Arial" w:cs="Arial" w:eastAsia="Arial"/>
                      <w:sz w:val="44"/>
                      <w:szCs w:val="44"/>
                    </w:rPr>
                  </w:pPr>
                  <w:rPr/>
                  <w:r>
                    <w:rPr>
                      <w:rFonts w:ascii="Arial" w:hAnsi="Arial" w:cs="Arial" w:eastAsia="Arial"/>
                      <w:sz w:val="44"/>
                      <w:szCs w:val="44"/>
                      <w:color w:val="B12336"/>
                      <w:spacing w:val="0"/>
                      <w:w w:val="216"/>
                    </w:rPr>
                    <w:t>II</w:t>
                  </w:r>
                  <w:r>
                    <w:rPr>
                      <w:rFonts w:ascii="Arial" w:hAnsi="Arial" w:cs="Arial" w:eastAsia="Arial"/>
                      <w:sz w:val="44"/>
                      <w:szCs w:val="4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25"/>
        </w:rPr>
        <w:t>REPUB</w:t>
      </w:r>
      <w:r>
        <w:rPr>
          <w:rFonts w:ascii="Arial" w:hAnsi="Arial" w:cs="Arial" w:eastAsia="Arial"/>
          <w:sz w:val="9"/>
          <w:szCs w:val="9"/>
          <w:color w:val="383838"/>
          <w:spacing w:val="-14"/>
          <w:w w:val="125"/>
        </w:rPr>
        <w:t> </w:t>
      </w:r>
      <w:r>
        <w:rPr>
          <w:rFonts w:ascii="Arial" w:hAnsi="Arial" w:cs="Arial" w:eastAsia="Arial"/>
          <w:sz w:val="9"/>
          <w:szCs w:val="9"/>
          <w:color w:val="111313"/>
          <w:spacing w:val="-1"/>
          <w:w w:val="125"/>
        </w:rPr>
        <w:t>.</w:t>
      </w:r>
      <w:r>
        <w:rPr>
          <w:rFonts w:ascii="Arial" w:hAnsi="Arial" w:cs="Arial" w:eastAsia="Arial"/>
          <w:sz w:val="9"/>
          <w:szCs w:val="9"/>
          <w:color w:val="111313"/>
          <w:spacing w:val="-19"/>
          <w:w w:val="125"/>
        </w:rPr>
        <w:t>I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25"/>
        </w:rPr>
        <w:t>KA</w:t>
      </w:r>
      <w:r>
        <w:rPr>
          <w:rFonts w:ascii="Arial" w:hAnsi="Arial" w:cs="Arial" w:eastAsia="Arial"/>
          <w:sz w:val="9"/>
          <w:szCs w:val="9"/>
          <w:color w:val="383838"/>
          <w:spacing w:val="14"/>
          <w:w w:val="125"/>
        </w:rPr>
        <w:t> 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25"/>
        </w:rPr>
        <w:t>E</w:t>
      </w:r>
      <w:r>
        <w:rPr>
          <w:rFonts w:ascii="Arial" w:hAnsi="Arial" w:cs="Arial" w:eastAsia="Arial"/>
          <w:sz w:val="9"/>
          <w:szCs w:val="9"/>
          <w:color w:val="383838"/>
          <w:spacing w:val="-8"/>
          <w:w w:val="125"/>
        </w:rPr>
        <w:t> 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22"/>
        </w:rPr>
        <w:t>SH</w:t>
      </w:r>
      <w:r>
        <w:rPr>
          <w:rFonts w:ascii="Arial" w:hAnsi="Arial" w:cs="Arial" w:eastAsia="Arial"/>
          <w:sz w:val="9"/>
          <w:szCs w:val="9"/>
          <w:color w:val="383838"/>
          <w:spacing w:val="-17"/>
          <w:w w:val="122"/>
        </w:rPr>
        <w:t>Q</w:t>
      </w:r>
      <w:r>
        <w:rPr>
          <w:rFonts w:ascii="Arial" w:hAnsi="Arial" w:cs="Arial" w:eastAsia="Arial"/>
          <w:sz w:val="9"/>
          <w:szCs w:val="9"/>
          <w:color w:val="111313"/>
          <w:spacing w:val="4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20"/>
        </w:rPr>
        <w:t>PERISE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2" w:after="0" w:line="240" w:lineRule="auto"/>
        <w:ind w:left="3677" w:right="3936"/>
        <w:jc w:val="center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83838"/>
          <w:w w:val="105"/>
        </w:rPr>
        <w:t>Mln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15"/>
          <w:w w:val="105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329"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8"/>
        </w:rPr>
        <w:t>trla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25"/>
          <w:w w:val="10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8"/>
        </w:rPr>
        <w:t>o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8"/>
          <w:w w:val="10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8"/>
        </w:rPr>
        <w:t>Zhvllllmlt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2"/>
          <w:w w:val="10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8"/>
        </w:rPr>
        <w:t>UrtNtn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24" w:lineRule="exact"/>
        <w:ind w:left="2284" w:right="2579"/>
        <w:jc w:val="center"/>
        <w:rPr>
          <w:rFonts w:ascii="Arial" w:hAnsi="Arial" w:cs="Arial" w:eastAsia="Arial"/>
          <w:sz w:val="10"/>
          <w:szCs w:val="10"/>
        </w:rPr>
      </w:pPr>
      <w:rPr/>
      <w:r>
        <w:rPr/>
        <w:pict>
          <v:group style="position:absolute;margin-left:88.800003pt;margin-top:17.854761pt;width:432.96pt;height:566.16pt;mso-position-horizontal-relative:page;mso-position-vertical-relative:paragraph;z-index:-5353" coordorigin="1776,357" coordsize="8659,11323">
            <v:group style="position:absolute;left:1786;top:371;width:8640;height:2" coordorigin="1786,371" coordsize="8640,2">
              <v:shape style="position:absolute;left:1786;top:371;width:8640;height:2" coordorigin="1786,371" coordsize="8640,0" path="m1786,371l10426,371e" filled="f" stroked="t" strokeweight=".96pt" strokecolor="#838383">
                <v:path arrowok="t"/>
              </v:shape>
            </v:group>
            <v:group style="position:absolute;left:1795;top:559;width:8630;height:2" coordorigin="1795,559" coordsize="8630,2">
              <v:shape style="position:absolute;left:1795;top:559;width:8630;height:2" coordorigin="1795,559" coordsize="8630,0" path="m1795,559l10426,559e" filled="f" stroked="t" strokeweight=".48pt" strokecolor="#3B3B3B">
                <v:path arrowok="t"/>
              </v:shape>
            </v:group>
            <v:group style="position:absolute;left:1800;top:362;width:2;height:11309" coordorigin="1800,362" coordsize="2,11309">
              <v:shape style="position:absolute;left:1800;top:362;width:2;height:11309" coordorigin="1800,362" coordsize="0,11309" path="m1800,11671l1800,362e" filled="f" stroked="t" strokeweight=".48pt" strokecolor="#080808">
                <v:path arrowok="t"/>
              </v:shape>
            </v:group>
            <v:group style="position:absolute;left:10421;top:371;width:2;height:11299" coordorigin="10421,371" coordsize="2,11299">
              <v:shape style="position:absolute;left:10421;top:371;width:2;height:11299" coordorigin="10421,371" coordsize="0,11299" path="m10421,11671l10421,371e" filled="f" stroked="t" strokeweight=".48pt" strokecolor="#282828">
                <v:path arrowok="t"/>
              </v:shape>
            </v:group>
            <v:group style="position:absolute;left:2246;top:554;width:2;height:1238" coordorigin="2246,554" coordsize="2,1238">
              <v:shape style="position:absolute;left:2246;top:554;width:2;height:1238" coordorigin="2246,554" coordsize="0,1238" path="m2246,1792l2246,554e" filled="f" stroked="t" strokeweight=".96pt" strokecolor="#5B5B5B">
                <v:path arrowok="t"/>
              </v:shape>
            </v:group>
            <v:group style="position:absolute;left:3154;top:554;width:2;height:1238" coordorigin="3154,554" coordsize="2,1238">
              <v:shape style="position:absolute;left:3154;top:554;width:2;height:1238" coordorigin="3154,554" coordsize="0,1238" path="m3154,1792l3154,554e" filled="f" stroked="t" strokeweight=".48pt" strokecolor="#232323">
                <v:path arrowok="t"/>
              </v:shape>
            </v:group>
            <v:group style="position:absolute;left:3600;top:554;width:2;height:1238" coordorigin="3600,554" coordsize="2,1238">
              <v:shape style="position:absolute;left:3600;top:554;width:2;height:1238" coordorigin="3600,554" coordsize="0,1238" path="m3600,1792l3600,554e" filled="f" stroked="t" strokeweight=".96pt" strokecolor="#575757">
                <v:path arrowok="t"/>
              </v:shape>
            </v:group>
            <v:group style="position:absolute;left:4776;top:554;width:2;height:1238" coordorigin="4776,554" coordsize="2,1238">
              <v:shape style="position:absolute;left:4776;top:554;width:2;height:1238" coordorigin="4776,554" coordsize="0,1238" path="m4776,1792l4776,554e" filled="f" stroked="t" strokeweight=".48pt" strokecolor="#343434">
                <v:path arrowok="t"/>
              </v:shape>
            </v:group>
            <v:group style="position:absolute;left:5798;top:554;width:2;height:1238" coordorigin="5798,554" coordsize="2,1238">
              <v:shape style="position:absolute;left:5798;top:554;width:2;height:1238" coordorigin="5798,554" coordsize="0,1238" path="m5798,1792l5798,554e" filled="f" stroked="t" strokeweight=".96pt" strokecolor="#383838">
                <v:path arrowok="t"/>
              </v:shape>
            </v:group>
            <v:group style="position:absolute;left:6960;top:554;width:2;height:1238" coordorigin="6960,554" coordsize="2,1238">
              <v:shape style="position:absolute;left:6960;top:554;width:2;height:1238" coordorigin="6960,554" coordsize="0,1238" path="m6960,1792l6960,554e" filled="f" stroked="t" strokeweight=".96pt" strokecolor="#3F3F3F">
                <v:path arrowok="t"/>
              </v:shape>
            </v:group>
            <v:group style="position:absolute;left:8486;top:554;width:2;height:1238" coordorigin="8486,554" coordsize="2,1238">
              <v:shape style="position:absolute;left:8486;top:554;width:2;height:1238" coordorigin="8486,554" coordsize="0,1238" path="m8486,1792l8486,554e" filled="f" stroked="t" strokeweight=".96pt" strokecolor="#3B3B3B">
                <v:path arrowok="t"/>
              </v:shape>
            </v:group>
            <v:group style="position:absolute;left:9485;top:554;width:2;height:1238" coordorigin="9485,554" coordsize="2,1238">
              <v:shape style="position:absolute;left:9485;top:554;width:2;height:1238" coordorigin="9485,554" coordsize="0,1238" path="m9485,1792l9485,554e" filled="f" stroked="t" strokeweight=".96pt" strokecolor="#545454">
                <v:path arrowok="t"/>
              </v:shape>
            </v:group>
            <v:group style="position:absolute;left:1795;top:1226;width:8630;height:2" coordorigin="1795,1226" coordsize="8630,2">
              <v:shape style="position:absolute;left:1795;top:1226;width:8630;height:2" coordorigin="1795,1226" coordsize="8630,0" path="m1795,1226l10426,1226e" filled="f" stroked="t" strokeweight=".96pt" strokecolor="#484848">
                <v:path arrowok="t"/>
              </v:shape>
            </v:group>
            <v:group style="position:absolute;left:1795;top:1413;width:8630;height:2" coordorigin="1795,1413" coordsize="8630,2">
              <v:shape style="position:absolute;left:1795;top:1413;width:8630;height:2" coordorigin="1795,1413" coordsize="8630,0" path="m1795,1413l10426,1413e" filled="f" stroked="t" strokeweight=".48pt" strokecolor="#383838">
                <v:path arrowok="t"/>
              </v:shape>
            </v:group>
            <v:group style="position:absolute;left:3130;top:1552;width:4752;height:2" coordorigin="3130,1552" coordsize="4752,2">
              <v:shape style="position:absolute;left:3130;top:1552;width:4752;height:2" coordorigin="3130,1552" coordsize="4752,0" path="m3130,1552l7882,1552e" filled="f" stroked="t" strokeweight=".48pt" strokecolor="#646464">
                <v:path arrowok="t"/>
              </v:shape>
            </v:group>
            <v:group style="position:absolute;left:8467;top:1552;width:1939;height:2" coordorigin="8467,1552" coordsize="1939,2">
              <v:shape style="position:absolute;left:8467;top:1552;width:1939;height:2" coordorigin="8467,1552" coordsize="1939,0" path="m8467,1552l10406,1552e" filled="f" stroked="t" strokeweight=".48pt" strokecolor="#6B6B6B">
                <v:path arrowok="t"/>
              </v:shape>
            </v:group>
            <v:group style="position:absolute;left:7882;top:554;width:2;height:1238" coordorigin="7882,554" coordsize="2,1238">
              <v:shape style="position:absolute;left:7882;top:554;width:2;height:1238" coordorigin="7882,554" coordsize="0,1238" path="m7882,1792l7882,554e" filled="f" stroked="t" strokeweight=".48pt" strokecolor="#383838">
                <v:path arrowok="t"/>
              </v:shape>
            </v:group>
            <v:group style="position:absolute;left:1795;top:1787;width:8630;height:2" coordorigin="1795,1787" coordsize="8630,2">
              <v:shape style="position:absolute;left:1795;top:1787;width:8630;height:2" coordorigin="1795,1787" coordsize="8630,0" path="m1795,1787l10426,1787e" filled="f" stroked="t" strokeweight=".48pt" strokecolor="#383838">
                <v:path arrowok="t"/>
              </v:shape>
            </v:group>
            <v:group style="position:absolute;left:1795;top:1970;width:8630;height:2" coordorigin="1795,1970" coordsize="8630,2">
              <v:shape style="position:absolute;left:1795;top:1970;width:8630;height:2" coordorigin="1795,1970" coordsize="8630,0" path="m1795,1970l10426,1970e" filled="f" stroked="t" strokeweight=".48pt" strokecolor="#575757">
                <v:path arrowok="t"/>
              </v:shape>
            </v:group>
            <v:group style="position:absolute;left:2246;top:1965;width:2;height:2563" coordorigin="2246,1965" coordsize="2,2563">
              <v:shape style="position:absolute;left:2246;top:1965;width:2;height:2563" coordorigin="2246,1965" coordsize="0,2563" path="m2246,4528l2246,1965e" filled="f" stroked="t" strokeweight=".96pt" strokecolor="#5B5B5B">
                <v:path arrowok="t"/>
              </v:shape>
            </v:group>
            <v:group style="position:absolute;left:3154;top:1965;width:2;height:2563" coordorigin="3154,1965" coordsize="2,2563">
              <v:shape style="position:absolute;left:3154;top:1965;width:2;height:2563" coordorigin="3154,1965" coordsize="0,2563" path="m3154,4528l3154,1965e" filled="f" stroked="t" strokeweight=".48pt" strokecolor="#232323">
                <v:path arrowok="t"/>
              </v:shape>
            </v:group>
            <v:group style="position:absolute;left:3600;top:1965;width:2;height:2563" coordorigin="3600,1965" coordsize="2,2563">
              <v:shape style="position:absolute;left:3600;top:1965;width:2;height:2563" coordorigin="3600,1965" coordsize="0,2563" path="m3600,4528l3600,1965e" filled="f" stroked="t" strokeweight=".96pt" strokecolor="#575757">
                <v:path arrowok="t"/>
              </v:shape>
            </v:group>
            <v:group style="position:absolute;left:4771;top:1965;width:2;height:2563" coordorigin="4771,1965" coordsize="2,2563">
              <v:shape style="position:absolute;left:4771;top:1965;width:2;height:2563" coordorigin="4771,1965" coordsize="0,2563" path="m4771,4528l4771,1965e" filled="f" stroked="t" strokeweight=".48pt" strokecolor="#444444">
                <v:path arrowok="t"/>
              </v:shape>
            </v:group>
            <v:group style="position:absolute;left:5798;top:1965;width:2;height:2563" coordorigin="5798,1965" coordsize="2,2563">
              <v:shape style="position:absolute;left:5798;top:1965;width:2;height:2563" coordorigin="5798,1965" coordsize="0,2563" path="m5798,4528l5798,1965e" filled="f" stroked="t" strokeweight=".96pt" strokecolor="#383838">
                <v:path arrowok="t"/>
              </v:shape>
            </v:group>
            <v:group style="position:absolute;left:6960;top:1965;width:2;height:2563" coordorigin="6960,1965" coordsize="2,2563">
              <v:shape style="position:absolute;left:6960;top:1965;width:2;height:2563" coordorigin="6960,1965" coordsize="0,2563" path="m6960,4528l6960,1965e" filled="f" stroked="t" strokeweight=".96pt" strokecolor="#3F3F3F">
                <v:path arrowok="t"/>
              </v:shape>
            </v:group>
            <v:group style="position:absolute;left:7882;top:1965;width:2;height:2563" coordorigin="7882,1965" coordsize="2,2563">
              <v:shape style="position:absolute;left:7882;top:1965;width:2;height:2563" coordorigin="7882,1965" coordsize="0,2563" path="m7882,4528l7882,1965e" filled="f" stroked="t" strokeweight=".48pt" strokecolor="#3F3F3F">
                <v:path arrowok="t"/>
              </v:shape>
            </v:group>
            <v:group style="position:absolute;left:8486;top:1965;width:2;height:2563" coordorigin="8486,1965" coordsize="2,2563">
              <v:shape style="position:absolute;left:8486;top:1965;width:2;height:2563" coordorigin="8486,1965" coordsize="0,2563" path="m8486,4528l8486,1965e" filled="f" stroked="t" strokeweight=".96pt" strokecolor="#3B3B3B">
                <v:path arrowok="t"/>
              </v:shape>
            </v:group>
            <v:group style="position:absolute;left:9485;top:1965;width:2;height:1603" coordorigin="9485,1965" coordsize="2,1603">
              <v:shape style="position:absolute;left:9485;top:1965;width:2;height:1603" coordorigin="9485,1965" coordsize="0,1603" path="m9485,3568l9485,1965e" filled="f" stroked="t" strokeweight=".96pt" strokecolor="#575757">
                <v:path arrowok="t"/>
              </v:shape>
            </v:group>
            <v:group style="position:absolute;left:1795;top:2651;width:8630;height:2" coordorigin="1795,2651" coordsize="8630,2">
              <v:shape style="position:absolute;left:1795;top:2651;width:8630;height:2" coordorigin="1795,2651" coordsize="8630,0" path="m1795,2651l10426,2651e" filled="f" stroked="t" strokeweight=".48pt" strokecolor="#343434">
                <v:path arrowok="t"/>
              </v:shape>
            </v:group>
            <v:group style="position:absolute;left:1795;top:2839;width:8630;height:2" coordorigin="1795,2839" coordsize="8630,2">
              <v:shape style="position:absolute;left:1795;top:2839;width:8630;height:2" coordorigin="1795,2839" coordsize="8630,0" path="m1795,2839l10426,2839e" filled="f" stroked="t" strokeweight=".96pt" strokecolor="#3F3F3F">
                <v:path arrowok="t"/>
              </v:shape>
            </v:group>
            <v:group style="position:absolute;left:3149;top:3026;width:7277;height:2" coordorigin="3149,3026" coordsize="7277,2">
              <v:shape style="position:absolute;left:3149;top:3026;width:7277;height:2" coordorigin="3149,3026" coordsize="7277,0" path="m3149,3026l10426,3026e" filled="f" stroked="t" strokeweight=".48pt" strokecolor="#646464">
                <v:path arrowok="t"/>
              </v:shape>
            </v:group>
            <v:group style="position:absolute;left:3581;top:3165;width:2218;height:2" coordorigin="3581,3165" coordsize="2218,2">
              <v:shape style="position:absolute;left:3581;top:3165;width:2218;height:2" coordorigin="3581,3165" coordsize="2218,0" path="m3581,3165l5798,3165e" filled="f" stroked="t" strokeweight=".48pt" strokecolor="#777777">
                <v:path arrowok="t"/>
              </v:shape>
            </v:group>
            <v:group style="position:absolute;left:4771;top:2973;width:2;height:451" coordorigin="4771,2973" coordsize="2,451">
              <v:shape style="position:absolute;left:4771;top:2973;width:2;height:451" coordorigin="4771,2973" coordsize="0,451" path="m4771,3424l4771,2973e" filled="f" stroked="t" strokeweight=".96pt" strokecolor="#5B5B5B">
                <v:path arrowok="t"/>
              </v:shape>
            </v:group>
            <v:group style="position:absolute;left:5770;top:3165;width:1181;height:2" coordorigin="5770,3165" coordsize="1181,2">
              <v:shape style="position:absolute;left:5770;top:3165;width:1181;height:2" coordorigin="5770,3165" coordsize="1181,0" path="m5770,3165l6950,3165e" filled="f" stroked="t" strokeweight=".48pt" strokecolor="#575757">
                <v:path arrowok="t"/>
              </v:shape>
            </v:group>
            <v:group style="position:absolute;left:1795;top:3400;width:8630;height:2" coordorigin="1795,3400" coordsize="8630,2">
              <v:shape style="position:absolute;left:1795;top:3400;width:8630;height:2" coordorigin="1795,3400" coordsize="8630,0" path="m1795,3400l10426,3400e" filled="f" stroked="t" strokeweight=".48pt" strokecolor="#4F4F4F">
                <v:path arrowok="t"/>
              </v:shape>
            </v:group>
            <v:group style="position:absolute;left:3130;top:3530;width:7277;height:2" coordorigin="3130,3530" coordsize="7277,2">
              <v:shape style="position:absolute;left:3130;top:3530;width:7277;height:2" coordorigin="3130,3530" coordsize="7277,0" path="m3130,3530l10406,3530e" filled="f" stroked="t" strokeweight=".48pt" strokecolor="#646464">
                <v:path arrowok="t"/>
              </v:shape>
            </v:group>
            <v:group style="position:absolute;left:1795;top:3770;width:8630;height:2" coordorigin="1795,3770" coordsize="8630,2">
              <v:shape style="position:absolute;left:1795;top:3770;width:8630;height:2" coordorigin="1795,3770" coordsize="8630,0" path="m1795,3770l10426,3770e" filled="f" stroked="t" strokeweight=".96pt" strokecolor="#4B4B4B">
                <v:path arrowok="t"/>
              </v:shape>
            </v:group>
            <v:group style="position:absolute;left:9485;top:3501;width:2;height:1027" coordorigin="9485,3501" coordsize="2,1027">
              <v:shape style="position:absolute;left:9485;top:3501;width:2;height:1027" coordorigin="9485,3501" coordsize="0,1027" path="m9485,4528l9485,3501e" filled="f" stroked="t" strokeweight=".96pt" strokecolor="#3F3F3F">
                <v:path arrowok="t"/>
              </v:shape>
            </v:group>
            <v:group style="position:absolute;left:3130;top:3904;width:7277;height:2" coordorigin="3130,3904" coordsize="7277,2">
              <v:shape style="position:absolute;left:3130;top:3904;width:7277;height:2" coordorigin="3130,3904" coordsize="7277,0" path="m3130,3904l10406,3904e" filled="f" stroked="t" strokeweight=".48pt" strokecolor="#5B5B5B">
                <v:path arrowok="t"/>
              </v:shape>
            </v:group>
            <v:group style="position:absolute;left:1795;top:4144;width:8630;height:2" coordorigin="1795,4144" coordsize="8630,2">
              <v:shape style="position:absolute;left:1795;top:4144;width:8630;height:2" coordorigin="1795,4144" coordsize="8630,0" path="m1795,4144l10426,4144e" filled="f" stroked="t" strokeweight=".96pt" strokecolor="#484848">
                <v:path arrowok="t"/>
              </v:shape>
            </v:group>
            <v:group style="position:absolute;left:3130;top:4279;width:7277;height:2" coordorigin="3130,4279" coordsize="7277,2">
              <v:shape style="position:absolute;left:3130;top:4279;width:7277;height:2" coordorigin="3130,4279" coordsize="7277,0" path="m3130,4279l10406,4279e" filled="f" stroked="t" strokeweight=".48pt" strokecolor="#646464">
                <v:path arrowok="t"/>
              </v:shape>
            </v:group>
            <v:group style="position:absolute;left:1795;top:4519;width:8630;height:2" coordorigin="1795,4519" coordsize="8630,2">
              <v:shape style="position:absolute;left:1795;top:4519;width:8630;height:2" coordorigin="1795,4519" coordsize="8630,0" path="m1795,4519l10426,4519e" filled="f" stroked="t" strokeweight=".96pt" strokecolor="#838383">
                <v:path arrowok="t"/>
              </v:shape>
            </v:group>
            <v:group style="position:absolute;left:1795;top:4701;width:8630;height:2" coordorigin="1795,4701" coordsize="8630,2">
              <v:shape style="position:absolute;left:1795;top:4701;width:8630;height:2" coordorigin="1795,4701" coordsize="8630,0" path="m1795,4701l10426,4701e" filled="f" stroked="t" strokeweight=".96pt" strokecolor="#838383">
                <v:path arrowok="t"/>
              </v:shape>
            </v:group>
            <v:group style="position:absolute;left:2246;top:4691;width:2;height:1248" coordorigin="2246,4691" coordsize="2,1248">
              <v:shape style="position:absolute;left:2246;top:4691;width:2;height:1248" coordorigin="2246,4691" coordsize="0,1248" path="m2246,5939l2246,4691e" filled="f" stroked="t" strokeweight=".96pt" strokecolor="#5B5B5B">
                <v:path arrowok="t"/>
              </v:shape>
            </v:group>
            <v:group style="position:absolute;left:3154;top:4701;width:2;height:1238" coordorigin="3154,4701" coordsize="2,1238">
              <v:shape style="position:absolute;left:3154;top:4701;width:2;height:1238" coordorigin="3154,4701" coordsize="0,1238" path="m3154,5939l3154,4701e" filled="f" stroked="t" strokeweight=".48pt" strokecolor="#232323">
                <v:path arrowok="t"/>
              </v:shape>
            </v:group>
            <v:group style="position:absolute;left:3600;top:4701;width:2;height:1238" coordorigin="3600,4701" coordsize="2,1238">
              <v:shape style="position:absolute;left:3600;top:4701;width:2;height:1238" coordorigin="3600,4701" coordsize="0,1238" path="m3600,5939l3600,4701e" filled="f" stroked="t" strokeweight=".96pt" strokecolor="#575757">
                <v:path arrowok="t"/>
              </v:shape>
            </v:group>
            <v:group style="position:absolute;left:4771;top:4701;width:2;height:134" coordorigin="4771,4701" coordsize="2,134">
              <v:shape style="position:absolute;left:4771;top:4701;width:2;height:134" coordorigin="4771,4701" coordsize="0,134" path="m4771,4835l4771,4701e" filled="f" stroked="t" strokeweight=".96pt" strokecolor="#545454">
                <v:path arrowok="t"/>
              </v:shape>
            </v:group>
            <v:group style="position:absolute;left:5798;top:4691;width:2;height:1248" coordorigin="5798,4691" coordsize="2,1248">
              <v:shape style="position:absolute;left:5798;top:4691;width:2;height:1248" coordorigin="5798,4691" coordsize="0,1248" path="m5798,5939l5798,4691e" filled="f" stroked="t" strokeweight=".96pt" strokecolor="#383838">
                <v:path arrowok="t"/>
              </v:shape>
            </v:group>
            <v:group style="position:absolute;left:6960;top:4691;width:2;height:1248" coordorigin="6960,4691" coordsize="2,1248">
              <v:shape style="position:absolute;left:6960;top:4691;width:2;height:1248" coordorigin="6960,4691" coordsize="0,1248" path="m6960,5939l6960,4691e" filled="f" stroked="t" strokeweight=".96pt" strokecolor="#3F3F3F">
                <v:path arrowok="t"/>
              </v:shape>
            </v:group>
            <v:group style="position:absolute;left:7882;top:4691;width:2;height:144" coordorigin="7882,4691" coordsize="2,144">
              <v:shape style="position:absolute;left:7882;top:4691;width:2;height:144" coordorigin="7882,4691" coordsize="0,144" path="m7882,4835l7882,4691e" filled="f" stroked="t" strokeweight=".96pt" strokecolor="#545454">
                <v:path arrowok="t"/>
              </v:shape>
            </v:group>
            <v:group style="position:absolute;left:8486;top:4691;width:2;height:1248" coordorigin="8486,4691" coordsize="2,1248">
              <v:shape style="position:absolute;left:8486;top:4691;width:2;height:1248" coordorigin="8486,4691" coordsize="0,1248" path="m8486,5939l8486,4691e" filled="f" stroked="t" strokeweight=".96pt" strokecolor="#3B3B3B">
                <v:path arrowok="t"/>
              </v:shape>
            </v:group>
            <v:group style="position:absolute;left:9485;top:4691;width:2;height:144" coordorigin="9485,4691" coordsize="2,144">
              <v:shape style="position:absolute;left:9485;top:4691;width:2;height:144" coordorigin="9485,4691" coordsize="0,144" path="m9485,4835l9485,4691e" filled="f" stroked="t" strokeweight=".96pt" strokecolor="#4B4B4B">
                <v:path arrowok="t"/>
              </v:shape>
            </v:group>
            <v:group style="position:absolute;left:7886;top:4768;width:2;height:1046" coordorigin="7886,4768" coordsize="2,1046">
              <v:shape style="position:absolute;left:7886;top:4768;width:2;height:1046" coordorigin="7886,4768" coordsize="0,1046" path="m7886,5815l7886,4768e" filled="f" stroked="t" strokeweight=".48pt" strokecolor="#2F2F2F">
                <v:path arrowok="t"/>
              </v:shape>
            </v:group>
            <v:group style="position:absolute;left:9490;top:4768;width:2;height:1046" coordorigin="9490,4768" coordsize="2,1046">
              <v:shape style="position:absolute;left:9490;top:4768;width:2;height:1046" coordorigin="9490,4768" coordsize="0,1046" path="m9490,5815l9490,4768e" filled="f" stroked="t" strokeweight=".48pt" strokecolor="#2F2F2F">
                <v:path arrowok="t"/>
              </v:shape>
            </v:group>
            <v:group style="position:absolute;left:1795;top:5373;width:8630;height:2" coordorigin="1795,5373" coordsize="8630,2">
              <v:shape style="position:absolute;left:1795;top:5373;width:8630;height:2" coordorigin="1795,5373" coordsize="8630,0" path="m1795,5373l10426,5373e" filled="f" stroked="t" strokeweight=".96pt" strokecolor="#3F3F3F">
                <v:path arrowok="t"/>
              </v:shape>
            </v:group>
            <v:group style="position:absolute;left:1795;top:5560;width:8630;height:2" coordorigin="1795,5560" coordsize="8630,2">
              <v:shape style="position:absolute;left:1795;top:5560;width:8630;height:2" coordorigin="1795,5560" coordsize="8630,0" path="m1795,5560l10426,5560e" filled="f" stroked="t" strokeweight=".48pt" strokecolor="#343434">
                <v:path arrowok="t"/>
              </v:shape>
            </v:group>
            <v:group style="position:absolute;left:3130;top:5699;width:7277;height:2" coordorigin="3130,5699" coordsize="7277,2">
              <v:shape style="position:absolute;left:3130;top:5699;width:7277;height:2" coordorigin="3130,5699" coordsize="7277,0" path="m3130,5699l10406,5699e" filled="f" stroked="t" strokeweight=".48pt" strokecolor="#707070">
                <v:path arrowok="t"/>
              </v:shape>
            </v:group>
            <v:group style="position:absolute;left:1795;top:5935;width:8630;height:2" coordorigin="1795,5935" coordsize="8630,2">
              <v:shape style="position:absolute;left:1795;top:5935;width:8630;height:2" coordorigin="1795,5935" coordsize="8630,0" path="m1795,5935l10426,5935e" filled="f" stroked="t" strokeweight=".48pt" strokecolor="#4F4F4F">
                <v:path arrowok="t"/>
              </v:shape>
            </v:group>
            <v:group style="position:absolute;left:4771;top:4691;width:2;height:1248" coordorigin="4771,4691" coordsize="2,1248">
              <v:shape style="position:absolute;left:4771;top:4691;width:2;height:1248" coordorigin="4771,4691" coordsize="0,1248" path="m4771,5939l4771,4691e" filled="f" stroked="t" strokeweight=".48pt" strokecolor="#3B3B3B">
                <v:path arrowok="t"/>
              </v:shape>
            </v:group>
            <v:group style="position:absolute;left:7882;top:5757;width:2;height:182" coordorigin="7882,5757" coordsize="2,182">
              <v:shape style="position:absolute;left:7882;top:5757;width:2;height:182" coordorigin="7882,5757" coordsize="0,182" path="m7882,5939l7882,5757e" filled="f" stroked="t" strokeweight=".96pt" strokecolor="#4B4B4B">
                <v:path arrowok="t"/>
              </v:shape>
            </v:group>
            <v:group style="position:absolute;left:9485;top:5757;width:2;height:182" coordorigin="9485,5757" coordsize="2,182">
              <v:shape style="position:absolute;left:9485;top:5757;width:2;height:182" coordorigin="9485,5757" coordsize="0,182" path="m9485,5939l9485,5757e" filled="f" stroked="t" strokeweight=".96pt" strokecolor="#4B4B4B">
                <v:path arrowok="t"/>
              </v:shape>
            </v:group>
            <v:group style="position:absolute;left:1795;top:6122;width:8630;height:2" coordorigin="1795,6122" coordsize="8630,2">
              <v:shape style="position:absolute;left:1795;top:6122;width:8630;height:2" coordorigin="1795,6122" coordsize="8630,0" path="m1795,6122l10426,6122e" filled="f" stroked="t" strokeweight=".96pt" strokecolor="#838383">
                <v:path arrowok="t"/>
              </v:shape>
            </v:group>
            <v:group style="position:absolute;left:2246;top:6112;width:2;height:2563" coordorigin="2246,6112" coordsize="2,2563">
              <v:shape style="position:absolute;left:2246;top:6112;width:2;height:2563" coordorigin="2246,6112" coordsize="0,2563" path="m2246,8675l2246,6112e" filled="f" stroked="t" strokeweight=".96pt" strokecolor="#5B5B5B">
                <v:path arrowok="t"/>
              </v:shape>
            </v:group>
            <v:group style="position:absolute;left:3154;top:6112;width:2;height:2563" coordorigin="3154,6112" coordsize="2,2563">
              <v:shape style="position:absolute;left:3154;top:6112;width:2;height:2563" coordorigin="3154,6112" coordsize="0,2563" path="m3154,8675l3154,6112e" filled="f" stroked="t" strokeweight=".48pt" strokecolor="#232323">
                <v:path arrowok="t"/>
              </v:shape>
            </v:group>
            <v:group style="position:absolute;left:3600;top:6112;width:2;height:2563" coordorigin="3600,6112" coordsize="2,2563">
              <v:shape style="position:absolute;left:3600;top:6112;width:2;height:2563" coordorigin="3600,6112" coordsize="0,2563" path="m3600,8675l3600,6112e" filled="f" stroked="t" strokeweight=".96pt" strokecolor="#575757">
                <v:path arrowok="t"/>
              </v:shape>
            </v:group>
            <v:group style="position:absolute;left:4771;top:6112;width:2;height:2563" coordorigin="4771,6112" coordsize="2,2563">
              <v:shape style="position:absolute;left:4771;top:6112;width:2;height:2563" coordorigin="4771,6112" coordsize="0,2563" path="m4771,8675l4771,6112e" filled="f" stroked="t" strokeweight=".48pt" strokecolor="#444444">
                <v:path arrowok="t"/>
              </v:shape>
            </v:group>
            <v:group style="position:absolute;left:5798;top:6112;width:2;height:2563" coordorigin="5798,6112" coordsize="2,2563">
              <v:shape style="position:absolute;left:5798;top:6112;width:2;height:2563" coordorigin="5798,6112" coordsize="0,2563" path="m5798,8675l5798,6112e" filled="f" stroked="t" strokeweight=".96pt" strokecolor="#3B3B3B">
                <v:path arrowok="t"/>
              </v:shape>
            </v:group>
            <v:group style="position:absolute;left:6960;top:6112;width:2;height:2563" coordorigin="6960,6112" coordsize="2,2563">
              <v:shape style="position:absolute;left:6960;top:6112;width:2;height:2563" coordorigin="6960,6112" coordsize="0,2563" path="m6960,8675l6960,6112e" filled="f" stroked="t" strokeweight=".96pt" strokecolor="#3F3F3F">
                <v:path arrowok="t"/>
              </v:shape>
            </v:group>
            <v:group style="position:absolute;left:7882;top:6112;width:2;height:182" coordorigin="7882,6112" coordsize="2,182">
              <v:shape style="position:absolute;left:7882;top:6112;width:2;height:182" coordorigin="7882,6112" coordsize="0,182" path="m7882,6295l7882,6112e" filled="f" stroked="t" strokeweight=".96pt" strokecolor="#4F4F4F">
                <v:path arrowok="t"/>
              </v:shape>
            </v:group>
            <v:group style="position:absolute;left:8486;top:6112;width:2;height:2563" coordorigin="8486,6112" coordsize="2,2563">
              <v:shape style="position:absolute;left:8486;top:6112;width:2;height:2563" coordorigin="8486,6112" coordsize="0,2563" path="m8486,8675l8486,6112e" filled="f" stroked="t" strokeweight=".96pt" strokecolor="#3B3B3B">
                <v:path arrowok="t"/>
              </v:shape>
            </v:group>
            <v:group style="position:absolute;left:9485;top:6112;width:2;height:182" coordorigin="9485,6112" coordsize="2,182">
              <v:shape style="position:absolute;left:9485;top:6112;width:2;height:182" coordorigin="9485,6112" coordsize="0,182" path="m9485,6295l9485,6112e" filled="f" stroked="t" strokeweight=".96pt" strokecolor="#484848">
                <v:path arrowok="t"/>
              </v:shape>
            </v:group>
            <v:group style="position:absolute;left:7886;top:6237;width:2;height:346" coordorigin="7886,6237" coordsize="2,346">
              <v:shape style="position:absolute;left:7886;top:6237;width:2;height:346" coordorigin="7886,6237" coordsize="0,346" path="m7886,6583l7886,6237e" filled="f" stroked="t" strokeweight=".48pt" strokecolor="#2B2B2B">
                <v:path arrowok="t"/>
              </v:shape>
            </v:group>
            <v:group style="position:absolute;left:9490;top:6237;width:2;height:346" coordorigin="9490,6237" coordsize="2,346">
              <v:shape style="position:absolute;left:9490;top:6237;width:2;height:346" coordorigin="9490,6237" coordsize="0,346" path="m9490,6583l9490,6237e" filled="f" stroked="t" strokeweight=".48pt" strokecolor="#282828">
                <v:path arrowok="t"/>
              </v:shape>
            </v:group>
            <v:group style="position:absolute;left:1795;top:6799;width:8630;height:2" coordorigin="1795,6799" coordsize="8630,2">
              <v:shape style="position:absolute;left:1795;top:6799;width:8630;height:2" coordorigin="1795,6799" coordsize="8630,0" path="m1795,6799l10426,6799e" filled="f" stroked="t" strokeweight=".48pt" strokecolor="#575757">
                <v:path arrowok="t"/>
              </v:shape>
            </v:group>
            <v:group style="position:absolute;left:1795;top:6986;width:8630;height:2" coordorigin="1795,6986" coordsize="8630,2">
              <v:shape style="position:absolute;left:1795;top:6986;width:8630;height:2" coordorigin="1795,6986" coordsize="8630,0" path="m1795,6986l10426,6986e" filled="f" stroked="t" strokeweight=".96pt" strokecolor="#3F3F3F">
                <v:path arrowok="t"/>
              </v:shape>
            </v:group>
            <v:group style="position:absolute;left:7882;top:6515;width:2;height:2160" coordorigin="7882,6515" coordsize="2,2160">
              <v:shape style="position:absolute;left:7882;top:6515;width:2;height:2160" coordorigin="7882,6515" coordsize="0,2160" path="m7882,8675l7882,6515e" filled="f" stroked="t" strokeweight=".48pt" strokecolor="#3F3F3F">
                <v:path arrowok="t"/>
              </v:shape>
            </v:group>
            <v:group style="position:absolute;left:9485;top:6515;width:2;height:826" coordorigin="9485,6515" coordsize="2,826">
              <v:shape style="position:absolute;left:9485;top:6515;width:2;height:826" coordorigin="9485,6515" coordsize="0,826" path="m9485,7341l9485,6515e" filled="f" stroked="t" strokeweight=".48pt" strokecolor="#3B3B3B">
                <v:path arrowok="t"/>
              </v:shape>
            </v:group>
            <v:group style="position:absolute;left:3149;top:7178;width:7277;height:2" coordorigin="3149,7178" coordsize="7277,2">
              <v:shape style="position:absolute;left:3149;top:7178;width:7277;height:2" coordorigin="3149,7178" coordsize="7277,0" path="m3149,7178l10426,7178e" filled="f" stroked="t" strokeweight=".96pt" strokecolor="#646464">
                <v:path arrowok="t"/>
              </v:shape>
            </v:group>
            <v:group style="position:absolute;left:3581;top:7312;width:3370;height:2" coordorigin="3581,7312" coordsize="3370,2">
              <v:shape style="position:absolute;left:3581;top:7312;width:3370;height:2" coordorigin="3581,7312" coordsize="3370,0" path="m3581,7312l6950,7312e" filled="f" stroked="t" strokeweight=".48pt" strokecolor="#777777">
                <v:path arrowok="t"/>
              </v:shape>
            </v:group>
            <v:group style="position:absolute;left:4771;top:7274;width:2;height:154" coordorigin="4771,7274" coordsize="2,154">
              <v:shape style="position:absolute;left:4771;top:7274;width:2;height:154" coordorigin="4771,7274" coordsize="0,154" path="m4771,7427l4771,7274e" filled="f" stroked="t" strokeweight=".96pt" strokecolor="#646464">
                <v:path arrowok="t"/>
              </v:shape>
            </v:group>
            <v:group style="position:absolute;left:9490;top:7274;width:2;height:154" coordorigin="9490,7274" coordsize="2,154">
              <v:shape style="position:absolute;left:9490;top:7274;width:2;height:154" coordorigin="9490,7274" coordsize="0,154" path="m9490,7427l9490,7274e" filled="f" stroked="t" strokeweight=".48pt" strokecolor="#282828">
                <v:path arrowok="t"/>
              </v:shape>
            </v:group>
            <v:group style="position:absolute;left:1795;top:7547;width:8630;height:2" coordorigin="1795,7547" coordsize="8630,2">
              <v:shape style="position:absolute;left:1795;top:7547;width:8630;height:2" coordorigin="1795,7547" coordsize="8630,0" path="m1795,7547l10426,7547e" filled="f" stroked="t" strokeweight=".48pt" strokecolor="#484848">
                <v:path arrowok="t"/>
              </v:shape>
            </v:group>
            <v:group style="position:absolute;left:9485;top:7370;width:2;height:1306" coordorigin="9485,7370" coordsize="2,1306">
              <v:shape style="position:absolute;left:9485;top:7370;width:2;height:1306" coordorigin="9485,7370" coordsize="0,1306" path="m9485,8675l9485,7370e" filled="f" stroked="t" strokeweight=".96pt" strokecolor="#444444">
                <v:path arrowok="t"/>
              </v:shape>
            </v:group>
            <v:group style="position:absolute;left:3130;top:7687;width:470;height:2" coordorigin="3130,7687" coordsize="470,2">
              <v:shape style="position:absolute;left:3130;top:7687;width:470;height:2" coordorigin="3130,7687" coordsize="470,0" path="m3130,7687l3600,7687e" filled="f" stroked="t" strokeweight=".48pt" strokecolor="#4F4F4F">
                <v:path arrowok="t"/>
              </v:shape>
            </v:group>
            <v:group style="position:absolute;left:3581;top:7687;width:2218;height:2" coordorigin="3581,7687" coordsize="2218,2">
              <v:shape style="position:absolute;left:3581;top:7687;width:2218;height:2" coordorigin="3581,7687" coordsize="2218,0" path="m3581,7687l5798,7687e" filled="f" stroked="t" strokeweight=".48pt" strokecolor="#6B6B6B">
                <v:path arrowok="t"/>
              </v:shape>
            </v:group>
            <v:group style="position:absolute;left:5770;top:7687;width:1181;height:2" coordorigin="5770,7687" coordsize="1181,2">
              <v:shape style="position:absolute;left:5770;top:7687;width:1181;height:2" coordorigin="5770,7687" coordsize="1181,0" path="m5770,7687l6950,7687e" filled="f" stroked="t" strokeweight=".48pt" strokecolor="#444444">
                <v:path arrowok="t"/>
              </v:shape>
            </v:group>
            <v:group style="position:absolute;left:6922;top:7687;width:960;height:2" coordorigin="6922,7687" coordsize="960,2">
              <v:shape style="position:absolute;left:6922;top:7687;width:960;height:2" coordorigin="6922,7687" coordsize="960,0" path="m6922,7687l7882,7687e" filled="f" stroked="t" strokeweight=".48pt" strokecolor="#5B5B5B">
                <v:path arrowok="t"/>
              </v:shape>
            </v:group>
            <v:group style="position:absolute;left:8467;top:7687;width:1939;height:2" coordorigin="8467,7687" coordsize="1939,2">
              <v:shape style="position:absolute;left:8467;top:7687;width:1939;height:2" coordorigin="8467,7687" coordsize="1939,0" path="m8467,7687l10406,7687e" filled="f" stroked="t" strokeweight=".48pt" strokecolor="#575757">
                <v:path arrowok="t"/>
              </v:shape>
            </v:group>
            <v:group style="position:absolute;left:4771;top:7648;width:2;height:298" coordorigin="4771,7648" coordsize="2,298">
              <v:shape style="position:absolute;left:4771;top:7648;width:2;height:298" coordorigin="4771,7648" coordsize="0,298" path="m4771,7946l4771,7648e" filled="f" stroked="t" strokeweight=".96pt" strokecolor="#575757">
                <v:path arrowok="t"/>
              </v:shape>
            </v:group>
            <v:group style="position:absolute;left:1795;top:7917;width:8630;height:2" coordorigin="1795,7917" coordsize="8630,2">
              <v:shape style="position:absolute;left:1795;top:7917;width:8630;height:2" coordorigin="1795,7917" coordsize="8630,0" path="m1795,7917l10426,7917e" filled="f" stroked="t" strokeweight=".96pt" strokecolor="#4F4F4F">
                <v:path arrowok="t"/>
              </v:shape>
            </v:group>
            <v:group style="position:absolute;left:3130;top:8051;width:4752;height:2" coordorigin="3130,8051" coordsize="4752,2">
              <v:shape style="position:absolute;left:3130;top:8051;width:4752;height:2" coordorigin="3130,8051" coordsize="4752,0" path="m3130,8051l7882,8051e" filled="f" stroked="t" strokeweight=".48pt" strokecolor="#5B5B5B">
                <v:path arrowok="t"/>
              </v:shape>
            </v:group>
            <v:group style="position:absolute;left:8467;top:8051;width:1939;height:2" coordorigin="8467,8051" coordsize="1939,2">
              <v:shape style="position:absolute;left:8467;top:8051;width:1939;height:2" coordorigin="8467,8051" coordsize="1939,0" path="m8467,8051l10406,8051e" filled="f" stroked="t" strokeweight=".48pt" strokecolor="#575757">
                <v:path arrowok="t"/>
              </v:shape>
            </v:group>
            <v:group style="position:absolute;left:1795;top:8291;width:8630;height:2" coordorigin="1795,8291" coordsize="8630,2">
              <v:shape style="position:absolute;left:1795;top:8291;width:8630;height:2" coordorigin="1795,8291" coordsize="8630,0" path="m1795,8291l10426,8291e" filled="f" stroked="t" strokeweight=".96pt" strokecolor="#484848">
                <v:path arrowok="t"/>
              </v:shape>
            </v:group>
            <v:group style="position:absolute;left:3130;top:8435;width:4752;height:2" coordorigin="3130,8435" coordsize="4752,2">
              <v:shape style="position:absolute;left:3130;top:8435;width:4752;height:2" coordorigin="3130,8435" coordsize="4752,0" path="m3130,8435l7882,8435e" filled="f" stroked="t" strokeweight=".48pt" strokecolor="#6B6B6B">
                <v:path arrowok="t"/>
              </v:shape>
            </v:group>
            <v:group style="position:absolute;left:7853;top:8435;width:1632;height:2" coordorigin="7853,8435" coordsize="1632,2">
              <v:shape style="position:absolute;left:7853;top:8435;width:1632;height:2" coordorigin="7853,8435" coordsize="1632,0" path="m7853,8435l9485,8435e" filled="f" stroked="t" strokeweight=".48pt" strokecolor="#545454">
                <v:path arrowok="t"/>
              </v:shape>
            </v:group>
            <v:group style="position:absolute;left:9456;top:8435;width:950;height:2" coordorigin="9456,8435" coordsize="950,2">
              <v:shape style="position:absolute;left:9456;top:8435;width:950;height:2" coordorigin="9456,8435" coordsize="950,0" path="m9456,8435l10406,8435e" filled="f" stroked="t" strokeweight=".48pt" strokecolor="#707070">
                <v:path arrowok="t"/>
              </v:shape>
            </v:group>
            <v:group style="position:absolute;left:1795;top:8666;width:8630;height:2" coordorigin="1795,8666" coordsize="8630,2">
              <v:shape style="position:absolute;left:1795;top:8666;width:8630;height:2" coordorigin="1795,8666" coordsize="8630,0" path="m1795,8666l10426,8666e" filled="f" stroked="t" strokeweight=".96pt" strokecolor="#838383">
                <v:path arrowok="t"/>
              </v:shape>
            </v:group>
            <v:group style="position:absolute;left:4766;top:8666;width:19;height:2" coordorigin="4766,8666" coordsize="19,2">
              <v:shape style="position:absolute;left:4766;top:8666;width:19;height:2" coordorigin="4766,8666" coordsize="19,0" path="m4766,8666l4786,8666e" filled="f" stroked="t" strokeweight=".96pt" strokecolor="#5B5B5B">
                <v:path arrowok="t"/>
              </v:shape>
            </v:group>
            <v:group style="position:absolute;left:1795;top:8853;width:8630;height:2" coordorigin="1795,8853" coordsize="8630,2">
              <v:shape style="position:absolute;left:1795;top:8853;width:8630;height:2" coordorigin="1795,8853" coordsize="8630,0" path="m1795,8853l10426,8853e" filled="f" stroked="t" strokeweight=".48pt" strokecolor="#707070">
                <v:path arrowok="t"/>
              </v:shape>
            </v:group>
            <v:group style="position:absolute;left:2246;top:8848;width:2;height:2822" coordorigin="2246,8848" coordsize="2,2822">
              <v:shape style="position:absolute;left:2246;top:8848;width:2;height:2822" coordorigin="2246,8848" coordsize="0,2822" path="m2246,11671l2246,8848e" filled="f" stroked="t" strokeweight=".96pt" strokecolor="#5B5B5B">
                <v:path arrowok="t"/>
              </v:shape>
            </v:group>
            <v:group style="position:absolute;left:3154;top:8848;width:2;height:2822" coordorigin="3154,8848" coordsize="2,2822">
              <v:shape style="position:absolute;left:3154;top:8848;width:2;height:2822" coordorigin="3154,8848" coordsize="0,2822" path="m3154,11671l3154,8848e" filled="f" stroked="t" strokeweight=".48pt" strokecolor="#232323">
                <v:path arrowok="t"/>
              </v:shape>
            </v:group>
            <v:group style="position:absolute;left:3600;top:8848;width:2;height:2822" coordorigin="3600,8848" coordsize="2,2822">
              <v:shape style="position:absolute;left:3600;top:8848;width:2;height:2822" coordorigin="3600,8848" coordsize="0,2822" path="m3600,11671l3600,8848e" filled="f" stroked="t" strokeweight=".96pt" strokecolor="#5B5B5B">
                <v:path arrowok="t"/>
              </v:shape>
            </v:group>
            <v:group style="position:absolute;left:4771;top:8848;width:2;height:2822" coordorigin="4771,8848" coordsize="2,2822">
              <v:shape style="position:absolute;left:4771;top:8848;width:2;height:2822" coordorigin="4771,8848" coordsize="0,2822" path="m4771,11671l4771,8848e" filled="f" stroked="t" strokeweight=".48pt" strokecolor="#3F3F3F">
                <v:path arrowok="t"/>
              </v:shape>
            </v:group>
            <v:group style="position:absolute;left:5798;top:8848;width:2;height:2822" coordorigin="5798,8848" coordsize="2,2822">
              <v:shape style="position:absolute;left:5798;top:8848;width:2;height:2822" coordorigin="5798,8848" coordsize="0,2822" path="m5798,11671l5798,8848e" filled="f" stroked="t" strokeweight=".96pt" strokecolor="#383838">
                <v:path arrowok="t"/>
              </v:shape>
            </v:group>
            <v:group style="position:absolute;left:6960;top:8848;width:2;height:2822" coordorigin="6960,8848" coordsize="2,2822">
              <v:shape style="position:absolute;left:6960;top:8848;width:2;height:2822" coordorigin="6960,8848" coordsize="0,2822" path="m6960,11671l6960,8848e" filled="f" stroked="t" strokeweight=".96pt" strokecolor="#3F3F3F">
                <v:path arrowok="t"/>
              </v:shape>
            </v:group>
            <v:group style="position:absolute;left:7882;top:8848;width:2;height:173" coordorigin="7882,8848" coordsize="2,173">
              <v:shape style="position:absolute;left:7882;top:8848;width:2;height:173" coordorigin="7882,8848" coordsize="0,173" path="m7882,9021l7882,8848e" filled="f" stroked="t" strokeweight=".96pt" strokecolor="#4B4B4B">
                <v:path arrowok="t"/>
              </v:shape>
            </v:group>
            <v:group style="position:absolute;left:8486;top:8848;width:2;height:2822" coordorigin="8486,8848" coordsize="2,2822">
              <v:shape style="position:absolute;left:8486;top:8848;width:2;height:2822" coordorigin="8486,8848" coordsize="0,2822" path="m8486,11671l8486,8848e" filled="f" stroked="t" strokeweight=".96pt" strokecolor="#3B3B3B">
                <v:path arrowok="t"/>
              </v:shape>
            </v:group>
            <v:group style="position:absolute;left:9485;top:8848;width:2;height:173" coordorigin="9485,8848" coordsize="2,173">
              <v:shape style="position:absolute;left:9485;top:8848;width:2;height:173" coordorigin="9485,8848" coordsize="0,173" path="m9485,9021l9485,8848e" filled="f" stroked="t" strokeweight=".96pt" strokecolor="#484848">
                <v:path arrowok="t"/>
              </v:shape>
            </v:group>
            <v:group style="position:absolute;left:7886;top:8963;width:2;height:1469" coordorigin="7886,8963" coordsize="2,1469">
              <v:shape style="position:absolute;left:7886;top:8963;width:2;height:1469" coordorigin="7886,8963" coordsize="0,1469" path="m7886,10432l7886,8963e" filled="f" stroked="t" strokeweight=".48pt" strokecolor="#2F2F2F">
                <v:path arrowok="t"/>
              </v:shape>
            </v:group>
            <v:group style="position:absolute;left:1795;top:9986;width:8630;height:2" coordorigin="1795,9986" coordsize="8630,2">
              <v:shape style="position:absolute;left:1795;top:9986;width:8630;height:2" coordorigin="1795,9986" coordsize="8630,0" path="m1795,9986l10426,9986e" filled="f" stroked="t" strokeweight=".48pt" strokecolor="#343434">
                <v:path arrowok="t"/>
              </v:shape>
            </v:group>
            <v:group style="position:absolute;left:1795;top:10168;width:8630;height:2" coordorigin="1795,10168" coordsize="8630,2">
              <v:shape style="position:absolute;left:1795;top:10168;width:8630;height:2" coordorigin="1795,10168" coordsize="8630,0" path="m1795,10168l10426,10168e" filled="f" stroked="t" strokeweight=".48pt" strokecolor="#343434">
                <v:path arrowok="t"/>
              </v:shape>
            </v:group>
            <v:group style="position:absolute;left:3581;top:10307;width:3370;height:2" coordorigin="3581,10307" coordsize="3370,2">
              <v:shape style="position:absolute;left:3581;top:10307;width:3370;height:2" coordorigin="3581,10307" coordsize="3370,0" path="m3581,10307l6950,10307e" filled="f" stroked="t" strokeweight=".48pt" strokecolor="#646464">
                <v:path arrowok="t"/>
              </v:shape>
            </v:group>
            <v:group style="position:absolute;left:3130;top:10490;width:470;height:2" coordorigin="3130,10490" coordsize="470,2">
              <v:shape style="position:absolute;left:3130;top:10490;width:470;height:2" coordorigin="3130,10490" coordsize="470,0" path="m3130,10490l3600,10490e" filled="f" stroked="t" strokeweight=".48pt" strokecolor="#484848">
                <v:path arrowok="t"/>
              </v:shape>
            </v:group>
            <v:group style="position:absolute;left:3581;top:10490;width:3370;height:2" coordorigin="3581,10490" coordsize="3370,2">
              <v:shape style="position:absolute;left:3581;top:10490;width:3370;height:2" coordorigin="3581,10490" coordsize="3370,0" path="m3581,10490l6950,10490e" filled="f" stroked="t" strokeweight=".48pt" strokecolor="#6B6B6B">
                <v:path arrowok="t"/>
              </v:shape>
            </v:group>
            <v:group style="position:absolute;left:6922;top:10490;width:3485;height:2" coordorigin="6922,10490" coordsize="3485,2">
              <v:shape style="position:absolute;left:6922;top:10490;width:3485;height:2" coordorigin="6922,10490" coordsize="3485,0" path="m6922,10490l10406,10490e" filled="f" stroked="t" strokeweight=".48pt" strokecolor="#3F3F3F">
                <v:path arrowok="t"/>
              </v:shape>
            </v:group>
            <v:group style="position:absolute;left:7882;top:10365;width:2;height:950" coordorigin="7882,10365" coordsize="2,950">
              <v:shape style="position:absolute;left:7882;top:10365;width:2;height:950" coordorigin="7882,10365" coordsize="0,950" path="m7882,11315l7882,10365e" filled="f" stroked="t" strokeweight=".48pt" strokecolor="#444444">
                <v:path arrowok="t"/>
              </v:shape>
            </v:group>
            <v:group style="position:absolute;left:9485;top:8963;width:2;height:1834" coordorigin="9485,8963" coordsize="2,1834">
              <v:shape style="position:absolute;left:9485;top:8963;width:2;height:1834" coordorigin="9485,8963" coordsize="0,1834" path="m9485,10797l9485,8963e" filled="f" stroked="t" strokeweight=".48pt" strokecolor="#2F2F2F">
                <v:path arrowok="t"/>
              </v:shape>
            </v:group>
            <v:group style="position:absolute;left:3581;top:10682;width:2218;height:2" coordorigin="3581,10682" coordsize="2218,2">
              <v:shape style="position:absolute;left:3581;top:10682;width:2218;height:2" coordorigin="3581,10682" coordsize="2218,0" path="m3581,10682l5798,10682e" filled="f" stroked="t" strokeweight=".48pt" strokecolor="#707070">
                <v:path arrowok="t"/>
              </v:shape>
            </v:group>
            <v:group style="position:absolute;left:4771;top:10557;width:2;height:614" coordorigin="4771,10557" coordsize="2,614">
              <v:shape style="position:absolute;left:4771;top:10557;width:2;height:614" coordorigin="4771,10557" coordsize="0,614" path="m4771,11171l4771,10557e" filled="f" stroked="t" strokeweight=".96pt" strokecolor="#545454">
                <v:path arrowok="t"/>
              </v:shape>
            </v:group>
            <v:group style="position:absolute;left:5770;top:10682;width:1181;height:2" coordorigin="5770,10682" coordsize="1181,2">
              <v:shape style="position:absolute;left:5770;top:10682;width:1181;height:2" coordorigin="5770,10682" coordsize="1181,0" path="m5770,10682l6950,10682e" filled="f" stroked="t" strokeweight=".48pt" strokecolor="#575757">
                <v:path arrowok="t"/>
              </v:shape>
            </v:group>
            <v:group style="position:absolute;left:1795;top:10917;width:8630;height:2" coordorigin="1795,10917" coordsize="8630,2">
              <v:shape style="position:absolute;left:1795;top:10917;width:8630;height:2" coordorigin="1795,10917" coordsize="8630,0" path="m1795,10917l10426,10917e" filled="f" stroked="t" strokeweight=".48pt" strokecolor="#4B4B4B">
                <v:path arrowok="t"/>
              </v:shape>
            </v:group>
            <v:group style="position:absolute;left:9485;top:10739;width:2;height:931" coordorigin="9485,10739" coordsize="2,931">
              <v:shape style="position:absolute;left:9485;top:10739;width:2;height:931" coordorigin="9485,10739" coordsize="0,931" path="m9485,11671l9485,10739e" filled="f" stroked="t" strokeweight=".96pt" strokecolor="#444444">
                <v:path arrowok="t"/>
              </v:shape>
            </v:group>
            <v:group style="position:absolute;left:3130;top:11056;width:470;height:2" coordorigin="3130,11056" coordsize="470,2">
              <v:shape style="position:absolute;left:3130;top:11056;width:470;height:2" coordorigin="3130,11056" coordsize="470,0" path="m3130,11056l3600,11056e" filled="f" stroked="t" strokeweight=".48pt" strokecolor="#5B5B5B">
                <v:path arrowok="t"/>
              </v:shape>
            </v:group>
            <v:group style="position:absolute;left:3581;top:11056;width:2218;height:2" coordorigin="3581,11056" coordsize="2218,2">
              <v:shape style="position:absolute;left:3581;top:11056;width:2218;height:2" coordorigin="3581,11056" coordsize="2218,0" path="m3581,11056l5798,11056e" filled="f" stroked="t" strokeweight=".48pt" strokecolor="#777777">
                <v:path arrowok="t"/>
              </v:shape>
            </v:group>
            <v:group style="position:absolute;left:5770;top:11056;width:3715;height:2" coordorigin="5770,11056" coordsize="3715,2">
              <v:shape style="position:absolute;left:5770;top:11056;width:3715;height:2" coordorigin="5770,11056" coordsize="3715,0" path="m5770,11056l9485,11056e" filled="f" stroked="t" strokeweight=".48pt" strokecolor="#646464">
                <v:path arrowok="t"/>
              </v:shape>
            </v:group>
            <v:group style="position:absolute;left:9456;top:11056;width:950;height:2" coordorigin="9456,11056" coordsize="950,2">
              <v:shape style="position:absolute;left:9456;top:11056;width:950;height:2" coordorigin="9456,11056" coordsize="950,0" path="m9456,11056l10406,11056e" filled="f" stroked="t" strokeweight=".48pt" strokecolor="#808080">
                <v:path arrowok="t"/>
              </v:shape>
            </v:group>
            <v:group style="position:absolute;left:1795;top:11291;width:1382;height:2" coordorigin="1795,11291" coordsize="1382,2">
              <v:shape style="position:absolute;left:1795;top:11291;width:1382;height:2" coordorigin="1795,11291" coordsize="1382,0" path="m1795,11291l3178,11291e" filled="f" stroked="t" strokeweight=".48pt" strokecolor="#3F3F3F">
                <v:path arrowok="t"/>
              </v:shape>
            </v:group>
            <v:group style="position:absolute;left:3101;top:11287;width:7325;height:2" coordorigin="3101,11287" coordsize="7325,2">
              <v:shape style="position:absolute;left:3101;top:11287;width:7325;height:2" coordorigin="3101,11287" coordsize="7325,0" path="m3101,11287l10426,11287e" filled="f" stroked="t" strokeweight=".48pt" strokecolor="#545454">
                <v:path arrowok="t"/>
              </v:shape>
            </v:group>
            <v:group style="position:absolute;left:3130;top:11431;width:7277;height:2" coordorigin="3130,11431" coordsize="7277,2">
              <v:shape style="position:absolute;left:3130;top:11431;width:7277;height:2" coordorigin="3130,11431" coordsize="7277,0" path="m3130,11431l10406,11431e" filled="f" stroked="t" strokeweight=".48pt" strokecolor="#676767">
                <v:path arrowok="t"/>
              </v:shape>
            </v:group>
            <v:group style="position:absolute;left:7886;top:11239;width:2;height:432" coordorigin="7886,11239" coordsize="2,432">
              <v:shape style="position:absolute;left:7886;top:11239;width:2;height:432" coordorigin="7886,11239" coordsize="0,432" path="m7886,11671l7886,11239e" filled="f" stroked="t" strokeweight=".48pt" strokecolor="#2F2F2F">
                <v:path arrowok="t"/>
              </v:shape>
            </v:group>
            <v:group style="position:absolute;left:1795;top:11666;width:8630;height:2" coordorigin="1795,11666" coordsize="8630,2">
              <v:shape style="position:absolute;left:1795;top:11666;width:8630;height:2" coordorigin="1795,11666" coordsize="8630,0" path="m1795,11666l10426,11666e" filled="f" stroked="t" strokeweight=".48pt" strokecolor="#383838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22"/>
        </w:rPr>
        <w:t>Agjen</w:t>
      </w:r>
      <w:r>
        <w:rPr>
          <w:rFonts w:ascii="Arial" w:hAnsi="Arial" w:cs="Arial" w:eastAsia="Arial"/>
          <w:sz w:val="10"/>
          <w:szCs w:val="10"/>
          <w:color w:val="383838"/>
          <w:spacing w:val="-17"/>
          <w:w w:val="122"/>
        </w:rPr>
        <w:t>c</w:t>
      </w:r>
      <w:r>
        <w:rPr>
          <w:rFonts w:ascii="Arial" w:hAnsi="Arial" w:cs="Arial" w:eastAsia="Arial"/>
          <w:sz w:val="10"/>
          <w:szCs w:val="10"/>
          <w:color w:val="5E5E5E"/>
          <w:spacing w:val="-51"/>
          <w:w w:val="122"/>
        </w:rPr>
        <w:t>a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22"/>
        </w:rPr>
        <w:t>l</w:t>
      </w:r>
      <w:r>
        <w:rPr>
          <w:rFonts w:ascii="Arial" w:hAnsi="Arial" w:cs="Arial" w:eastAsia="Arial"/>
          <w:sz w:val="10"/>
          <w:szCs w:val="10"/>
          <w:color w:val="383838"/>
          <w:spacing w:val="23"/>
          <w:w w:val="122"/>
        </w:rPr>
        <w:t> 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00"/>
        </w:rPr>
        <w:t>a</w:t>
      </w:r>
      <w:r>
        <w:rPr>
          <w:rFonts w:ascii="Arial" w:hAnsi="Arial" w:cs="Arial" w:eastAsia="Arial"/>
          <w:sz w:val="10"/>
          <w:szCs w:val="10"/>
          <w:color w:val="4D4D4D"/>
          <w:spacing w:val="-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05"/>
        </w:rPr>
        <w:t>L.e</w:t>
      </w:r>
      <w:r>
        <w:rPr>
          <w:rFonts w:ascii="Arial" w:hAnsi="Arial" w:cs="Arial" w:eastAsia="Arial"/>
          <w:sz w:val="10"/>
          <w:szCs w:val="10"/>
          <w:color w:val="383838"/>
          <w:spacing w:val="-15"/>
          <w:w w:val="106"/>
        </w:rPr>
        <w:t>g</w:t>
      </w:r>
      <w:r>
        <w:rPr>
          <w:rFonts w:ascii="Arial" w:hAnsi="Arial" w:cs="Arial" w:eastAsia="Arial"/>
          <w:sz w:val="10"/>
          <w:szCs w:val="10"/>
          <w:color w:val="5E5E5E"/>
          <w:spacing w:val="-41"/>
          <w:w w:val="121"/>
        </w:rPr>
        <w:t>a</w:t>
      </w:r>
      <w:r>
        <w:rPr>
          <w:rFonts w:ascii="Arial" w:hAnsi="Arial" w:cs="Arial" w:eastAsia="Arial"/>
          <w:sz w:val="10"/>
          <w:szCs w:val="10"/>
          <w:color w:val="383838"/>
          <w:spacing w:val="-1"/>
          <w:w w:val="327"/>
        </w:rPr>
        <w:t>l</w:t>
      </w:r>
      <w:r>
        <w:rPr>
          <w:rFonts w:ascii="Arial" w:hAnsi="Arial" w:cs="Arial" w:eastAsia="Arial"/>
          <w:sz w:val="10"/>
          <w:szCs w:val="10"/>
          <w:color w:val="5E5E5E"/>
          <w:spacing w:val="-1"/>
          <w:w w:val="218"/>
        </w:rPr>
        <w:t>l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21"/>
        </w:rPr>
        <w:t>zlmft,</w:t>
      </w:r>
      <w:r>
        <w:rPr>
          <w:rFonts w:ascii="Arial" w:hAnsi="Arial" w:cs="Arial" w:eastAsia="Arial"/>
          <w:sz w:val="10"/>
          <w:szCs w:val="10"/>
          <w:color w:val="383838"/>
          <w:spacing w:val="-2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10"/>
        </w:rPr>
        <w:t>UrbanlzJ</w:t>
      </w:r>
      <w:r>
        <w:rPr>
          <w:rFonts w:ascii="Arial" w:hAnsi="Arial" w:cs="Arial" w:eastAsia="Arial"/>
          <w:sz w:val="10"/>
          <w:szCs w:val="10"/>
          <w:color w:val="383838"/>
          <w:spacing w:val="-11"/>
          <w:w w:val="110"/>
        </w:rPr>
        <w:t>m</w:t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218"/>
        </w:rPr>
        <w:t>l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51"/>
        </w:rPr>
        <w:t>t</w:t>
      </w:r>
      <w:r>
        <w:rPr>
          <w:rFonts w:ascii="Arial" w:hAnsi="Arial" w:cs="Arial" w:eastAsia="Arial"/>
          <w:sz w:val="10"/>
          <w:szCs w:val="10"/>
          <w:color w:val="383838"/>
          <w:spacing w:val="-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95"/>
        </w:rPr>
        <w:t>csne</w:t>
      </w:r>
      <w:r>
        <w:rPr>
          <w:rFonts w:ascii="Arial" w:hAnsi="Arial" w:cs="Arial" w:eastAsia="Arial"/>
          <w:sz w:val="10"/>
          <w:szCs w:val="10"/>
          <w:color w:val="383838"/>
          <w:spacing w:val="-1"/>
          <w:w w:val="95"/>
        </w:rPr>
        <w:t> 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00"/>
        </w:rPr>
        <w:t>ln1:&amp;grlmlt</w:t>
      </w:r>
      <w:r>
        <w:rPr>
          <w:rFonts w:ascii="Arial" w:hAnsi="Arial" w:cs="Arial" w:eastAsia="Arial"/>
          <w:sz w:val="10"/>
          <w:szCs w:val="10"/>
          <w:color w:val="38383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83"/>
        </w:rPr>
        <w:t>ti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-34"/>
          <w:w w:val="183"/>
        </w:rPr>
        <w:t> 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16"/>
        </w:rPr>
        <w:t>Z</w:t>
      </w:r>
      <w:r>
        <w:rPr>
          <w:rFonts w:ascii="Arial" w:hAnsi="Arial" w:cs="Arial" w:eastAsia="Arial"/>
          <w:sz w:val="10"/>
          <w:szCs w:val="10"/>
          <w:color w:val="4D4D4D"/>
          <w:spacing w:val="-15"/>
          <w:w w:val="116"/>
        </w:rPr>
        <w:t>o</w:t>
      </w:r>
      <w:r>
        <w:rPr>
          <w:rFonts w:ascii="Arial" w:hAnsi="Arial" w:cs="Arial" w:eastAsia="Arial"/>
          <w:sz w:val="10"/>
          <w:szCs w:val="10"/>
          <w:color w:val="232323"/>
          <w:spacing w:val="-7"/>
          <w:w w:val="116"/>
        </w:rPr>
        <w:t>n</w:t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116"/>
        </w:rPr>
        <w:t>avo</w:t>
      </w:r>
      <w:r>
        <w:rPr>
          <w:rFonts w:ascii="Arial" w:hAnsi="Arial" w:cs="Arial" w:eastAsia="Arial"/>
          <w:sz w:val="10"/>
          <w:szCs w:val="10"/>
          <w:color w:val="5E5E5E"/>
          <w:spacing w:val="-8"/>
          <w:w w:val="116"/>
        </w:rPr>
        <w:t>/</w:t>
      </w:r>
      <w:r>
        <w:rPr>
          <w:rFonts w:ascii="Arial" w:hAnsi="Arial" w:cs="Arial" w:eastAsia="Arial"/>
          <w:sz w:val="10"/>
          <w:szCs w:val="10"/>
          <w:color w:val="232323"/>
          <w:spacing w:val="-21"/>
          <w:w w:val="116"/>
        </w:rPr>
        <w:t>N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16"/>
        </w:rPr>
        <w:t>c:firtlmev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16"/>
        </w:rPr>
        <w:t>e</w:t>
      </w:r>
      <w:r>
        <w:rPr>
          <w:rFonts w:ascii="Arial" w:hAnsi="Arial" w:cs="Arial" w:eastAsia="Arial"/>
          <w:sz w:val="10"/>
          <w:szCs w:val="10"/>
          <w:color w:val="4D4D4D"/>
          <w:spacing w:val="-2"/>
          <w:w w:val="116"/>
        </w:rPr>
        <w:t> 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26"/>
        </w:rPr>
        <w:t>lnf</w:t>
      </w:r>
      <w:r>
        <w:rPr>
          <w:rFonts w:ascii="Arial" w:hAnsi="Arial" w:cs="Arial" w:eastAsia="Arial"/>
          <w:sz w:val="10"/>
          <w:szCs w:val="10"/>
          <w:color w:val="4D4D4D"/>
          <w:spacing w:val="-13"/>
          <w:w w:val="127"/>
        </w:rPr>
        <w:t>o</w:t>
      </w:r>
      <w:r>
        <w:rPr>
          <w:rFonts w:ascii="Arial" w:hAnsi="Arial" w:cs="Arial" w:eastAsia="Arial"/>
          <w:sz w:val="10"/>
          <w:szCs w:val="10"/>
          <w:color w:val="232323"/>
          <w:spacing w:val="0"/>
          <w:w w:val="129"/>
        </w:rPr>
        <w:t>r</w:t>
      </w:r>
      <w:r>
        <w:rPr>
          <w:rFonts w:ascii="Arial" w:hAnsi="Arial" w:cs="Arial" w:eastAsia="Arial"/>
          <w:sz w:val="10"/>
          <w:szCs w:val="10"/>
          <w:color w:val="232323"/>
          <w:spacing w:val="-14"/>
          <w:w w:val="129"/>
        </w:rPr>
        <w:t>m</w:t>
      </w:r>
      <w:r>
        <w:rPr>
          <w:rFonts w:ascii="Arial" w:hAnsi="Arial" w:cs="Arial" w:eastAsia="Arial"/>
          <w:sz w:val="10"/>
          <w:szCs w:val="10"/>
          <w:color w:val="707070"/>
          <w:spacing w:val="-12"/>
          <w:w w:val="121"/>
        </w:rPr>
        <w:t>a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28"/>
        </w:rPr>
        <w:t>lo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860" w:bottom="280" w:left="1720" w:right="1480"/>
        </w:sectPr>
      </w:pPr>
      <w:rPr/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2" w:lineRule="exact"/>
        <w:ind w:left="248" w:right="-126"/>
        <w:jc w:val="left"/>
        <w:tabs>
          <w:tab w:pos="920" w:val="left"/>
        </w:tabs>
        <w:rPr>
          <w:rFonts w:ascii="Arial" w:hAnsi="Arial" w:cs="Arial" w:eastAsia="Arial"/>
          <w:sz w:val="57"/>
          <w:szCs w:val="57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14"/>
        </w:rPr>
        <w:t>cr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13"/>
          <w:w w:val="100"/>
          <w:position w:val="-1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1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14"/>
        </w:rPr>
      </w:r>
      <w:r>
        <w:rPr>
          <w:rFonts w:ascii="Arial" w:hAnsi="Arial" w:cs="Arial" w:eastAsia="Arial"/>
          <w:sz w:val="57"/>
          <w:szCs w:val="57"/>
          <w:color w:val="383838"/>
          <w:spacing w:val="0"/>
          <w:w w:val="141"/>
          <w:position w:val="-51"/>
        </w:rPr>
        <w:t>I</w:t>
      </w:r>
      <w:r>
        <w:rPr>
          <w:rFonts w:ascii="Arial" w:hAnsi="Arial" w:cs="Arial" w:eastAsia="Arial"/>
          <w:sz w:val="57"/>
          <w:szCs w:val="57"/>
          <w:color w:val="000000"/>
          <w:spacing w:val="0"/>
          <w:w w:val="100"/>
          <w:position w:val="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6.320007pt;margin-top:1.859149pt;width:5.32pt;height:19pt;mso-position-horizontal-relative:page;mso-position-vertical-relative:paragraph;z-index:-5351" type="#_x0000_t202" filled="f" stroked="f">
            <v:textbox inset="0,0,0,0">
              <w:txbxContent>
                <w:p>
                  <w:pPr>
                    <w:spacing w:before="0" w:after="0" w:line="380" w:lineRule="exact"/>
                    <w:ind w:right="-97"/>
                    <w:jc w:val="left"/>
                    <w:rPr>
                      <w:rFonts w:ascii="Times New Roman" w:hAnsi="Times New Roman" w:cs="Times New Roman" w:eastAsia="Times New Roman"/>
                      <w:sz w:val="38"/>
                      <w:szCs w:val="3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383838"/>
                      <w:spacing w:val="0"/>
                      <w:w w:val="56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4"/>
        </w:rPr>
        <w:t>LIDHJAA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97" w:after="0" w:line="335" w:lineRule="exact"/>
        <w:ind w:right="-20"/>
        <w:jc w:val="left"/>
        <w:tabs>
          <w:tab w:pos="2700" w:val="left"/>
        </w:tabs>
        <w:rPr>
          <w:rFonts w:ascii="Arial" w:hAnsi="Arial" w:cs="Arial" w:eastAsia="Arial"/>
          <w:sz w:val="58"/>
          <w:szCs w:val="58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4D4D4D"/>
          <w:w w:val="260"/>
          <w:position w:val="-27"/>
        </w:rPr>
        <w:t>:i</w:t>
      </w:r>
      <w:r>
        <w:rPr>
          <w:rFonts w:ascii="Arial" w:hAnsi="Arial" w:cs="Arial" w:eastAsia="Arial"/>
          <w:sz w:val="16"/>
          <w:szCs w:val="16"/>
          <w:color w:val="383838"/>
          <w:w w:val="126"/>
          <w:position w:val="-27"/>
        </w:rPr>
        <w:t>..</w:t>
      </w:r>
      <w:r>
        <w:rPr>
          <w:rFonts w:ascii="Arial" w:hAnsi="Arial" w:cs="Arial" w:eastAsia="Arial"/>
          <w:sz w:val="16"/>
          <w:szCs w:val="16"/>
          <w:color w:val="383838"/>
          <w:w w:val="100"/>
          <w:position w:val="-27"/>
        </w:rPr>
        <w:tab/>
      </w:r>
      <w:r>
        <w:rPr>
          <w:rFonts w:ascii="Arial" w:hAnsi="Arial" w:cs="Arial" w:eastAsia="Arial"/>
          <w:sz w:val="16"/>
          <w:szCs w:val="16"/>
          <w:color w:val="383838"/>
          <w:w w:val="100"/>
          <w:position w:val="-27"/>
        </w:rPr>
      </w:r>
      <w:r>
        <w:rPr>
          <w:rFonts w:ascii="Arial" w:hAnsi="Arial" w:cs="Arial" w:eastAsia="Arial"/>
          <w:sz w:val="58"/>
          <w:szCs w:val="58"/>
          <w:color w:val="383838"/>
          <w:spacing w:val="0"/>
          <w:w w:val="100"/>
          <w:position w:val="-28"/>
        </w:rPr>
        <w:t>p</w:t>
      </w:r>
      <w:r>
        <w:rPr>
          <w:rFonts w:ascii="Arial" w:hAnsi="Arial" w:cs="Arial" w:eastAsia="Arial"/>
          <w:sz w:val="58"/>
          <w:szCs w:val="5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1154" w:space="3020"/>
            <w:col w:w="539" w:space="815"/>
            <w:col w:w="3512"/>
          </w:cols>
        </w:sectPr>
      </w:pPr>
      <w:rPr/>
    </w:p>
    <w:p>
      <w:pPr>
        <w:spacing w:before="0" w:after="0" w:line="230" w:lineRule="exact"/>
        <w:ind w:left="248" w:right="-20"/>
        <w:jc w:val="left"/>
        <w:tabs>
          <w:tab w:pos="16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5E5E5E"/>
          <w:spacing w:val="0"/>
          <w:w w:val="100"/>
          <w:position w:val="-7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5E5E5E"/>
          <w:spacing w:val="-23"/>
          <w:w w:val="100"/>
          <w:position w:val="-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E5E5E"/>
          <w:spacing w:val="0"/>
          <w:w w:val="100"/>
          <w:position w:val="-7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5E5E5E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24"/>
          <w:szCs w:val="24"/>
          <w:color w:val="4D4D4D"/>
          <w:spacing w:val="0"/>
          <w:w w:val="100"/>
          <w:position w:val="-4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6" w:lineRule="exact"/>
        <w:ind w:left="2418" w:right="-108"/>
        <w:jc w:val="left"/>
        <w:tabs>
          <w:tab w:pos="4600" w:val="left"/>
          <w:tab w:pos="5380" w:val="left"/>
        </w:tabs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Arial" w:hAnsi="Arial" w:cs="Arial" w:eastAsia="Arial"/>
          <w:sz w:val="15"/>
          <w:szCs w:val="15"/>
          <w:color w:val="383838"/>
          <w:spacing w:val="0"/>
          <w:w w:val="81"/>
          <w:position w:val="-9"/>
        </w:rPr>
        <w:t>ffi</w:t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  <w:position w:val="-9"/>
        </w:rPr>
        <w:tab/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  <w:position w:val="-9"/>
        </w:rPr>
      </w:r>
      <w:r>
        <w:rPr>
          <w:rFonts w:ascii="Arial" w:hAnsi="Arial" w:cs="Arial" w:eastAsia="Arial"/>
          <w:sz w:val="45"/>
          <w:szCs w:val="45"/>
          <w:color w:val="383838"/>
          <w:spacing w:val="0"/>
          <w:w w:val="175"/>
          <w:position w:val="-29"/>
        </w:rPr>
        <w:t>I</w:t>
      </w:r>
      <w:r>
        <w:rPr>
          <w:rFonts w:ascii="Arial" w:hAnsi="Arial" w:cs="Arial" w:eastAsia="Arial"/>
          <w:sz w:val="45"/>
          <w:szCs w:val="45"/>
          <w:color w:val="383838"/>
          <w:spacing w:val="-186"/>
          <w:w w:val="175"/>
          <w:position w:val="-29"/>
        </w:rPr>
        <w:t> </w:t>
      </w:r>
      <w:r>
        <w:rPr>
          <w:rFonts w:ascii="Arial" w:hAnsi="Arial" w:cs="Arial" w:eastAsia="Arial"/>
          <w:sz w:val="45"/>
          <w:szCs w:val="45"/>
          <w:color w:val="383838"/>
          <w:spacing w:val="0"/>
          <w:w w:val="100"/>
          <w:position w:val="-29"/>
        </w:rPr>
        <w:tab/>
      </w:r>
      <w:r>
        <w:rPr>
          <w:rFonts w:ascii="Arial" w:hAnsi="Arial" w:cs="Arial" w:eastAsia="Arial"/>
          <w:sz w:val="45"/>
          <w:szCs w:val="45"/>
          <w:color w:val="383838"/>
          <w:spacing w:val="0"/>
          <w:w w:val="100"/>
          <w:position w:val="-29"/>
        </w:rPr>
      </w:r>
      <w:r>
        <w:rPr>
          <w:rFonts w:ascii="Times New Roman" w:hAnsi="Times New Roman" w:cs="Times New Roman" w:eastAsia="Times New Roman"/>
          <w:sz w:val="25"/>
          <w:szCs w:val="25"/>
          <w:color w:val="383838"/>
          <w:spacing w:val="0"/>
          <w:w w:val="175"/>
          <w:position w:val="-13"/>
        </w:rPr>
        <w:t>a:h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0" w:after="0" w:line="236" w:lineRule="exact"/>
        <w:ind w:right="-20"/>
        <w:jc w:val="left"/>
        <w:tabs>
          <w:tab w:pos="780" w:val="left"/>
        </w:tabs>
        <w:rPr>
          <w:rFonts w:ascii="Arial" w:hAnsi="Arial" w:cs="Arial" w:eastAsia="Arial"/>
          <w:sz w:val="14"/>
          <w:szCs w:val="1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32"/>
          <w:szCs w:val="32"/>
          <w:color w:val="383838"/>
          <w:w w:val="67"/>
          <w:position w:val="-7"/>
        </w:rPr>
        <w:t>.</w:t>
      </w:r>
      <w:r>
        <w:rPr>
          <w:rFonts w:ascii="Times New Roman" w:hAnsi="Times New Roman" w:cs="Times New Roman" w:eastAsia="Times New Roman"/>
          <w:sz w:val="32"/>
          <w:szCs w:val="32"/>
          <w:color w:val="383838"/>
          <w:spacing w:val="14"/>
          <w:w w:val="67"/>
          <w:position w:val="-7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62"/>
          <w:w w:val="122"/>
          <w:position w:val="9"/>
        </w:rPr>
        <w:t>w</w:t>
      </w:r>
      <w:r>
        <w:rPr>
          <w:rFonts w:ascii="Times New Roman" w:hAnsi="Times New Roman" w:cs="Times New Roman" w:eastAsia="Times New Roman"/>
          <w:sz w:val="32"/>
          <w:szCs w:val="32"/>
          <w:color w:val="383838"/>
          <w:spacing w:val="0"/>
          <w:w w:val="60"/>
          <w:position w:val="-7"/>
        </w:rPr>
        <w:t>g</w:t>
      </w:r>
      <w:r>
        <w:rPr>
          <w:rFonts w:ascii="Times New Roman" w:hAnsi="Times New Roman" w:cs="Times New Roman" w:eastAsia="Times New Roman"/>
          <w:sz w:val="32"/>
          <w:szCs w:val="32"/>
          <w:color w:val="383838"/>
          <w:spacing w:val="0"/>
          <w:w w:val="100"/>
          <w:position w:val="-7"/>
        </w:rPr>
        <w:tab/>
      </w:r>
      <w:r>
        <w:rPr>
          <w:rFonts w:ascii="Times New Roman" w:hAnsi="Times New Roman" w:cs="Times New Roman" w:eastAsia="Times New Roman"/>
          <w:sz w:val="32"/>
          <w:szCs w:val="32"/>
          <w:color w:val="383838"/>
          <w:spacing w:val="0"/>
          <w:w w:val="100"/>
          <w:position w:val="-7"/>
        </w:rPr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68"/>
          <w:position w:val="-3"/>
        </w:rPr>
        <w:t>-lil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5855" w:space="499"/>
            <w:col w:w="2686"/>
          </w:cols>
        </w:sectPr>
      </w:pPr>
      <w:rPr/>
    </w:p>
    <w:p>
      <w:pPr>
        <w:spacing w:before="0" w:after="0" w:line="88" w:lineRule="exact"/>
        <w:ind w:left="248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70"/>
          <w:position w:val="-2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49" w:lineRule="exact"/>
        <w:ind w:left="1602" w:right="-71"/>
        <w:jc w:val="left"/>
        <w:tabs>
          <w:tab w:pos="24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224"/>
          <w:position w:val="-4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-81"/>
          <w:w w:val="76"/>
          <w:position w:val="-3"/>
        </w:rPr>
        <w:t>"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-14"/>
          <w:w w:val="99"/>
          <w:position w:val="-1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0"/>
          <w:w w:val="76"/>
          <w:position w:val="-3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37" w:lineRule="exact"/>
        <w:ind w:right="-99"/>
        <w:jc w:val="left"/>
        <w:tabs>
          <w:tab w:pos="108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19"/>
          <w:szCs w:val="19"/>
          <w:color w:val="383838"/>
          <w:spacing w:val="0"/>
          <w:w w:val="100"/>
          <w:position w:val="-7"/>
        </w:rPr>
        <w:t>Oil:</w:t>
      </w:r>
      <w:r>
        <w:rPr>
          <w:rFonts w:ascii="Arial" w:hAnsi="Arial" w:cs="Arial" w:eastAsia="Arial"/>
          <w:sz w:val="19"/>
          <w:szCs w:val="19"/>
          <w:color w:val="383838"/>
          <w:spacing w:val="0"/>
          <w:w w:val="100"/>
          <w:position w:val="-7"/>
        </w:rPr>
        <w:t> </w:t>
      </w:r>
      <w:r>
        <w:rPr>
          <w:rFonts w:ascii="Arial" w:hAnsi="Arial" w:cs="Arial" w:eastAsia="Arial"/>
          <w:sz w:val="19"/>
          <w:szCs w:val="19"/>
          <w:color w:val="383838"/>
          <w:spacing w:val="18"/>
          <w:w w:val="100"/>
          <w:position w:val="-7"/>
        </w:rPr>
        <w:t> </w:t>
      </w:r>
      <w:r>
        <w:rPr>
          <w:rFonts w:ascii="Arial" w:hAnsi="Arial" w:cs="Arial" w:eastAsia="Arial"/>
          <w:sz w:val="19"/>
          <w:szCs w:val="19"/>
          <w:color w:val="383838"/>
          <w:spacing w:val="0"/>
          <w:w w:val="100"/>
          <w:position w:val="-7"/>
        </w:rPr>
        <w:t>ei</w:t>
      </w:r>
      <w:r>
        <w:rPr>
          <w:rFonts w:ascii="Arial" w:hAnsi="Arial" w:cs="Arial" w:eastAsia="Arial"/>
          <w:sz w:val="19"/>
          <w:szCs w:val="19"/>
          <w:color w:val="383838"/>
          <w:spacing w:val="-20"/>
          <w:w w:val="100"/>
          <w:position w:val="-7"/>
        </w:rPr>
        <w:t> </w:t>
      </w:r>
      <w:r>
        <w:rPr>
          <w:rFonts w:ascii="Arial" w:hAnsi="Arial" w:cs="Arial" w:eastAsia="Arial"/>
          <w:sz w:val="19"/>
          <w:szCs w:val="19"/>
          <w:color w:val="383838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19"/>
          <w:szCs w:val="19"/>
          <w:color w:val="383838"/>
          <w:spacing w:val="0"/>
          <w:w w:val="100"/>
          <w:position w:val="-7"/>
        </w:rPr>
      </w:r>
      <w:r>
        <w:rPr>
          <w:rFonts w:ascii="Arial" w:hAnsi="Arial" w:cs="Arial" w:eastAsia="Arial"/>
          <w:sz w:val="39"/>
          <w:szCs w:val="39"/>
          <w:color w:val="383838"/>
          <w:spacing w:val="0"/>
          <w:w w:val="58"/>
          <w:position w:val="-13"/>
        </w:rPr>
        <w:t>..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105" w:lineRule="exact"/>
        <w:ind w:right="-20"/>
        <w:jc w:val="left"/>
        <w:rPr>
          <w:rFonts w:ascii="Courier New" w:hAnsi="Courier New" w:cs="Courier New" w:eastAsia="Courier New"/>
          <w:sz w:val="13"/>
          <w:szCs w:val="1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3"/>
          <w:szCs w:val="13"/>
          <w:color w:val="4D4D4D"/>
          <w:spacing w:val="0"/>
          <w:w w:val="76"/>
          <w:position w:val="-1"/>
        </w:rPr>
        <w:t>9112</w:t>
      </w:r>
      <w:r>
        <w:rPr>
          <w:rFonts w:ascii="Courier New" w:hAnsi="Courier New" w:cs="Courier New" w:eastAsia="Courier New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82" w:lineRule="exact"/>
        <w:ind w:right="-20"/>
        <w:jc w:val="left"/>
        <w:tabs>
          <w:tab w:pos="7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Courier New" w:hAnsi="Courier New" w:cs="Courier New" w:eastAsia="Courier New"/>
          <w:sz w:val="11"/>
          <w:szCs w:val="11"/>
          <w:color w:val="383838"/>
          <w:spacing w:val="0"/>
          <w:w w:val="70"/>
          <w:position w:val="-1"/>
        </w:rPr>
        <w:t>::&gt;ii!</w:t>
      </w:r>
      <w:r>
        <w:rPr>
          <w:rFonts w:ascii="Courier New" w:hAnsi="Courier New" w:cs="Courier New" w:eastAsia="Courier New"/>
          <w:sz w:val="11"/>
          <w:szCs w:val="11"/>
          <w:color w:val="383838"/>
          <w:spacing w:val="0"/>
          <w:w w:val="100"/>
          <w:position w:val="-1"/>
        </w:rPr>
        <w:tab/>
      </w:r>
      <w:r>
        <w:rPr>
          <w:rFonts w:ascii="Courier New" w:hAnsi="Courier New" w:cs="Courier New" w:eastAsia="Courier New"/>
          <w:sz w:val="11"/>
          <w:szCs w:val="11"/>
          <w:color w:val="38383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4"/>
          <w:szCs w:val="14"/>
          <w:color w:val="4D4D4D"/>
          <w:spacing w:val="0"/>
          <w:w w:val="70"/>
          <w:position w:val="-1"/>
        </w:rPr>
        <w:t>IIIIi!</w:t>
      </w:r>
      <w:r>
        <w:rPr>
          <w:rFonts w:ascii="Times New Roman" w:hAnsi="Times New Roman" w:cs="Times New Roman" w:eastAsia="Times New Roman"/>
          <w:sz w:val="14"/>
          <w:szCs w:val="14"/>
          <w:color w:val="4D4D4D"/>
          <w:spacing w:val="0"/>
          <w:w w:val="70"/>
          <w:position w:val="-1"/>
        </w:rPr>
        <w:t>      </w:t>
      </w:r>
      <w:r>
        <w:rPr>
          <w:rFonts w:ascii="Times New Roman" w:hAnsi="Times New Roman" w:cs="Times New Roman" w:eastAsia="Times New Roman"/>
          <w:sz w:val="14"/>
          <w:szCs w:val="14"/>
          <w:color w:val="4D4D4D"/>
          <w:spacing w:val="19"/>
          <w:w w:val="70"/>
          <w:position w:val="-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231"/>
          <w:position w:val="-1"/>
        </w:rPr>
        <w:t>a: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50" w:lineRule="exact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00"/>
          <w:i/>
          <w:position w:val="-8"/>
        </w:rPr>
        <w:t>"':t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2512" w:space="2882"/>
            <w:col w:w="1213" w:space="544"/>
            <w:col w:w="1889"/>
          </w:cols>
        </w:sectPr>
      </w:pPr>
      <w:rPr/>
    </w:p>
    <w:p>
      <w:pPr>
        <w:spacing w:before="0" w:after="0" w:line="169" w:lineRule="exact"/>
        <w:ind w:left="248" w:right="-73"/>
        <w:jc w:val="left"/>
        <w:tabs>
          <w:tab w:pos="920" w:val="left"/>
          <w:tab w:pos="1600" w:val="left"/>
          <w:tab w:pos="55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Courier New" w:hAnsi="Courier New" w:cs="Courier New" w:eastAsia="Courier New"/>
          <w:sz w:val="12"/>
          <w:szCs w:val="12"/>
          <w:color w:val="383838"/>
          <w:spacing w:val="0"/>
          <w:w w:val="208"/>
          <w:position w:val="2"/>
        </w:rPr>
        <w:t>z</w:t>
      </w:r>
      <w:r>
        <w:rPr>
          <w:rFonts w:ascii="Courier New" w:hAnsi="Courier New" w:cs="Courier New" w:eastAsia="Courier New"/>
          <w:sz w:val="12"/>
          <w:szCs w:val="12"/>
          <w:color w:val="383838"/>
          <w:spacing w:val="0"/>
          <w:w w:val="100"/>
          <w:position w:val="2"/>
        </w:rPr>
        <w:tab/>
      </w:r>
      <w:r>
        <w:rPr>
          <w:rFonts w:ascii="Courier New" w:hAnsi="Courier New" w:cs="Courier New" w:eastAsia="Courier New"/>
          <w:sz w:val="12"/>
          <w:szCs w:val="12"/>
          <w:color w:val="383838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208"/>
          <w:position w:val="3"/>
        </w:rPr>
        <w:t>0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-35"/>
          <w:w w:val="208"/>
          <w:position w:val="3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3"/>
        </w:rPr>
      </w:r>
      <w:r>
        <w:rPr>
          <w:rFonts w:ascii="Arial" w:hAnsi="Arial" w:cs="Arial" w:eastAsia="Arial"/>
          <w:sz w:val="22"/>
          <w:szCs w:val="22"/>
          <w:color w:val="383838"/>
          <w:spacing w:val="0"/>
          <w:w w:val="63"/>
          <w:position w:val="-4"/>
        </w:rPr>
        <w:t>""</w:t>
      </w:r>
      <w:r>
        <w:rPr>
          <w:rFonts w:ascii="Arial" w:hAnsi="Arial" w:cs="Arial" w:eastAsia="Arial"/>
          <w:sz w:val="22"/>
          <w:szCs w:val="22"/>
          <w:color w:val="383838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22"/>
          <w:szCs w:val="22"/>
          <w:color w:val="383838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16"/>
          <w:szCs w:val="16"/>
          <w:color w:val="383838"/>
          <w:spacing w:val="0"/>
          <w:w w:val="148"/>
          <w:position w:val="0"/>
        </w:rPr>
        <w:t>g: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34" w:after="0" w:line="135" w:lineRule="exact"/>
        <w:ind w:right="-76"/>
        <w:jc w:val="left"/>
        <w:tabs>
          <w:tab w:pos="144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20"/>
          <w:position w:val="-11"/>
        </w:rPr>
        <w:t>"</w:t>
      </w:r>
      <w:r>
        <w:rPr>
          <w:rFonts w:ascii="Arial" w:hAnsi="Arial" w:cs="Arial" w:eastAsia="Arial"/>
          <w:sz w:val="24"/>
          <w:szCs w:val="24"/>
          <w:color w:val="4D4D4D"/>
          <w:spacing w:val="-66"/>
          <w:w w:val="120"/>
          <w:position w:val="-11"/>
        </w:rPr>
        <w:t> </w:t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00"/>
          <w:position w:val="-11"/>
        </w:rPr>
        <w:tab/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00"/>
          <w:position w:val="-11"/>
        </w:rPr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20"/>
          <w:position w:val="-2"/>
        </w:rPr>
        <w:t>Vi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16" w:after="0" w:line="67" w:lineRule="exact"/>
        <w:ind w:right="-20"/>
        <w:jc w:val="left"/>
        <w:rPr>
          <w:rFonts w:ascii="Arial" w:hAnsi="Arial" w:cs="Arial" w:eastAsia="Arial"/>
          <w:sz w:val="7"/>
          <w:szCs w:val="7"/>
        </w:rPr>
      </w:pPr>
      <w:rPr/>
      <w:r>
        <w:rPr/>
        <w:br w:type="column"/>
      </w:r>
      <w:r>
        <w:rPr>
          <w:rFonts w:ascii="Arial" w:hAnsi="Arial" w:cs="Arial" w:eastAsia="Arial"/>
          <w:sz w:val="7"/>
          <w:szCs w:val="7"/>
          <w:color w:val="383838"/>
          <w:spacing w:val="0"/>
          <w:w w:val="528"/>
          <w:position w:val="-1"/>
        </w:rPr>
        <w:t>Q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0" w:after="0" w:line="85" w:lineRule="exact"/>
        <w:ind w:left="54" w:right="-20"/>
        <w:jc w:val="left"/>
        <w:rPr>
          <w:rFonts w:ascii="Times New Roman" w:hAnsi="Times New Roman" w:cs="Times New Roman" w:eastAsia="Times New Roman"/>
          <w:sz w:val="7"/>
          <w:szCs w:val="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54"/>
          <w:position w:val="-1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54"/>
          <w:position w:val="-1"/>
        </w:rPr>
        <w:t>   </w:t>
      </w:r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4"/>
          <w:w w:val="154"/>
          <w:position w:val="-1"/>
        </w:rPr>
        <w:t> </w:t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54"/>
          <w:position w:val="-1"/>
        </w:rPr>
        <w:t>0..</w:t>
      </w:r>
      <w:r>
        <w:rPr>
          <w:rFonts w:ascii="Times New Roman" w:hAnsi="Times New Roman" w:cs="Times New Roman" w:eastAsia="Times New Roman"/>
          <w:sz w:val="7"/>
          <w:szCs w:val="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5704" w:space="774"/>
            <w:col w:w="1535" w:space="120"/>
            <w:col w:w="907"/>
          </w:cols>
        </w:sectPr>
      </w:pPr>
      <w:rPr/>
    </w:p>
    <w:p>
      <w:pPr>
        <w:spacing w:before="0" w:after="0" w:line="263" w:lineRule="exact"/>
        <w:ind w:left="277" w:right="-79"/>
        <w:jc w:val="left"/>
        <w:tabs>
          <w:tab w:pos="940" w:val="left"/>
          <w:tab w:pos="1620" w:val="left"/>
          <w:tab w:pos="2420" w:val="left"/>
        </w:tabs>
        <w:rPr>
          <w:rFonts w:ascii="Arial" w:hAnsi="Arial" w:cs="Arial" w:eastAsia="Arial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47"/>
          <w:position w:val="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19"/>
          <w:w w:val="147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47"/>
          <w:position w:val="6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47"/>
          <w:position w:val="6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6"/>
        </w:rPr>
      </w:r>
      <w:r>
        <w:rPr>
          <w:rFonts w:ascii="Arial" w:hAnsi="Arial" w:cs="Arial" w:eastAsia="Arial"/>
          <w:sz w:val="26"/>
          <w:szCs w:val="26"/>
          <w:color w:val="4D4D4D"/>
          <w:spacing w:val="0"/>
          <w:w w:val="74"/>
          <w:position w:val="0"/>
        </w:rPr>
        <w:t>•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263" w:lineRule="exact"/>
        <w:ind w:right="-79"/>
        <w:jc w:val="left"/>
        <w:tabs>
          <w:tab w:pos="1080" w:val="left"/>
          <w:tab w:pos="21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6"/>
        </w:rPr>
        <w:t>&amp;</w:t>
      </w:r>
      <w:r>
        <w:rPr>
          <w:rFonts w:ascii="Arial" w:hAnsi="Arial" w:cs="Arial" w:eastAsia="Arial"/>
          <w:sz w:val="9"/>
          <w:szCs w:val="9"/>
          <w:color w:val="383838"/>
          <w:spacing w:val="-22"/>
          <w:w w:val="100"/>
          <w:position w:val="6"/>
        </w:rPr>
        <w:t> 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6"/>
        </w:rPr>
        <w:tab/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6"/>
        </w:rPr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74"/>
          <w:position w:val="0"/>
        </w:rPr>
        <w:t>•</w:t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15"/>
          <w:position w:val="6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59" w:after="0" w:line="240" w:lineRule="auto"/>
        <w:ind w:right="-20"/>
        <w:jc w:val="left"/>
        <w:tabs>
          <w:tab w:pos="780" w:val="left"/>
          <w:tab w:pos="17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50"/>
          <w:position w:val="1"/>
        </w:rPr>
        <w:t>$</w:t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-29"/>
          <w:w w:val="150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50"/>
          <w:position w:val="0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2505" w:space="1036"/>
            <w:col w:w="2199" w:space="700"/>
            <w:col w:w="2600"/>
          </w:cols>
        </w:sectPr>
      </w:pPr>
      <w:rPr/>
    </w:p>
    <w:p>
      <w:pPr>
        <w:spacing w:before="0" w:after="0" w:line="84" w:lineRule="exact"/>
        <w:ind w:left="1554" w:right="-20"/>
        <w:jc w:val="left"/>
        <w:tabs>
          <w:tab w:pos="2220" w:val="left"/>
          <w:tab w:pos="3360" w:val="left"/>
          <w:tab w:pos="4500" w:val="left"/>
          <w:tab w:pos="5600" w:val="left"/>
          <w:tab w:pos="7120" w:val="left"/>
          <w:tab w:pos="814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93.440002pt;margin-top:-7.350431pt;width:10.125pt;height:25pt;mso-position-horizontal-relative:page;mso-position-vertical-relative:paragraph;z-index:-5350" type="#_x0000_t202" filled="f" stroked="f">
            <v:textbox inset="0,0,0,0">
              <w:txbxContent>
                <w:p>
                  <w:pPr>
                    <w:spacing w:before="0" w:after="0" w:line="500" w:lineRule="exact"/>
                    <w:ind w:right="-115"/>
                    <w:jc w:val="left"/>
                    <w:rPr>
                      <w:rFonts w:ascii="Times New Roman" w:hAnsi="Times New Roman" w:cs="Times New Roman" w:eastAsia="Times New Roman"/>
                      <w:sz w:val="50"/>
                      <w:szCs w:val="5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50"/>
                      <w:szCs w:val="50"/>
                      <w:color w:val="707070"/>
                      <w:spacing w:val="0"/>
                      <w:w w:val="54"/>
                    </w:rPr>
                    <w:t>...</w:t>
                  </w:r>
                  <w:r>
                    <w:rPr>
                      <w:rFonts w:ascii="Times New Roman" w:hAnsi="Times New Roman" w:cs="Times New Roman" w:eastAsia="Times New Roman"/>
                      <w:sz w:val="50"/>
                      <w:szCs w:val="5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707070"/>
          <w:spacing w:val="0"/>
          <w:w w:val="117"/>
          <w:position w:val="-2"/>
        </w:rPr>
        <w:t>lfht•</w:t>
      </w:r>
      <w:r>
        <w:rPr>
          <w:rFonts w:ascii="Arial" w:hAnsi="Arial" w:cs="Arial" w:eastAsia="Arial"/>
          <w:sz w:val="10"/>
          <w:szCs w:val="10"/>
          <w:color w:val="707070"/>
          <w:spacing w:val="-16"/>
          <w:w w:val="117"/>
          <w:position w:val="-2"/>
        </w:rPr>
        <w:t> </w:t>
      </w:r>
      <w:r>
        <w:rPr>
          <w:rFonts w:ascii="Arial" w:hAnsi="Arial" w:cs="Arial" w:eastAsia="Arial"/>
          <w:sz w:val="10"/>
          <w:szCs w:val="10"/>
          <w:color w:val="707070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10"/>
          <w:szCs w:val="10"/>
          <w:color w:val="707070"/>
          <w:spacing w:val="0"/>
          <w:w w:val="100"/>
          <w:position w:val="-2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7"/>
          <w:position w:val="-2"/>
        </w:rPr>
        <w:t>BLENARO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7"/>
          <w:position w:val="-1"/>
        </w:rPr>
        <w:t>OVLBER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7"/>
          <w:position w:val="-2"/>
        </w:rPr>
        <w:t>ZOGU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2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7"/>
          <w:position w:val="-2"/>
        </w:rPr>
        <w:t>327</w:t>
      </w:r>
      <w:r>
        <w:rPr>
          <w:rFonts w:ascii="Arial" w:hAnsi="Arial" w:cs="Arial" w:eastAsia="Arial"/>
          <w:sz w:val="9"/>
          <w:szCs w:val="9"/>
          <w:color w:val="838383"/>
          <w:spacing w:val="-4"/>
          <w:w w:val="117"/>
          <w:position w:val="-2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2"/>
        </w:rPr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17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7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-21"/>
          <w:w w:val="117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-1"/>
        </w:rPr>
        <w:t>100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40"/>
          <w:position w:val="-1"/>
        </w:rPr>
        <w:t>3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4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40"/>
          <w:position w:val="-1"/>
        </w:rPr>
        <w:t>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6" w:lineRule="exact"/>
        <w:ind w:left="296" w:right="-20"/>
        <w:jc w:val="left"/>
        <w:tabs>
          <w:tab w:pos="760" w:val="left"/>
          <w:tab w:pos="634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8"/>
        </w:rPr>
        <w:t>OU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8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8"/>
        </w:rPr>
        <w:t>RES</w:t>
      </w:r>
      <w:r>
        <w:rPr>
          <w:rFonts w:ascii="Arial" w:hAnsi="Arial" w:cs="Arial" w:eastAsia="Arial"/>
          <w:sz w:val="9"/>
          <w:szCs w:val="9"/>
          <w:color w:val="707070"/>
          <w:spacing w:val="-23"/>
          <w:w w:val="108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707070"/>
          <w:spacing w:val="0"/>
          <w:w w:val="81"/>
        </w:rPr>
        <w:t>es13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0" w:after="0" w:line="95" w:lineRule="exact"/>
        <w:ind w:left="1525" w:right="-20"/>
        <w:jc w:val="left"/>
        <w:tabs>
          <w:tab w:pos="2220" w:val="left"/>
          <w:tab w:pos="3360" w:val="left"/>
          <w:tab w:pos="4500" w:val="left"/>
          <w:tab w:pos="5580" w:val="left"/>
          <w:tab w:pos="712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707070"/>
          <w:spacing w:val="0"/>
          <w:w w:val="119"/>
        </w:rPr>
        <w:t>behet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19"/>
        </w:rPr>
        <w:t> 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9"/>
        </w:rPr>
        <w:t>BLENARO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9"/>
          <w:position w:val="1"/>
        </w:rPr>
        <w:t>OYLBER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9"/>
          <w:position w:val="0"/>
        </w:rPr>
        <w:t>ZOGU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  <w:t>9327</w:t>
      </w:r>
      <w:r>
        <w:rPr>
          <w:rFonts w:ascii="Arial" w:hAnsi="Arial" w:cs="Arial" w:eastAsia="Arial"/>
          <w:sz w:val="9"/>
          <w:szCs w:val="9"/>
          <w:color w:val="838383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</w:r>
      <w:r>
        <w:rPr>
          <w:rFonts w:ascii="Arial" w:hAnsi="Arial" w:cs="Arial" w:eastAsia="Arial"/>
          <w:sz w:val="8"/>
          <w:szCs w:val="8"/>
          <w:color w:val="5E5E5E"/>
          <w:spacing w:val="-3"/>
          <w:w w:val="136"/>
          <w:position w:val="1"/>
        </w:rPr>
        <w:t>1</w:t>
      </w:r>
      <w:r>
        <w:rPr>
          <w:rFonts w:ascii="Arial" w:hAnsi="Arial" w:cs="Arial" w:eastAsia="Arial"/>
          <w:sz w:val="8"/>
          <w:szCs w:val="8"/>
          <w:color w:val="838383"/>
          <w:spacing w:val="0"/>
          <w:w w:val="132"/>
          <w:position w:val="1"/>
        </w:rPr>
        <w:t>1</w:t>
      </w:r>
      <w:r>
        <w:rPr>
          <w:rFonts w:ascii="Arial" w:hAnsi="Arial" w:cs="Arial" w:eastAsia="Arial"/>
          <w:sz w:val="8"/>
          <w:szCs w:val="8"/>
          <w:color w:val="838383"/>
          <w:spacing w:val="1"/>
          <w:w w:val="131"/>
          <w:position w:val="1"/>
        </w:rPr>
        <w:t>/</w:t>
      </w:r>
      <w:r>
        <w:rPr>
          <w:rFonts w:ascii="Arial" w:hAnsi="Arial" w:cs="Arial" w:eastAsia="Arial"/>
          <w:sz w:val="8"/>
          <w:szCs w:val="8"/>
          <w:color w:val="5E5E5E"/>
          <w:spacing w:val="0"/>
          <w:w w:val="127"/>
          <w:position w:val="1"/>
        </w:rPr>
        <w:t>160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95" w:lineRule="exact"/>
        <w:ind w:left="248" w:right="-76"/>
        <w:jc w:val="left"/>
        <w:tabs>
          <w:tab w:pos="900" w:val="left"/>
        </w:tabs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  <w:position w:val="-12"/>
        </w:rPr>
        <w:t>§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34"/>
          <w:w w:val="100"/>
          <w:position w:val="-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  <w:position w:val="-12"/>
        </w:rPr>
      </w:r>
      <w:r>
        <w:rPr>
          <w:rFonts w:ascii="Arial" w:hAnsi="Arial" w:cs="Arial" w:eastAsia="Arial"/>
          <w:sz w:val="24"/>
          <w:szCs w:val="24"/>
          <w:color w:val="383838"/>
          <w:spacing w:val="-104"/>
          <w:w w:val="100"/>
          <w:position w:val="-15"/>
        </w:rPr>
        <w:t>"</w:t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-13"/>
        </w:rPr>
        <w:t>0: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79" w:after="0" w:line="103" w:lineRule="exact"/>
        <w:ind w:left="2546" w:right="4367"/>
        <w:jc w:val="center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383838"/>
          <w:spacing w:val="0"/>
          <w:w w:val="118"/>
        </w:rPr>
        <w:t>LIOHJAC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67" w:lineRule="exact"/>
        <w:ind w:right="-20"/>
        <w:jc w:val="left"/>
        <w:tabs>
          <w:tab w:pos="3000" w:val="left"/>
          <w:tab w:pos="4300" w:val="left"/>
          <w:tab w:pos="5660" w:val="left"/>
          <w:tab w:pos="636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6.320007pt;margin-top:12.57999pt;width:175.637272pt;height:16.5pt;mso-position-horizontal-relative:page;mso-position-vertical-relative:paragraph;z-index:-5348" type="#_x0000_t202" filled="f" stroked="f">
            <v:textbox inset="0,0,0,0">
              <w:txbxContent>
                <w:p>
                  <w:pPr>
                    <w:spacing w:before="0" w:after="0" w:line="330" w:lineRule="exact"/>
                    <w:ind w:right="-90"/>
                    <w:jc w:val="left"/>
                    <w:tabs>
                      <w:tab w:pos="1740" w:val="left"/>
                      <w:tab w:pos="2540" w:val="left"/>
                      <w:tab w:pos="3320" w:val="left"/>
                    </w:tabs>
                    <w:rPr>
                      <w:rFonts w:ascii="Arial" w:hAnsi="Arial" w:cs="Arial" w:eastAsia="Arial"/>
                      <w:sz w:val="33"/>
                      <w:szCs w:val="33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0"/>
                      <w:szCs w:val="10"/>
                      <w:color w:val="232323"/>
                      <w:spacing w:val="0"/>
                      <w:w w:val="100"/>
                      <w:position w:val="9"/>
                    </w:rPr>
                    <w:t>w</w:t>
                  </w:r>
                  <w:r>
                    <w:rPr>
                      <w:rFonts w:ascii="Times New Roman" w:hAnsi="Times New Roman" w:cs="Times New Roman" w:eastAsia="Times New Roman"/>
                      <w:sz w:val="10"/>
                      <w:szCs w:val="10"/>
                      <w:color w:val="232323"/>
                      <w:spacing w:val="-9"/>
                      <w:w w:val="100"/>
                      <w:position w:val="9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0"/>
                      <w:szCs w:val="10"/>
                      <w:color w:val="232323"/>
                      <w:spacing w:val="0"/>
                      <w:w w:val="100"/>
                      <w:position w:val="9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0"/>
                      <w:szCs w:val="10"/>
                      <w:color w:val="232323"/>
                      <w:spacing w:val="0"/>
                      <w:w w:val="100"/>
                      <w:position w:val="9"/>
                    </w:rPr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383838"/>
                      <w:spacing w:val="0"/>
                      <w:w w:val="127"/>
                      <w:position w:val="0"/>
                    </w:rPr>
                    <w:t>2a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383838"/>
                      <w:spacing w:val="0"/>
                      <w:w w:val="100"/>
                      <w:position w:val="0"/>
                    </w:rPr>
                    <w:tab/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383838"/>
                      <w:spacing w:val="0"/>
                      <w:w w:val="100"/>
                      <w:position w:val="0"/>
                    </w:rPr>
                  </w:r>
                  <w:r>
                    <w:rPr>
                      <w:rFonts w:ascii="Arial" w:hAnsi="Arial" w:cs="Arial" w:eastAsia="Arial"/>
                      <w:sz w:val="12"/>
                      <w:szCs w:val="12"/>
                      <w:color w:val="383838"/>
                      <w:spacing w:val="0"/>
                      <w:w w:val="197"/>
                      <w:position w:val="6"/>
                    </w:rPr>
                    <w:t>,i;!</w:t>
                  </w:r>
                  <w:r>
                    <w:rPr>
                      <w:rFonts w:ascii="Arial" w:hAnsi="Arial" w:cs="Arial" w:eastAsia="Arial"/>
                      <w:sz w:val="12"/>
                      <w:szCs w:val="12"/>
                      <w:color w:val="383838"/>
                      <w:spacing w:val="0"/>
                      <w:w w:val="100"/>
                      <w:position w:val="6"/>
                    </w:rPr>
                    <w:tab/>
                  </w:r>
                  <w:r>
                    <w:rPr>
                      <w:rFonts w:ascii="Arial" w:hAnsi="Arial" w:cs="Arial" w:eastAsia="Arial"/>
                      <w:sz w:val="12"/>
                      <w:szCs w:val="12"/>
                      <w:color w:val="383838"/>
                      <w:spacing w:val="0"/>
                      <w:w w:val="100"/>
                      <w:position w:val="6"/>
                    </w:rPr>
                  </w:r>
                  <w:r>
                    <w:rPr>
                      <w:rFonts w:ascii="Arial" w:hAnsi="Arial" w:cs="Arial" w:eastAsia="Arial"/>
                      <w:sz w:val="33"/>
                      <w:szCs w:val="33"/>
                      <w:color w:val="4D4D4D"/>
                      <w:spacing w:val="0"/>
                      <w:w w:val="61"/>
                      <w:position w:val="0"/>
                    </w:rPr>
                    <w:t>.</w:t>
                  </w:r>
                  <w:r>
                    <w:rPr>
                      <w:rFonts w:ascii="Arial" w:hAnsi="Arial" w:cs="Arial" w:eastAsia="Arial"/>
                      <w:sz w:val="33"/>
                      <w:szCs w:val="33"/>
                      <w:color w:val="4D4D4D"/>
                      <w:spacing w:val="20"/>
                      <w:w w:val="61"/>
                      <w:position w:val="0"/>
                    </w:rPr>
                    <w:t>.</w:t>
                  </w:r>
                  <w:r>
                    <w:rPr>
                      <w:rFonts w:ascii="Arial" w:hAnsi="Arial" w:cs="Arial" w:eastAsia="Arial"/>
                      <w:sz w:val="33"/>
                      <w:szCs w:val="33"/>
                      <w:color w:val="383838"/>
                      <w:spacing w:val="-54"/>
                      <w:w w:val="298"/>
                      <w:position w:val="0"/>
                    </w:rPr>
                    <w:t>i</w:t>
                  </w:r>
                  <w:r>
                    <w:rPr>
                      <w:rFonts w:ascii="Arial" w:hAnsi="Arial" w:cs="Arial" w:eastAsia="Arial"/>
                      <w:sz w:val="33"/>
                      <w:szCs w:val="33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97.279999pt;margin-top:10.921052pt;width:7.44pt;height:10pt;mso-position-horizontal-relative:page;mso-position-vertical-relative:paragraph;z-index:-534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right="-70"/>
                    <w:jc w:val="left"/>
                    <w:rPr>
                      <w:rFonts w:ascii="Courier New" w:hAnsi="Courier New" w:cs="Courier New" w:eastAsia="Courier New"/>
                      <w:sz w:val="20"/>
                      <w:szCs w:val="20"/>
                    </w:rPr>
                  </w:pPr>
                  <w:rPr/>
                  <w:r>
                    <w:rPr>
                      <w:rFonts w:ascii="Courier New" w:hAnsi="Courier New" w:cs="Courier New" w:eastAsia="Courier New"/>
                      <w:sz w:val="20"/>
                      <w:szCs w:val="20"/>
                      <w:color w:val="4D4D4D"/>
                      <w:spacing w:val="0"/>
                      <w:w w:val="124"/>
                      <w:position w:val="1"/>
                    </w:rPr>
                    <w:t>i</w:t>
                  </w:r>
                  <w:r>
                    <w:rPr>
                      <w:rFonts w:ascii="Courier New" w:hAnsi="Courier New" w:cs="Courier New" w:eastAsia="Courier New"/>
                      <w:sz w:val="20"/>
                      <w:szCs w:val="20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57"/>
          <w:szCs w:val="57"/>
          <w:color w:val="4D4D4D"/>
          <w:spacing w:val="0"/>
          <w:w w:val="142"/>
          <w:position w:val="-33"/>
        </w:rPr>
        <w:t>;</w:t>
      </w:r>
      <w:r>
        <w:rPr>
          <w:rFonts w:ascii="Arial" w:hAnsi="Arial" w:cs="Arial" w:eastAsia="Arial"/>
          <w:sz w:val="57"/>
          <w:szCs w:val="57"/>
          <w:color w:val="4D4D4D"/>
          <w:spacing w:val="0"/>
          <w:w w:val="100"/>
          <w:position w:val="-33"/>
        </w:rPr>
        <w:tab/>
      </w:r>
      <w:r>
        <w:rPr>
          <w:rFonts w:ascii="Arial" w:hAnsi="Arial" w:cs="Arial" w:eastAsia="Arial"/>
          <w:sz w:val="57"/>
          <w:szCs w:val="57"/>
          <w:color w:val="4D4D4D"/>
          <w:spacing w:val="0"/>
          <w:w w:val="100"/>
          <w:position w:val="-33"/>
        </w:rPr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-10"/>
        </w:rPr>
        <w:t>a: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-16"/>
          <w:w w:val="100"/>
          <w:position w:val="-1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-10"/>
        </w:rPr>
      </w:r>
      <w:r>
        <w:rPr>
          <w:rFonts w:ascii="Courier New" w:hAnsi="Courier New" w:cs="Courier New" w:eastAsia="Courier New"/>
          <w:sz w:val="11"/>
          <w:szCs w:val="11"/>
          <w:color w:val="4D4D4D"/>
          <w:spacing w:val="0"/>
          <w:w w:val="177"/>
          <w:position w:val="-13"/>
        </w:rPr>
        <w:t>2</w:t>
      </w:r>
      <w:r>
        <w:rPr>
          <w:rFonts w:ascii="Courier New" w:hAnsi="Courier New" w:cs="Courier New" w:eastAsia="Courier New"/>
          <w:sz w:val="11"/>
          <w:szCs w:val="11"/>
          <w:color w:val="4D4D4D"/>
          <w:spacing w:val="0"/>
          <w:w w:val="100"/>
          <w:position w:val="-13"/>
        </w:rPr>
        <w:tab/>
      </w:r>
      <w:r>
        <w:rPr>
          <w:rFonts w:ascii="Courier New" w:hAnsi="Courier New" w:cs="Courier New" w:eastAsia="Courier New"/>
          <w:sz w:val="11"/>
          <w:szCs w:val="11"/>
          <w:color w:val="4D4D4D"/>
          <w:spacing w:val="0"/>
          <w:w w:val="100"/>
          <w:position w:val="-13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8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9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8"/>
        </w:rPr>
      </w:r>
      <w:r>
        <w:rPr>
          <w:rFonts w:ascii="Courier New" w:hAnsi="Courier New" w:cs="Courier New" w:eastAsia="Courier New"/>
          <w:sz w:val="14"/>
          <w:szCs w:val="14"/>
          <w:color w:val="383838"/>
          <w:spacing w:val="0"/>
          <w:w w:val="58"/>
          <w:position w:val="-7"/>
        </w:rPr>
        <w:t>&lt;l&gt;l:'::e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021" w:space="581"/>
            <w:col w:w="7438"/>
          </w:cols>
        </w:sectPr>
      </w:pPr>
      <w:rPr/>
    </w:p>
    <w:p>
      <w:pPr>
        <w:spacing w:before="43" w:after="0" w:line="98" w:lineRule="exact"/>
        <w:ind w:left="200" w:right="-98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159782pt;margin-top:18.911293pt;width:.240221pt;height:6pt;mso-position-horizontal-relative:page;mso-position-vertical-relative:paragraph;z-index:-5349" type="#_x0000_t202" filled="f" stroked="f">
            <v:textbox inset="0,0,0,0">
              <w:txbxContent>
                <w:p>
                  <w:pPr>
                    <w:spacing w:before="0" w:after="0" w:line="120" w:lineRule="exact"/>
                    <w:ind w:right="-58"/>
                    <w:jc w:val="left"/>
                    <w:rPr>
                      <w:rFonts w:ascii="Courier New" w:hAnsi="Courier New" w:cs="Courier New" w:eastAsia="Courier New"/>
                      <w:sz w:val="12"/>
                      <w:szCs w:val="12"/>
                    </w:rPr>
                  </w:pPr>
                  <w:rPr/>
                  <w:r>
                    <w:rPr>
                      <w:rFonts w:ascii="Courier New" w:hAnsi="Courier New" w:cs="Courier New" w:eastAsia="Courier New"/>
                      <w:sz w:val="12"/>
                      <w:szCs w:val="12"/>
                      <w:color w:val="383838"/>
                      <w:spacing w:val="-75"/>
                      <w:w w:val="192"/>
                      <w:position w:val="1"/>
                    </w:rPr>
                    <w:t>z</w:t>
                  </w:r>
                  <w:r>
                    <w:rPr>
                      <w:rFonts w:ascii="Courier New" w:hAnsi="Courier New" w:cs="Courier New" w:eastAsia="Courier New"/>
                      <w:sz w:val="12"/>
                      <w:szCs w:val="12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4"/>
          <w:szCs w:val="14"/>
          <w:color w:val="232323"/>
          <w:spacing w:val="-94"/>
          <w:w w:val="150"/>
          <w:position w:val="-9"/>
        </w:rPr>
        <w:t>z</w:t>
      </w:r>
      <w:r>
        <w:rPr>
          <w:rFonts w:ascii="Arial" w:hAnsi="Arial" w:cs="Arial" w:eastAsia="Arial"/>
          <w:sz w:val="39"/>
          <w:szCs w:val="39"/>
          <w:color w:val="383838"/>
          <w:spacing w:val="-26"/>
          <w:w w:val="58"/>
          <w:position w:val="-29"/>
        </w:rPr>
        <w:t>.</w:t>
      </w:r>
      <w:r>
        <w:rPr>
          <w:rFonts w:ascii="Arial" w:hAnsi="Arial" w:cs="Arial" w:eastAsia="Arial"/>
          <w:sz w:val="39"/>
          <w:szCs w:val="39"/>
          <w:color w:val="383838"/>
          <w:spacing w:val="0"/>
          <w:w w:val="58"/>
          <w:position w:val="-29"/>
        </w:rPr>
        <w:t>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117" w:lineRule="atLeast"/>
        <w:ind w:right="-63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</w:rPr>
        <w:t>ll!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0" w:after="0" w:line="142" w:lineRule="exact"/>
        <w:ind w:right="-99"/>
        <w:jc w:val="left"/>
        <w:tabs>
          <w:tab w:pos="1100" w:val="left"/>
        </w:tabs>
        <w:rPr>
          <w:rFonts w:ascii="Times New Roman" w:hAnsi="Times New Roman" w:cs="Times New Roman" w:eastAsia="Times New Roman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3"/>
          <w:szCs w:val="33"/>
          <w:color w:val="383838"/>
          <w:spacing w:val="0"/>
          <w:w w:val="298"/>
          <w:position w:val="-22"/>
        </w:rPr>
        <w:t>i</w:t>
      </w:r>
      <w:r>
        <w:rPr>
          <w:rFonts w:ascii="Arial" w:hAnsi="Arial" w:cs="Arial" w:eastAsia="Arial"/>
          <w:sz w:val="33"/>
          <w:szCs w:val="33"/>
          <w:color w:val="383838"/>
          <w:spacing w:val="0"/>
          <w:w w:val="100"/>
          <w:position w:val="-22"/>
        </w:rPr>
        <w:tab/>
      </w:r>
      <w:r>
        <w:rPr>
          <w:rFonts w:ascii="Arial" w:hAnsi="Arial" w:cs="Arial" w:eastAsia="Arial"/>
          <w:sz w:val="33"/>
          <w:szCs w:val="33"/>
          <w:color w:val="383838"/>
          <w:spacing w:val="0"/>
          <w:w w:val="100"/>
          <w:position w:val="-22"/>
        </w:rPr>
      </w:r>
      <w:r>
        <w:rPr>
          <w:rFonts w:ascii="Times New Roman" w:hAnsi="Times New Roman" w:cs="Times New Roman" w:eastAsia="Times New Roman"/>
          <w:sz w:val="39"/>
          <w:szCs w:val="39"/>
          <w:color w:val="4D4D4D"/>
          <w:spacing w:val="0"/>
          <w:w w:val="55"/>
          <w:position w:val="-22"/>
        </w:rPr>
        <w:t>..</w:t>
      </w:r>
      <w:r>
        <w:rPr>
          <w:rFonts w:ascii="Times New Roman" w:hAnsi="Times New Roman" w:cs="Times New Roman" w:eastAsia="Times New Roman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261" w:lineRule="exact"/>
        <w:ind w:right="-20"/>
        <w:jc w:val="left"/>
        <w:tabs>
          <w:tab w:pos="780" w:val="left"/>
          <w:tab w:pos="2380" w:val="left"/>
        </w:tabs>
        <w:rPr>
          <w:rFonts w:ascii="Times New Roman" w:hAnsi="Times New Roman" w:cs="Times New Roman" w:eastAsia="Times New Roman"/>
          <w:sz w:val="27"/>
          <w:szCs w:val="27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383838"/>
          <w:spacing w:val="-6"/>
          <w:w w:val="68"/>
          <w:position w:val="1"/>
        </w:rPr>
        <w:t>!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68"/>
          <w:position w:val="1"/>
        </w:rPr>
        <w:t>!!</w:t>
      </w:r>
      <w:r>
        <w:rPr>
          <w:rFonts w:ascii="Arial" w:hAnsi="Arial" w:cs="Arial" w:eastAsia="Arial"/>
          <w:sz w:val="16"/>
          <w:szCs w:val="16"/>
          <w:color w:val="383838"/>
          <w:spacing w:val="-29"/>
          <w:w w:val="68"/>
          <w:position w:val="1"/>
        </w:rPr>
        <w:t> 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1"/>
        </w:rPr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98"/>
          <w:i/>
          <w:position w:val="-2"/>
        </w:rPr>
        <w:t>«xlfi</w:t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00"/>
          <w:i/>
          <w:position w:val="-2"/>
        </w:rPr>
        <w:tab/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00"/>
          <w:i/>
          <w:position w:val="-2"/>
        </w:rPr>
      </w:r>
      <w:r>
        <w:rPr>
          <w:rFonts w:ascii="Times New Roman" w:hAnsi="Times New Roman" w:cs="Times New Roman" w:eastAsia="Times New Roman"/>
          <w:sz w:val="27"/>
          <w:szCs w:val="27"/>
          <w:color w:val="383838"/>
          <w:spacing w:val="-151"/>
          <w:w w:val="201"/>
          <w:position w:val="-1"/>
        </w:rPr>
        <w:t>i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0" w:after="0" w:line="119" w:lineRule="atLeast"/>
        <w:ind w:right="-20"/>
        <w:jc w:val="left"/>
        <w:tabs>
          <w:tab w:pos="780" w:val="left"/>
          <w:tab w:pos="254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8.640015pt;margin-top:-3.988935pt;width:5.32pt;height:19pt;mso-position-horizontal-relative:page;mso-position-vertical-relative:paragraph;z-index:-5347" type="#_x0000_t202" filled="f" stroked="f">
            <v:textbox inset="0,0,0,0">
              <w:txbxContent>
                <w:p>
                  <w:pPr>
                    <w:spacing w:before="0" w:after="0" w:line="380" w:lineRule="exact"/>
                    <w:ind w:right="-97"/>
                    <w:jc w:val="left"/>
                    <w:rPr>
                      <w:rFonts w:ascii="Times New Roman" w:hAnsi="Times New Roman" w:cs="Times New Roman" w:eastAsia="Times New Roman"/>
                      <w:sz w:val="38"/>
                      <w:szCs w:val="3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383838"/>
                      <w:spacing w:val="0"/>
                      <w:w w:val="56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839996pt;margin-top:-4.793609pt;width:6.0pt;height:20pt;mso-position-horizontal-relative:page;mso-position-vertical-relative:paragraph;z-index:-5341" type="#_x0000_t202" filled="f" stroked="f">
            <v:textbox inset="0,0,0,0">
              <w:txbxContent>
                <w:p>
                  <w:pPr>
                    <w:spacing w:before="0" w:after="0" w:line="400" w:lineRule="exact"/>
                    <w:ind w:right="-100"/>
                    <w:jc w:val="left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40"/>
                      <w:szCs w:val="40"/>
                      <w:color w:val="4D4D4D"/>
                      <w:spacing w:val="0"/>
                      <w:w w:val="60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40"/>
                      <w:szCs w:val="4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0"/>
          <w:szCs w:val="20"/>
          <w:color w:val="383838"/>
          <w:spacing w:val="0"/>
          <w:w w:val="491"/>
        </w:rPr>
        <w:t>i</w:t>
      </w:r>
      <w:r>
        <w:rPr>
          <w:rFonts w:ascii="Arial" w:hAnsi="Arial" w:cs="Arial" w:eastAsia="Arial"/>
          <w:sz w:val="20"/>
          <w:szCs w:val="20"/>
          <w:color w:val="383838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color w:val="383838"/>
          <w:spacing w:val="0"/>
          <w:w w:val="100"/>
        </w:rPr>
      </w:r>
      <w:r>
        <w:rPr>
          <w:rFonts w:ascii="Courier New" w:hAnsi="Courier New" w:cs="Courier New" w:eastAsia="Courier New"/>
          <w:sz w:val="12"/>
          <w:szCs w:val="12"/>
          <w:color w:val="232323"/>
          <w:spacing w:val="0"/>
          <w:w w:val="307"/>
          <w:position w:val="2"/>
        </w:rPr>
        <w:t>z</w:t>
      </w:r>
      <w:r>
        <w:rPr>
          <w:rFonts w:ascii="Courier New" w:hAnsi="Courier New" w:cs="Courier New" w:eastAsia="Courier New"/>
          <w:sz w:val="12"/>
          <w:szCs w:val="12"/>
          <w:color w:val="232323"/>
          <w:spacing w:val="0"/>
          <w:w w:val="100"/>
          <w:position w:val="2"/>
        </w:rPr>
        <w:tab/>
      </w:r>
      <w:r>
        <w:rPr>
          <w:rFonts w:ascii="Courier New" w:hAnsi="Courier New" w:cs="Courier New" w:eastAsia="Courier New"/>
          <w:sz w:val="12"/>
          <w:szCs w:val="12"/>
          <w:color w:val="232323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0"/>
          <w:w w:val="128"/>
          <w:position w:val="2"/>
        </w:rPr>
        <w:t>z;::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4" w:equalWidth="0">
            <w:col w:w="376" w:space="554"/>
            <w:col w:w="97" w:space="1391"/>
            <w:col w:w="1212" w:space="977"/>
            <w:col w:w="4433"/>
          </w:cols>
        </w:sectPr>
      </w:pPr>
      <w:rPr/>
    </w:p>
    <w:p>
      <w:pPr>
        <w:spacing w:before="0" w:after="0" w:line="73" w:lineRule="exact"/>
        <w:ind w:left="930" w:right="-73"/>
        <w:jc w:val="left"/>
        <w:tabs>
          <w:tab w:pos="1600" w:val="left"/>
        </w:tabs>
        <w:rPr>
          <w:rFonts w:ascii="Arial" w:hAnsi="Arial" w:cs="Arial" w:eastAsia="Arial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224"/>
          <w:position w:val="5"/>
        </w:rPr>
        <w:t>0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5"/>
        </w:rPr>
      </w:r>
      <w:r>
        <w:rPr>
          <w:rFonts w:ascii="Arial" w:hAnsi="Arial" w:cs="Arial" w:eastAsia="Arial"/>
          <w:sz w:val="22"/>
          <w:szCs w:val="22"/>
          <w:color w:val="4D4D4D"/>
          <w:spacing w:val="0"/>
          <w:w w:val="63"/>
          <w:position w:val="-2"/>
        </w:rPr>
        <w:t>""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73" w:lineRule="exact"/>
        <w:ind w:right="-99"/>
        <w:jc w:val="left"/>
        <w:tabs>
          <w:tab w:pos="96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4D4D4D"/>
          <w:spacing w:val="0"/>
          <w:w w:val="58"/>
          <w:position w:val="-1"/>
        </w:rPr>
        <w:t>..</w:t>
      </w:r>
      <w:r>
        <w:rPr>
          <w:rFonts w:ascii="Arial" w:hAnsi="Arial" w:cs="Arial" w:eastAsia="Arial"/>
          <w:sz w:val="39"/>
          <w:szCs w:val="39"/>
          <w:color w:val="4D4D4D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39"/>
          <w:szCs w:val="39"/>
          <w:color w:val="4D4D4D"/>
          <w:spacing w:val="0"/>
          <w:w w:val="100"/>
          <w:position w:val="-1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77"/>
          <w:position w:val="1"/>
        </w:rPr>
        <w:t>::i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73" w:lineRule="exact"/>
        <w:ind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69"/>
          <w:position w:val="-6"/>
        </w:rPr>
        <w:t>"'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69"/>
          <w:position w:val="-6"/>
        </w:rPr>
        <w:t>   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5"/>
          <w:w w:val="69"/>
          <w:position w:val="-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69"/>
          <w:position w:val="-6"/>
        </w:rPr>
        <w:t>"'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69"/>
          <w:position w:val="-6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31"/>
          <w:w w:val="69"/>
          <w:position w:val="-6"/>
        </w:rPr>
        <w:t> </w:t>
      </w:r>
      <w:r>
        <w:rPr>
          <w:rFonts w:ascii="Arial" w:hAnsi="Arial" w:cs="Arial" w:eastAsia="Arial"/>
          <w:sz w:val="39"/>
          <w:szCs w:val="39"/>
          <w:color w:val="383838"/>
          <w:spacing w:val="0"/>
          <w:w w:val="69"/>
          <w:position w:val="-6"/>
        </w:rPr>
        <w:t>..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1702" w:space="3817"/>
            <w:col w:w="1057" w:space="1352"/>
            <w:col w:w="1112"/>
          </w:cols>
        </w:sectPr>
      </w:pPr>
      <w:rPr/>
    </w:p>
    <w:p>
      <w:pPr>
        <w:spacing w:before="0" w:after="0" w:line="170" w:lineRule="exact"/>
        <w:ind w:left="277" w:right="-20"/>
        <w:jc w:val="left"/>
        <w:tabs>
          <w:tab w:pos="940" w:val="left"/>
          <w:tab w:pos="1620" w:val="left"/>
          <w:tab w:pos="2420" w:val="left"/>
          <w:tab w:pos="3540" w:val="left"/>
          <w:tab w:pos="4620" w:val="left"/>
          <w:tab w:pos="5680" w:val="left"/>
          <w:tab w:pos="6440" w:val="left"/>
          <w:tab w:pos="7220" w:val="left"/>
          <w:tab w:pos="81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204"/>
          <w:position w:val="-2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29"/>
          <w:position w:val="-2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31"/>
          <w:w w:val="129"/>
          <w:position w:val="-2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29"/>
          <w:position w:val="-2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2"/>
        </w:rPr>
      </w:r>
      <w:r>
        <w:rPr>
          <w:rFonts w:ascii="Arial" w:hAnsi="Arial" w:cs="Arial" w:eastAsia="Arial"/>
          <w:sz w:val="26"/>
          <w:szCs w:val="26"/>
          <w:color w:val="4D4D4D"/>
          <w:spacing w:val="0"/>
          <w:w w:val="74"/>
          <w:position w:val="-7"/>
        </w:rPr>
        <w:t>•</w:t>
      </w:r>
      <w:r>
        <w:rPr>
          <w:rFonts w:ascii="Arial" w:hAnsi="Arial" w:cs="Arial" w:eastAsia="Arial"/>
          <w:sz w:val="26"/>
          <w:szCs w:val="26"/>
          <w:color w:val="4D4D4D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26"/>
          <w:szCs w:val="26"/>
          <w:color w:val="4D4D4D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38"/>
          <w:position w:val="-2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2"/>
        </w:rPr>
      </w:r>
      <w:r>
        <w:rPr>
          <w:rFonts w:ascii="Arial" w:hAnsi="Arial" w:cs="Arial" w:eastAsia="Arial"/>
          <w:sz w:val="26"/>
          <w:szCs w:val="26"/>
          <w:color w:val="5E5E5E"/>
          <w:spacing w:val="0"/>
          <w:w w:val="100"/>
          <w:position w:val="-7"/>
        </w:rPr>
        <w:t>•</w:t>
      </w:r>
      <w:r>
        <w:rPr>
          <w:rFonts w:ascii="Arial" w:hAnsi="Arial" w:cs="Arial" w:eastAsia="Arial"/>
          <w:sz w:val="26"/>
          <w:szCs w:val="26"/>
          <w:color w:val="5E5E5E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26"/>
          <w:szCs w:val="26"/>
          <w:color w:val="5E5E5E"/>
          <w:spacing w:val="0"/>
          <w:w w:val="100"/>
          <w:position w:val="-7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-2"/>
        </w:rPr>
        <w:t>7</w:t>
      </w:r>
      <w:r>
        <w:rPr>
          <w:rFonts w:ascii="Arial" w:hAnsi="Arial" w:cs="Arial" w:eastAsia="Arial"/>
          <w:sz w:val="9"/>
          <w:szCs w:val="9"/>
          <w:color w:val="4D4D4D"/>
          <w:spacing w:val="-18"/>
          <w:w w:val="100"/>
          <w:position w:val="-2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-2"/>
        </w:rPr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74"/>
          <w:position w:val="-7"/>
        </w:rPr>
        <w:t>•</w:t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-7"/>
        </w:rPr>
        <w:t>•</w:t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39"/>
          <w:position w:val="-2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0" w:after="0" w:line="95" w:lineRule="exact"/>
        <w:ind w:left="1525" w:right="-144"/>
        <w:jc w:val="left"/>
        <w:tabs>
          <w:tab w:pos="5720" w:val="left"/>
        </w:tabs>
        <w:rPr>
          <w:rFonts w:ascii="Arial" w:hAnsi="Arial" w:cs="Arial" w:eastAsia="Arial"/>
          <w:sz w:val="69"/>
          <w:szCs w:val="6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25"/>
          <w:position w:val="-38"/>
        </w:rPr>
        <w:t>S.het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8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8"/>
        </w:rPr>
      </w:r>
      <w:r>
        <w:rPr>
          <w:rFonts w:ascii="Arial" w:hAnsi="Arial" w:cs="Arial" w:eastAsia="Arial"/>
          <w:sz w:val="69"/>
          <w:szCs w:val="69"/>
          <w:color w:val="707070"/>
          <w:spacing w:val="0"/>
          <w:w w:val="56"/>
          <w:position w:val="-48"/>
        </w:rPr>
        <w:t>·</w:t>
      </w:r>
      <w:r>
        <w:rPr>
          <w:rFonts w:ascii="Arial" w:hAnsi="Arial" w:cs="Arial" w:eastAsia="Arial"/>
          <w:sz w:val="69"/>
          <w:szCs w:val="69"/>
          <w:color w:val="000000"/>
          <w:spacing w:val="0"/>
          <w:w w:val="100"/>
          <w:position w:val="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4" w:lineRule="atLeast"/>
        <w:ind w:right="-20"/>
        <w:jc w:val="left"/>
        <w:tabs>
          <w:tab w:pos="9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14"/>
        </w:rPr>
        <w:t>11172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8"/>
          <w:position w:val="1"/>
        </w:rPr>
        <w:t>4D</w:t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08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B1B1B1"/>
          <w:spacing w:val="-20"/>
          <w:w w:val="212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5851" w:space="1300"/>
            <w:col w:w="1889"/>
          </w:cols>
        </w:sectPr>
      </w:pPr>
      <w:rPr/>
    </w:p>
    <w:p>
      <w:pPr>
        <w:spacing w:before="0" w:after="0" w:line="276" w:lineRule="atLeast"/>
        <w:ind w:left="1544" w:right="-20"/>
        <w:jc w:val="left"/>
        <w:tabs>
          <w:tab w:pos="2220" w:val="left"/>
          <w:tab w:pos="3360" w:val="left"/>
          <w:tab w:pos="4480" w:val="left"/>
          <w:tab w:pos="5600" w:val="left"/>
          <w:tab w:pos="6340" w:val="left"/>
          <w:tab w:pos="7140" w:val="left"/>
          <w:tab w:pos="81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838383"/>
          <w:w w:val="127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9"/>
          <w:w w:val="128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99"/>
        </w:rPr>
        <w:t>h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XHEVDET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-9"/>
          <w:w w:val="113"/>
        </w:rPr>
        <w:t>X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3"/>
        </w:rPr>
        <w:t>HEMAL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MUS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13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21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943</w:t>
      </w:r>
      <w:r>
        <w:rPr>
          <w:rFonts w:ascii="Arial" w:hAnsi="Arial" w:cs="Arial" w:eastAsia="Arial"/>
          <w:sz w:val="9"/>
          <w:szCs w:val="9"/>
          <w:color w:val="707070"/>
          <w:spacing w:val="-16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8526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11172</w:t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13"/>
        </w:rPr>
        <w:t>49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3"/>
          <w:w w:val="113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959595"/>
          <w:spacing w:val="-5"/>
          <w:w w:val="178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53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66" w:after="0" w:line="240" w:lineRule="auto"/>
        <w:ind w:left="267" w:right="-20"/>
        <w:jc w:val="left"/>
        <w:tabs>
          <w:tab w:pos="740" w:val="left"/>
          <w:tab w:pos="2220" w:val="left"/>
          <w:tab w:pos="3360" w:val="left"/>
          <w:tab w:pos="448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29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31"/>
          <w:w w:val="129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9"/>
          <w:position w:val="1"/>
        </w:rPr>
        <w:t>ELBASAN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9"/>
          <w:position w:val="0"/>
        </w:rPr>
        <w:t>XHEVDET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8"/>
          <w:szCs w:val="8"/>
          <w:color w:val="707070"/>
          <w:spacing w:val="-9"/>
          <w:w w:val="129"/>
          <w:position w:val="0"/>
        </w:rPr>
        <w:t>X</w:t>
      </w:r>
      <w:r>
        <w:rPr>
          <w:rFonts w:ascii="Arial" w:hAnsi="Arial" w:cs="Arial" w:eastAsia="Arial"/>
          <w:sz w:val="8"/>
          <w:szCs w:val="8"/>
          <w:color w:val="5E5E5E"/>
          <w:spacing w:val="0"/>
          <w:w w:val="129"/>
          <w:position w:val="0"/>
        </w:rPr>
        <w:t>HEM</w:t>
      </w:r>
      <w:r>
        <w:rPr>
          <w:rFonts w:ascii="Arial" w:hAnsi="Arial" w:cs="Arial" w:eastAsia="Arial"/>
          <w:sz w:val="8"/>
          <w:szCs w:val="8"/>
          <w:color w:val="5E5E5E"/>
          <w:spacing w:val="-23"/>
          <w:w w:val="129"/>
          <w:position w:val="0"/>
        </w:rPr>
        <w:t>A</w:t>
      </w:r>
      <w:r>
        <w:rPr>
          <w:rFonts w:ascii="Arial" w:hAnsi="Arial" w:cs="Arial" w:eastAsia="Arial"/>
          <w:sz w:val="8"/>
          <w:szCs w:val="8"/>
          <w:color w:val="838383"/>
          <w:spacing w:val="0"/>
          <w:w w:val="129"/>
          <w:position w:val="0"/>
        </w:rPr>
        <w:t>L</w:t>
      </w:r>
      <w:r>
        <w:rPr>
          <w:rFonts w:ascii="Arial" w:hAnsi="Arial" w:cs="Arial" w:eastAsia="Arial"/>
          <w:sz w:val="8"/>
          <w:szCs w:val="8"/>
          <w:color w:val="838383"/>
          <w:spacing w:val="-13"/>
          <w:w w:val="129"/>
          <w:position w:val="0"/>
        </w:rPr>
        <w:t> </w:t>
      </w:r>
      <w:r>
        <w:rPr>
          <w:rFonts w:ascii="Arial" w:hAnsi="Arial" w:cs="Arial" w:eastAsia="Arial"/>
          <w:sz w:val="8"/>
          <w:szCs w:val="8"/>
          <w:color w:val="838383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8"/>
          <w:szCs w:val="8"/>
          <w:color w:val="838383"/>
          <w:spacing w:val="0"/>
          <w:w w:val="100"/>
          <w:position w:val="0"/>
        </w:rPr>
      </w:r>
      <w:r>
        <w:rPr>
          <w:rFonts w:ascii="Arial" w:hAnsi="Arial" w:cs="Arial" w:eastAsia="Arial"/>
          <w:sz w:val="8"/>
          <w:szCs w:val="8"/>
          <w:color w:val="707070"/>
          <w:spacing w:val="0"/>
          <w:w w:val="126"/>
          <w:position w:val="0"/>
        </w:rPr>
        <w:t>MUS</w:t>
      </w:r>
      <w:r>
        <w:rPr>
          <w:rFonts w:ascii="Arial" w:hAnsi="Arial" w:cs="Arial" w:eastAsia="Arial"/>
          <w:sz w:val="8"/>
          <w:szCs w:val="8"/>
          <w:color w:val="707070"/>
          <w:spacing w:val="-12"/>
          <w:w w:val="126"/>
          <w:position w:val="0"/>
        </w:rPr>
        <w:t>T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42"/>
          <w:position w:val="0"/>
        </w:rPr>
        <w:t>A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0" w:after="0" w:line="86" w:lineRule="exact"/>
        <w:ind w:left="2235" w:right="-54"/>
        <w:jc w:val="left"/>
        <w:tabs>
          <w:tab w:pos="3320" w:val="left"/>
          <w:tab w:pos="448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9"/>
          <w:szCs w:val="9"/>
          <w:color w:val="838383"/>
          <w:spacing w:val="0"/>
          <w:w w:val="110"/>
        </w:rPr>
        <w:t>VANGJEL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10"/>
        </w:rPr>
        <w:t>XHEVOET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20"/>
          <w:w w:val="11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8"/>
          <w:szCs w:val="8"/>
          <w:color w:val="707070"/>
          <w:spacing w:val="0"/>
          <w:w w:val="126"/>
        </w:rPr>
        <w:t>MUS</w:t>
      </w:r>
      <w:r>
        <w:rPr>
          <w:rFonts w:ascii="Arial" w:hAnsi="Arial" w:cs="Arial" w:eastAsia="Arial"/>
          <w:sz w:val="8"/>
          <w:szCs w:val="8"/>
          <w:color w:val="707070"/>
          <w:spacing w:val="-12"/>
          <w:w w:val="126"/>
        </w:rPr>
        <w:t>T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24"/>
        </w:rPr>
        <w:t>A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8"/>
        </w:rPr>
        <w:t>6S26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4834" w:space="1520"/>
            <w:col w:w="2686"/>
          </w:cols>
        </w:sectPr>
      </w:pPr>
      <w:rPr/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67" w:right="-55"/>
        <w:jc w:val="left"/>
        <w:tabs>
          <w:tab w:pos="68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36"/>
        </w:rPr>
        <w:t>3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838383"/>
          <w:spacing w:val="0"/>
          <w:w w:val="100"/>
          <w:position w:val="1"/>
        </w:rPr>
        <w:t>TIRAN</w:t>
      </w:r>
      <w:r>
        <w:rPr>
          <w:rFonts w:ascii="Times New Roman" w:hAnsi="Times New Roman" w:cs="Times New Roman" w:eastAsia="Times New Roman"/>
          <w:sz w:val="9"/>
          <w:szCs w:val="9"/>
          <w:color w:val="838383"/>
          <w:spacing w:val="0"/>
          <w:w w:val="100"/>
          <w:position w:val="1"/>
        </w:rPr>
        <w:t>A</w:t>
      </w:r>
      <w:r>
        <w:rPr>
          <w:rFonts w:ascii="Times New Roman" w:hAnsi="Times New Roman" w:cs="Times New Roman" w:eastAsia="Times New Roman"/>
          <w:sz w:val="9"/>
          <w:szCs w:val="9"/>
          <w:color w:val="838383"/>
          <w:spacing w:val="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10"/>
          <w:position w:val="1"/>
        </w:rPr>
        <w:t>VERI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8" w:after="0" w:line="240" w:lineRule="auto"/>
        <w:ind w:left="19" w:right="-20"/>
        <w:jc w:val="left"/>
        <w:tabs>
          <w:tab w:pos="760" w:val="left"/>
          <w:tab w:pos="1920" w:val="left"/>
          <w:tab w:pos="3040" w:val="left"/>
          <w:tab w:pos="4100" w:val="left"/>
          <w:tab w:pos="4840" w:val="left"/>
          <w:tab w:pos="5660" w:val="left"/>
          <w:tab w:pos="664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E5E5E"/>
          <w:spacing w:val="6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-13"/>
          <w:w w:val="111"/>
        </w:rPr>
        <w:t>S</w:t>
      </w:r>
      <w:r>
        <w:rPr>
          <w:rFonts w:ascii="Arial" w:hAnsi="Arial" w:cs="Arial" w:eastAsia="Arial"/>
          <w:sz w:val="9"/>
          <w:szCs w:val="9"/>
          <w:color w:val="5E5E5E"/>
          <w:spacing w:val="-14"/>
          <w:w w:val="133"/>
        </w:rPr>
        <w:t>H</w:t>
      </w:r>
      <w:r>
        <w:rPr>
          <w:rFonts w:ascii="Arial" w:hAnsi="Arial" w:cs="Arial" w:eastAsia="Arial"/>
          <w:sz w:val="9"/>
          <w:szCs w:val="9"/>
          <w:color w:val="959595"/>
          <w:spacing w:val="-10"/>
          <w:w w:val="131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9"/>
        </w:rPr>
        <w:t>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-3"/>
        </w:rPr>
        <w:t>NEXHAT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"/>
        </w:rPr>
        <w:t>OAMIL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0"/>
          <w:position w:val="-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  <w:position w:val="-3"/>
        </w:rPr>
        <w:t>DUPI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3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  <w:t>233</w:t>
      </w:r>
      <w:r>
        <w:rPr>
          <w:rFonts w:ascii="Arial" w:hAnsi="Arial" w:cs="Arial" w:eastAsia="Arial"/>
          <w:sz w:val="9"/>
          <w:szCs w:val="9"/>
          <w:color w:val="838383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8.1&lt;0</w:t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  <w:position w:val="0"/>
        </w:rPr>
        <w:t>5</w:t>
      </w:r>
      <w:r>
        <w:rPr>
          <w:rFonts w:ascii="Arial" w:hAnsi="Arial" w:cs="Arial" w:eastAsia="Arial"/>
          <w:sz w:val="10"/>
          <w:szCs w:val="10"/>
          <w:color w:val="838383"/>
          <w:spacing w:val="-23"/>
          <w:w w:val="100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4D4D4D"/>
          <w:spacing w:val="-6"/>
          <w:w w:val="100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  <w:position w:val="0"/>
        </w:rPr>
        <w:t>0</w:t>
      </w:r>
      <w:r>
        <w:rPr>
          <w:rFonts w:ascii="Arial" w:hAnsi="Arial" w:cs="Arial" w:eastAsia="Arial"/>
          <w:sz w:val="10"/>
          <w:szCs w:val="10"/>
          <w:color w:val="838383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2"/>
          <w:position w:val="0"/>
        </w:rPr>
        <w:t>228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40" w:after="0" w:line="240" w:lineRule="auto"/>
        <w:ind w:right="-20"/>
        <w:jc w:val="left"/>
        <w:tabs>
          <w:tab w:pos="840" w:val="left"/>
          <w:tab w:pos="1860" w:val="left"/>
          <w:tab w:pos="3040" w:val="left"/>
          <w:tab w:pos="4100" w:val="left"/>
          <w:tab w:pos="4840" w:val="left"/>
          <w:tab w:pos="5660" w:val="left"/>
          <w:tab w:pos="66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838383"/>
          <w:spacing w:val="0"/>
          <w:w w:val="113"/>
        </w:rPr>
        <w:t>BEHET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959595"/>
          <w:spacing w:val="0"/>
          <w:w w:val="113"/>
        </w:rPr>
        <w:t>L</w:t>
      </w:r>
      <w:r>
        <w:rPr>
          <w:rFonts w:ascii="Arial" w:hAnsi="Arial" w:cs="Arial" w:eastAsia="Arial"/>
          <w:sz w:val="9"/>
          <w:szCs w:val="9"/>
          <w:color w:val="959595"/>
          <w:spacing w:val="-21"/>
          <w:w w:val="113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RIM</w:t>
      </w:r>
      <w:r>
        <w:rPr>
          <w:rFonts w:ascii="Arial" w:hAnsi="Arial" w:cs="Arial" w:eastAsia="Arial"/>
          <w:sz w:val="9"/>
          <w:szCs w:val="9"/>
          <w:color w:val="707070"/>
          <w:spacing w:val="-16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NEXHAT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DUPI</w:t>
      </w:r>
      <w:r>
        <w:rPr>
          <w:rFonts w:ascii="Arial" w:hAnsi="Arial" w:cs="Arial" w:eastAsia="Arial"/>
          <w:sz w:val="9"/>
          <w:szCs w:val="9"/>
          <w:color w:val="707070"/>
          <w:spacing w:val="-26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233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83&lt;0</w:t>
      </w:r>
      <w:r>
        <w:rPr>
          <w:rFonts w:ascii="Arial" w:hAnsi="Arial" w:cs="Arial" w:eastAsia="Arial"/>
          <w:sz w:val="9"/>
          <w:szCs w:val="9"/>
          <w:color w:val="707070"/>
          <w:spacing w:val="-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1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3"/>
          <w:w w:val="121"/>
        </w:rPr>
        <w:t>/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1"/>
          <w:w w:val="12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1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29"/>
          <w:w w:val="12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</w:rPr>
        <w:t>234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15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67" w:after="0" w:line="65" w:lineRule="exact"/>
        <w:ind w:left="58" w:right="-20"/>
        <w:jc w:val="left"/>
        <w:tabs>
          <w:tab w:pos="760" w:val="left"/>
          <w:tab w:pos="1900" w:val="left"/>
          <w:tab w:pos="3000" w:val="left"/>
          <w:tab w:pos="4080" w:val="left"/>
          <w:tab w:pos="4840" w:val="left"/>
          <w:tab w:pos="5580" w:val="left"/>
          <w:tab w:pos="658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8"/>
          <w:szCs w:val="8"/>
          <w:color w:val="707070"/>
          <w:spacing w:val="0"/>
          <w:w w:val="115"/>
          <w:position w:val="-5"/>
        </w:rPr>
        <w:t>l&amp;nte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99"/>
          <w:position w:val="-5"/>
        </w:rPr>
        <w:t>BR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3"/>
          <w:w w:val="100"/>
          <w:position w:val="-5"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5"/>
          <w:w w:val="140"/>
          <w:position w:val="-5"/>
        </w:rPr>
        <w:t>H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90"/>
          <w:position w:val="-5"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position w:val="-5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7"/>
          <w:position w:val="-5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-16"/>
          <w:w w:val="117"/>
          <w:position w:val="-5"/>
        </w:rPr>
        <w:t>S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-5"/>
        </w:rPr>
        <w:t>MAIL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-5"/>
        </w:rPr>
        <w:t>L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17"/>
          <w:position w:val="-5"/>
        </w:rPr>
        <w:t>A</w:t>
      </w:r>
      <w:r>
        <w:rPr>
          <w:rFonts w:ascii="Arial" w:hAnsi="Arial" w:cs="Arial" w:eastAsia="Arial"/>
          <w:sz w:val="9"/>
          <w:szCs w:val="9"/>
          <w:color w:val="838383"/>
          <w:spacing w:val="-13"/>
          <w:w w:val="117"/>
          <w:position w:val="-5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-5"/>
        </w:rPr>
        <w:t>IFI</w:t>
      </w:r>
      <w:r>
        <w:rPr>
          <w:rFonts w:ascii="Arial" w:hAnsi="Arial" w:cs="Arial" w:eastAsia="Arial"/>
          <w:sz w:val="9"/>
          <w:szCs w:val="9"/>
          <w:color w:val="5E5E5E"/>
          <w:spacing w:val="-26"/>
          <w:w w:val="117"/>
          <w:position w:val="-5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5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5"/>
        </w:rPr>
        <w:t>20&lt;15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5"/>
        </w:rPr>
        <w:t>8517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-5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4"/>
        </w:rPr>
        <w:t>15512-tO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27"/>
          <w:position w:val="-5"/>
        </w:rPr>
        <w:t>t7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19"/>
          <w:w w:val="128"/>
          <w:position w:val="-5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B1B1B1"/>
          <w:spacing w:val="-15"/>
          <w:w w:val="178"/>
          <w:position w:val="-5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23"/>
          <w:position w:val="-5"/>
        </w:rPr>
        <w:t>St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290" w:space="206"/>
            <w:col w:w="7544"/>
          </w:cols>
        </w:sectPr>
      </w:pPr>
      <w:rPr/>
    </w:p>
    <w:p>
      <w:pPr>
        <w:spacing w:before="0" w:after="0" w:line="258" w:lineRule="exact"/>
        <w:ind w:left="267" w:right="-78"/>
        <w:jc w:val="left"/>
        <w:tabs>
          <w:tab w:pos="760" w:val="left"/>
          <w:tab w:pos="1520" w:val="left"/>
        </w:tabs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25"/>
          <w:position w:val="8"/>
        </w:rPr>
        <w:t>4</w:t>
      </w:r>
      <w:r>
        <w:rPr>
          <w:rFonts w:ascii="Arial" w:hAnsi="Arial" w:cs="Arial" w:eastAsia="Arial"/>
          <w:sz w:val="9"/>
          <w:szCs w:val="9"/>
          <w:color w:val="707070"/>
          <w:spacing w:val="-29"/>
          <w:w w:val="125"/>
          <w:position w:val="8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8"/>
        </w:rPr>
      </w:r>
      <w:r>
        <w:rPr>
          <w:rFonts w:ascii="Arial" w:hAnsi="Arial" w:cs="Arial" w:eastAsia="Arial"/>
          <w:sz w:val="8"/>
          <w:szCs w:val="8"/>
          <w:color w:val="838383"/>
          <w:spacing w:val="0"/>
          <w:w w:val="125"/>
          <w:position w:val="8"/>
        </w:rPr>
        <w:t>OU</w:t>
      </w:r>
      <w:r>
        <w:rPr>
          <w:rFonts w:ascii="Arial" w:hAnsi="Arial" w:cs="Arial" w:eastAsia="Arial"/>
          <w:sz w:val="8"/>
          <w:szCs w:val="8"/>
          <w:color w:val="838383"/>
          <w:spacing w:val="1"/>
          <w:w w:val="125"/>
          <w:position w:val="8"/>
        </w:rPr>
        <w:t>R</w:t>
      </w:r>
      <w:r>
        <w:rPr>
          <w:rFonts w:ascii="Arial" w:hAnsi="Arial" w:cs="Arial" w:eastAsia="Arial"/>
          <w:sz w:val="8"/>
          <w:szCs w:val="8"/>
          <w:color w:val="5E5E5E"/>
          <w:spacing w:val="0"/>
          <w:w w:val="125"/>
          <w:position w:val="8"/>
        </w:rPr>
        <w:t>RES</w:t>
      </w:r>
      <w:r>
        <w:rPr>
          <w:rFonts w:ascii="Arial" w:hAnsi="Arial" w:cs="Arial" w:eastAsia="Arial"/>
          <w:sz w:val="8"/>
          <w:szCs w:val="8"/>
          <w:color w:val="5E5E5E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8"/>
          <w:szCs w:val="8"/>
          <w:color w:val="5E5E5E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25"/>
          <w:szCs w:val="25"/>
          <w:color w:val="707070"/>
          <w:spacing w:val="0"/>
          <w:w w:val="70"/>
          <w:position w:val="1"/>
        </w:rPr>
        <w:t>.,.,.t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90" w:after="0" w:line="169" w:lineRule="exact"/>
        <w:ind w:right="-20"/>
        <w:jc w:val="left"/>
        <w:tabs>
          <w:tab w:pos="1120" w:val="left"/>
          <w:tab w:pos="2220" w:val="left"/>
          <w:tab w:pos="3300" w:val="left"/>
          <w:tab w:pos="4080" w:val="left"/>
          <w:tab w:pos="4800" w:val="left"/>
          <w:tab w:pos="586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>BRAHM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6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-16"/>
          <w:w w:val="116"/>
          <w:position w:val="1"/>
        </w:rPr>
        <w:t>S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  <w:position w:val="1"/>
        </w:rPr>
        <w:t>MAIL</w:t>
      </w:r>
      <w:r>
        <w:rPr>
          <w:rFonts w:ascii="Arial" w:hAnsi="Arial" w:cs="Arial" w:eastAsia="Arial"/>
          <w:sz w:val="9"/>
          <w:szCs w:val="9"/>
          <w:color w:val="5E5E5E"/>
          <w:spacing w:val="-27"/>
          <w:w w:val="116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20"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19"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838383"/>
          <w:spacing w:val="-14"/>
          <w:w w:val="112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3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8"/>
          <w:position w:val="1"/>
        </w:rPr>
        <w:t>FI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2065</w:t>
      </w:r>
      <w:r>
        <w:rPr>
          <w:rFonts w:ascii="Arial" w:hAnsi="Arial" w:cs="Arial" w:eastAsia="Arial"/>
          <w:sz w:val="9"/>
          <w:szCs w:val="9"/>
          <w:color w:val="707070"/>
          <w:spacing w:val="3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8517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position w:val="1"/>
        </w:rPr>
        <w:t>1SS/2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7"/>
          <w:w w:val="100"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  <w:position w:val="1"/>
        </w:rPr>
        <w:t>il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5"/>
          <w:szCs w:val="15"/>
          <w:color w:val="707070"/>
          <w:spacing w:val="0"/>
          <w:w w:val="83"/>
          <w:position w:val="0"/>
        </w:rPr>
        <w:t>soo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796" w:space="477"/>
            <w:col w:w="6767"/>
          </w:cols>
        </w:sectPr>
      </w:pPr>
      <w:rPr/>
    </w:p>
    <w:p>
      <w:pPr>
        <w:spacing w:before="99" w:after="0" w:line="240" w:lineRule="auto"/>
        <w:ind w:left="267" w:right="-63"/>
        <w:jc w:val="left"/>
        <w:tabs>
          <w:tab w:pos="76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707070"/>
          <w:spacing w:val="0"/>
          <w:w w:val="126"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707070"/>
          <w:spacing w:val="0"/>
          <w:w w:val="100"/>
        </w:rPr>
      </w:r>
      <w:r>
        <w:rPr>
          <w:rFonts w:ascii="Arial" w:hAnsi="Arial" w:cs="Arial" w:eastAsia="Arial"/>
          <w:sz w:val="8"/>
          <w:szCs w:val="8"/>
          <w:color w:val="707070"/>
          <w:spacing w:val="0"/>
          <w:w w:val="116"/>
        </w:rPr>
        <w:t>OU</w:t>
      </w:r>
      <w:r>
        <w:rPr>
          <w:rFonts w:ascii="Arial" w:hAnsi="Arial" w:cs="Arial" w:eastAsia="Arial"/>
          <w:sz w:val="8"/>
          <w:szCs w:val="8"/>
          <w:color w:val="707070"/>
          <w:spacing w:val="1"/>
          <w:w w:val="117"/>
        </w:rPr>
        <w:t>R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30"/>
        </w:rPr>
        <w:t>RES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49" w:after="0" w:line="240" w:lineRule="auto"/>
        <w:ind w:left="29" w:right="-20"/>
        <w:jc w:val="left"/>
        <w:tabs>
          <w:tab w:pos="780" w:val="left"/>
          <w:tab w:pos="1840" w:val="left"/>
          <w:tab w:pos="2980" w:val="left"/>
          <w:tab w:pos="4060" w:val="left"/>
          <w:tab w:pos="4820" w:val="left"/>
          <w:tab w:pos="5560" w:val="left"/>
          <w:tab w:pos="65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13"/>
          <w:position w:val="1"/>
        </w:rPr>
        <w:t>i&amp;hte</w:t>
      </w:r>
      <w:r>
        <w:rPr>
          <w:rFonts w:ascii="Arial" w:hAnsi="Arial" w:cs="Arial" w:eastAsia="Arial"/>
          <w:sz w:val="8"/>
          <w:szCs w:val="8"/>
          <w:color w:val="707070"/>
          <w:spacing w:val="-21"/>
          <w:w w:val="113"/>
          <w:position w:val="1"/>
        </w:rPr>
        <w:t> 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1"/>
        </w:rPr>
        <w:t>NESIM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3"/>
          <w:position w:val="1"/>
        </w:rPr>
        <w:t>BRAHIM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20"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19"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838383"/>
          <w:spacing w:val="-14"/>
          <w:w w:val="112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3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1"/>
        </w:rPr>
        <w:t>FI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0"/>
        </w:rPr>
        <w:t>20&lt;18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8517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-7"/>
          <w:w w:val="10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551245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3"/>
          <w:position w:val="1"/>
        </w:rPr>
        <w:t>34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9"/>
          <w:w w:val="123"/>
          <w:position w:val="1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B1B1B1"/>
          <w:spacing w:val="-10"/>
          <w:w w:val="178"/>
          <w:position w:val="1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14"/>
          <w:position w:val="1"/>
        </w:rPr>
        <w:t>48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39" w:after="0" w:line="147" w:lineRule="exact"/>
        <w:ind w:right="-20"/>
        <w:jc w:val="left"/>
        <w:tabs>
          <w:tab w:pos="780" w:val="left"/>
          <w:tab w:pos="1840" w:val="left"/>
          <w:tab w:pos="2980" w:val="left"/>
          <w:tab w:pos="4060" w:val="left"/>
          <w:tab w:pos="4820" w:val="left"/>
          <w:tab w:pos="5560" w:val="left"/>
          <w:tab w:pos="66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behet</w:t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NESIM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SRAHIM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6"/>
        </w:rPr>
        <w:t>LA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16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3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8"/>
        </w:rPr>
        <w:t>FI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707070"/>
          <w:spacing w:val="0"/>
          <w:w w:val="80"/>
        </w:rPr>
        <w:t>:roes</w:t>
      </w:r>
      <w:r>
        <w:rPr>
          <w:rFonts w:ascii="Arial" w:hAnsi="Arial" w:cs="Arial" w:eastAsia="Arial"/>
          <w:sz w:val="13"/>
          <w:szCs w:val="13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8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14"/>
        </w:rPr>
        <w:t>5</w:t>
      </w:r>
      <w:r>
        <w:rPr>
          <w:rFonts w:ascii="Arial" w:hAnsi="Arial" w:cs="Arial" w:eastAsia="Arial"/>
          <w:sz w:val="9"/>
          <w:szCs w:val="9"/>
          <w:color w:val="4D4D4D"/>
          <w:spacing w:val="3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8"/>
        </w:rPr>
        <w:t>7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-7"/>
          <w:w w:val="100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>551245</w:t>
      </w:r>
      <w:r>
        <w:rPr>
          <w:rFonts w:ascii="Arial" w:hAnsi="Arial" w:cs="Arial" w:eastAsia="Arial"/>
          <w:sz w:val="9"/>
          <w:szCs w:val="9"/>
          <w:color w:val="838383"/>
          <w:spacing w:val="-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500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201" w:space="324"/>
            <w:col w:w="7515"/>
          </w:cols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5" w:lineRule="atLeast"/>
        <w:ind w:left="930" w:right="-97"/>
        <w:jc w:val="left"/>
        <w:tabs>
          <w:tab w:pos="2400" w:val="left"/>
          <w:tab w:pos="3520" w:val="left"/>
          <w:tab w:pos="460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3.307007pt;margin-top:1.320942pt;width:11.201881pt;height:6pt;mso-position-horizontal-relative:page;mso-position-vertical-relative:paragraph;z-index:-5346" type="#_x0000_t202" filled="f" stroked="f">
            <v:textbox inset="0,0,0,0">
              <w:txbxContent>
                <w:p>
                  <w:pPr>
                    <w:spacing w:before="0" w:after="0" w:line="120" w:lineRule="exact"/>
                    <w:ind w:right="-58"/>
                    <w:jc w:val="left"/>
                    <w:rPr>
                      <w:rFonts w:ascii="Arial" w:hAnsi="Arial" w:cs="Arial" w:eastAsia="Arial"/>
                      <w:sz w:val="12"/>
                      <w:szCs w:val="12"/>
                    </w:rPr>
                  </w:pPr>
                  <w:rPr/>
                  <w:r>
                    <w:rPr>
                      <w:rFonts w:ascii="Arial" w:hAnsi="Arial" w:cs="Arial" w:eastAsia="Arial"/>
                      <w:sz w:val="12"/>
                      <w:szCs w:val="12"/>
                      <w:color w:val="4D4D4D"/>
                      <w:spacing w:val="0"/>
                      <w:w w:val="600"/>
                    </w:rPr>
                    <w:t>I</w:t>
                  </w:r>
                  <w:r>
                    <w:rPr>
                      <w:rFonts w:ascii="Arial" w:hAnsi="Arial" w:cs="Arial" w:eastAsia="Arial"/>
                      <w:sz w:val="12"/>
                      <w:szCs w:val="1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1"/>
          <w:szCs w:val="11"/>
          <w:color w:val="383838"/>
          <w:spacing w:val="0"/>
          <w:w w:val="79"/>
        </w:rPr>
        <w:t>IIi!</w:t>
      </w:r>
      <w:r>
        <w:rPr>
          <w:rFonts w:ascii="Arial" w:hAnsi="Arial" w:cs="Arial" w:eastAsia="Arial"/>
          <w:sz w:val="11"/>
          <w:szCs w:val="11"/>
          <w:color w:val="383838"/>
          <w:spacing w:val="0"/>
          <w:w w:val="100"/>
        </w:rPr>
        <w:tab/>
      </w:r>
      <w:r>
        <w:rPr>
          <w:rFonts w:ascii="Arial" w:hAnsi="Arial" w:cs="Arial" w:eastAsia="Arial"/>
          <w:sz w:val="11"/>
          <w:szCs w:val="11"/>
          <w:color w:val="383838"/>
          <w:spacing w:val="0"/>
          <w:w w:val="100"/>
        </w:rPr>
      </w:r>
      <w:r>
        <w:rPr>
          <w:rFonts w:ascii="Arial" w:hAnsi="Arial" w:cs="Arial" w:eastAsia="Arial"/>
          <w:sz w:val="27"/>
          <w:szCs w:val="27"/>
          <w:color w:val="383838"/>
          <w:spacing w:val="0"/>
          <w:w w:val="267"/>
          <w:position w:val="-12"/>
        </w:rPr>
        <w:t>;</w:t>
      </w:r>
      <w:r>
        <w:rPr>
          <w:rFonts w:ascii="Arial" w:hAnsi="Arial" w:cs="Arial" w:eastAsia="Arial"/>
          <w:sz w:val="27"/>
          <w:szCs w:val="27"/>
          <w:color w:val="383838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7"/>
          <w:szCs w:val="27"/>
          <w:color w:val="383838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-35"/>
          <w:w w:val="83"/>
          <w:position w:val="-4"/>
        </w:rPr>
        <w:t>;</w:t>
      </w:r>
      <w:r>
        <w:rPr>
          <w:rFonts w:ascii="Arial" w:hAnsi="Arial" w:cs="Arial" w:eastAsia="Arial"/>
          <w:sz w:val="36"/>
          <w:szCs w:val="36"/>
          <w:color w:val="383838"/>
          <w:spacing w:val="-38"/>
          <w:w w:val="56"/>
          <w:position w:val="-22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-4"/>
          <w:w w:val="83"/>
          <w:position w:val="-4"/>
        </w:rPr>
        <w:t>;</w:t>
      </w:r>
      <w:r>
        <w:rPr>
          <w:rFonts w:ascii="Arial" w:hAnsi="Arial" w:cs="Arial" w:eastAsia="Arial"/>
          <w:sz w:val="36"/>
          <w:szCs w:val="36"/>
          <w:color w:val="383838"/>
          <w:spacing w:val="-86"/>
          <w:w w:val="56"/>
          <w:position w:val="-22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83"/>
          <w:position w:val="-4"/>
        </w:rPr>
        <w:t>;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100"/>
          <w:position w:val="-4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80"/>
          <w:position w:val="-9"/>
        </w:rPr>
        <w:t>!!!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8" w:lineRule="atLeast"/>
        <w:ind w:right="-63"/>
        <w:jc w:val="lef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4D4D4D"/>
          <w:spacing w:val="0"/>
          <w:w w:val="164"/>
        </w:rPr>
        <w:t>:Ia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0" w:after="0" w:line="77" w:lineRule="exact"/>
        <w:ind w:right="-123"/>
        <w:jc w:val="left"/>
        <w:tabs>
          <w:tab w:pos="800" w:val="left"/>
        </w:tabs>
        <w:rPr>
          <w:rFonts w:ascii="Arial" w:hAnsi="Arial" w:cs="Arial" w:eastAsia="Arial"/>
          <w:sz w:val="14"/>
          <w:szCs w:val="1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55"/>
          <w:szCs w:val="55"/>
          <w:color w:val="383838"/>
          <w:spacing w:val="0"/>
          <w:w w:val="67"/>
          <w:position w:val="-43"/>
        </w:rPr>
        <w:t>..</w:t>
      </w:r>
      <w:r>
        <w:rPr>
          <w:rFonts w:ascii="Times New Roman" w:hAnsi="Times New Roman" w:cs="Times New Roman" w:eastAsia="Times New Roman"/>
          <w:sz w:val="55"/>
          <w:szCs w:val="55"/>
          <w:color w:val="383838"/>
          <w:spacing w:val="0"/>
          <w:w w:val="100"/>
          <w:position w:val="-43"/>
        </w:rPr>
        <w:tab/>
      </w:r>
      <w:r>
        <w:rPr>
          <w:rFonts w:ascii="Times New Roman" w:hAnsi="Times New Roman" w:cs="Times New Roman" w:eastAsia="Times New Roman"/>
          <w:sz w:val="55"/>
          <w:szCs w:val="55"/>
          <w:color w:val="383838"/>
          <w:spacing w:val="0"/>
          <w:w w:val="100"/>
          <w:position w:val="-43"/>
        </w:rPr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60"/>
          <w:position w:val="-37"/>
        </w:rPr>
        <w:t>-lil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67" w:lineRule="atLeast"/>
        <w:ind w:right="-20"/>
        <w:jc w:val="left"/>
        <w:rPr>
          <w:rFonts w:ascii="Times New Roman" w:hAnsi="Times New Roman" w:cs="Times New Roman" w:eastAsia="Times New Roman"/>
          <w:sz w:val="59"/>
          <w:szCs w:val="59"/>
        </w:rPr>
      </w:pPr>
      <w:rPr/>
      <w:r>
        <w:rPr>
          <w:rFonts w:ascii="Times New Roman" w:hAnsi="Times New Roman" w:cs="Times New Roman" w:eastAsia="Times New Roman"/>
          <w:sz w:val="59"/>
          <w:szCs w:val="59"/>
          <w:color w:val="383838"/>
          <w:spacing w:val="0"/>
          <w:w w:val="82"/>
        </w:rPr>
        <w:t>nu;</w:t>
      </w:r>
      <w:r>
        <w:rPr>
          <w:rFonts w:ascii="Times New Roman" w:hAnsi="Times New Roman" w:cs="Times New Roman" w:eastAsia="Times New Roman"/>
          <w:sz w:val="59"/>
          <w:szCs w:val="5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4" w:equalWidth="0">
            <w:col w:w="4715" w:space="866"/>
            <w:col w:w="261" w:space="512"/>
            <w:col w:w="1031" w:space="544"/>
            <w:col w:w="1111"/>
          </w:cols>
        </w:sectPr>
      </w:pPr>
      <w:rPr/>
    </w:p>
    <w:p>
      <w:pPr>
        <w:spacing w:before="0" w:after="0" w:line="484" w:lineRule="atLeast"/>
        <w:ind w:left="248" w:right="-109"/>
        <w:jc w:val="left"/>
        <w:tabs>
          <w:tab w:pos="920" w:val="left"/>
        </w:tabs>
        <w:rPr>
          <w:rFonts w:ascii="Arial" w:hAnsi="Arial" w:cs="Arial" w:eastAsia="Arial"/>
          <w:sz w:val="36"/>
          <w:szCs w:val="36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383838"/>
          <w:spacing w:val="0"/>
          <w:w w:val="100"/>
          <w:position w:val="-12"/>
        </w:rPr>
        <w:t>8</w:t>
      </w:r>
      <w:r>
        <w:rPr>
          <w:rFonts w:ascii="Times New Roman" w:hAnsi="Times New Roman" w:cs="Times New Roman" w:eastAsia="Times New Roman"/>
          <w:sz w:val="26"/>
          <w:szCs w:val="26"/>
          <w:color w:val="383838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383838"/>
          <w:spacing w:val="0"/>
          <w:w w:val="100"/>
          <w:position w:val="-12"/>
        </w:rPr>
      </w:r>
      <w:r>
        <w:rPr>
          <w:rFonts w:ascii="Arial" w:hAnsi="Arial" w:cs="Arial" w:eastAsia="Arial"/>
          <w:sz w:val="36"/>
          <w:szCs w:val="36"/>
          <w:color w:val="383838"/>
          <w:spacing w:val="0"/>
          <w:w w:val="56"/>
          <w:position w:val="0"/>
        </w:rPr>
        <w:t>..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0" w:after="0" w:line="644" w:lineRule="atLeast"/>
        <w:ind w:left="-35" w:right="63"/>
        <w:jc w:val="righ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>LIDHJ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32323"/>
          <w:spacing w:val="0"/>
          <w:w w:val="157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42" w:lineRule="exact"/>
        <w:ind w:right="-20"/>
        <w:jc w:val="righ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383838"/>
          <w:spacing w:val="0"/>
          <w:w w:val="78"/>
          <w:position w:val="-19"/>
        </w:rPr>
        <w:t>"'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480" w:lineRule="atLeast"/>
        <w:ind w:right="-20"/>
        <w:jc w:val="left"/>
        <w:rPr>
          <w:rFonts w:ascii="Courier New" w:hAnsi="Courier New" w:cs="Courier New" w:eastAsia="Courier New"/>
          <w:sz w:val="13"/>
          <w:szCs w:val="1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3"/>
          <w:szCs w:val="13"/>
          <w:color w:val="4D4D4D"/>
          <w:spacing w:val="0"/>
          <w:w w:val="100"/>
        </w:rPr>
        <w:t>-12</w:t>
      </w:r>
      <w:r>
        <w:rPr>
          <w:rFonts w:ascii="Courier New" w:hAnsi="Courier New" w:cs="Courier New" w:eastAsia="Courier New"/>
          <w:sz w:val="13"/>
          <w:szCs w:val="13"/>
          <w:color w:val="000000"/>
          <w:spacing w:val="0"/>
          <w:w w:val="100"/>
        </w:rPr>
      </w:r>
    </w:p>
    <w:p>
      <w:pPr>
        <w:spacing w:before="0" w:after="0" w:line="21" w:lineRule="atLeast"/>
        <w:ind w:right="-20"/>
        <w:jc w:val="righ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4D4D4D"/>
          <w:spacing w:val="0"/>
          <w:w w:val="164"/>
        </w:rPr>
        <w:t>: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0" w:after="0" w:line="507" w:lineRule="atLeast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22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6" w:lineRule="exact"/>
        <w:ind w:left="1486"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43"/>
          <w:position w:val="-4"/>
        </w:rPr>
        <w:t>&lt;1&gt;1!1:&amp;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4" w:equalWidth="0">
            <w:col w:w="1044" w:space="3131"/>
            <w:col w:w="536" w:space="818"/>
            <w:col w:w="382" w:space="568"/>
            <w:col w:w="2561"/>
          </w:cols>
        </w:sectPr>
      </w:pPr>
      <w:rPr/>
    </w:p>
    <w:p>
      <w:pPr>
        <w:spacing w:before="0" w:after="0" w:line="309" w:lineRule="atLeast"/>
        <w:ind w:left="248" w:right="-20"/>
        <w:jc w:val="left"/>
        <w:tabs>
          <w:tab w:pos="920" w:val="left"/>
          <w:tab w:pos="3520" w:val="left"/>
          <w:tab w:pos="5840" w:val="left"/>
          <w:tab w:pos="6340" w:val="left"/>
          <w:tab w:pos="7140" w:val="left"/>
        </w:tabs>
        <w:rPr>
          <w:rFonts w:ascii="Arial" w:hAnsi="Arial" w:cs="Arial" w:eastAsia="Arial"/>
          <w:sz w:val="38"/>
          <w:szCs w:val="3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position w:val="-8"/>
        </w:rPr>
        <w:t>"'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position w:val="-8"/>
        </w:rPr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99"/>
          <w:position w:val="2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2"/>
        </w:rPr>
      </w:r>
      <w:r>
        <w:rPr>
          <w:rFonts w:ascii="Arial" w:hAnsi="Arial" w:cs="Arial" w:eastAsia="Arial"/>
          <w:sz w:val="12"/>
          <w:szCs w:val="12"/>
          <w:color w:val="232323"/>
          <w:spacing w:val="0"/>
          <w:w w:val="100"/>
          <w:position w:val="-7"/>
        </w:rPr>
        <w:t>I!!</w:t>
      </w:r>
      <w:r>
        <w:rPr>
          <w:rFonts w:ascii="Arial" w:hAnsi="Arial" w:cs="Arial" w:eastAsia="Arial"/>
          <w:sz w:val="12"/>
          <w:szCs w:val="12"/>
          <w:color w:val="232323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12"/>
          <w:szCs w:val="12"/>
          <w:color w:val="232323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35"/>
          <w:szCs w:val="35"/>
          <w:color w:val="383838"/>
          <w:spacing w:val="0"/>
          <w:w w:val="131"/>
          <w:position w:val="-9"/>
        </w:rPr>
        <w:t>8</w:t>
      </w:r>
      <w:r>
        <w:rPr>
          <w:rFonts w:ascii="Times New Roman" w:hAnsi="Times New Roman" w:cs="Times New Roman" w:eastAsia="Times New Roman"/>
          <w:sz w:val="35"/>
          <w:szCs w:val="35"/>
          <w:color w:val="383838"/>
          <w:spacing w:val="0"/>
          <w:w w:val="100"/>
          <w:position w:val="-9"/>
        </w:rPr>
        <w:tab/>
      </w:r>
      <w:r>
        <w:rPr>
          <w:rFonts w:ascii="Times New Roman" w:hAnsi="Times New Roman" w:cs="Times New Roman" w:eastAsia="Times New Roman"/>
          <w:sz w:val="35"/>
          <w:szCs w:val="35"/>
          <w:color w:val="383838"/>
          <w:spacing w:val="0"/>
          <w:w w:val="100"/>
          <w:position w:val="-9"/>
        </w:rPr>
      </w:r>
      <w:r>
        <w:rPr>
          <w:rFonts w:ascii="Times New Roman" w:hAnsi="Times New Roman" w:cs="Times New Roman" w:eastAsia="Times New Roman"/>
          <w:sz w:val="23"/>
          <w:szCs w:val="23"/>
          <w:color w:val="383838"/>
          <w:spacing w:val="0"/>
          <w:w w:val="65"/>
          <w:position w:val="0"/>
        </w:rPr>
        <w:t>......</w:t>
      </w:r>
      <w:r>
        <w:rPr>
          <w:rFonts w:ascii="Times New Roman" w:hAnsi="Times New Roman" w:cs="Times New Roman" w:eastAsia="Times New Roman"/>
          <w:sz w:val="23"/>
          <w:szCs w:val="23"/>
          <w:color w:val="38383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3"/>
          <w:szCs w:val="23"/>
          <w:color w:val="383838"/>
          <w:spacing w:val="0"/>
          <w:w w:val="100"/>
          <w:position w:val="0"/>
        </w:rPr>
      </w:r>
      <w:r>
        <w:rPr>
          <w:rFonts w:ascii="Arial" w:hAnsi="Arial" w:cs="Arial" w:eastAsia="Arial"/>
          <w:sz w:val="38"/>
          <w:szCs w:val="38"/>
          <w:color w:val="383838"/>
          <w:spacing w:val="0"/>
          <w:w w:val="132"/>
          <w:position w:val="-11"/>
        </w:rPr>
        <w:t>n</w:t>
      </w:r>
      <w:r>
        <w:rPr>
          <w:rFonts w:ascii="Arial" w:hAnsi="Arial" w:cs="Arial" w:eastAsia="Arial"/>
          <w:sz w:val="38"/>
          <w:szCs w:val="3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0" w:after="0" w:line="139" w:lineRule="atLeast"/>
        <w:ind w:left="248" w:right="-71"/>
        <w:jc w:val="left"/>
        <w:tabs>
          <w:tab w:pos="920" w:val="left"/>
          <w:tab w:pos="240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Ill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54"/>
          <w:position w:val="1"/>
        </w:rPr>
        <w:t>ffi</w:t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1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2" w:lineRule="atLeast"/>
        <w:ind w:left="248" w:right="-20"/>
        <w:jc w:val="left"/>
        <w:tabs>
          <w:tab w:pos="92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6"/>
          <w:szCs w:val="16"/>
          <w:color w:val="383838"/>
          <w:spacing w:val="0"/>
          <w:w w:val="126"/>
          <w:position w:val="-8"/>
        </w:rPr>
        <w:t>!i</w:t>
      </w:r>
      <w:r>
        <w:rPr>
          <w:rFonts w:ascii="Arial" w:hAnsi="Arial" w:cs="Arial" w:eastAsia="Arial"/>
          <w:sz w:val="16"/>
          <w:szCs w:val="16"/>
          <w:color w:val="383838"/>
          <w:spacing w:val="-46"/>
          <w:w w:val="126"/>
          <w:position w:val="-8"/>
        </w:rPr>
        <w:t> 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-8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-8"/>
        </w:rPr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26"/>
          <w:position w:val="0"/>
        </w:rPr>
        <w:t>a: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13" w:lineRule="atLeast"/>
        <w:ind w:right="-82"/>
        <w:jc w:val="left"/>
        <w:tabs>
          <w:tab w:pos="1220" w:val="left"/>
          <w:tab w:pos="1740" w:val="left"/>
        </w:tabs>
        <w:rPr>
          <w:rFonts w:ascii="Courier New" w:hAnsi="Courier New" w:cs="Courier New" w:eastAsia="Courier New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28"/>
          <w:szCs w:val="28"/>
          <w:color w:val="383838"/>
          <w:spacing w:val="0"/>
          <w:w w:val="351"/>
          <w:position w:val="2"/>
        </w:rPr>
        <w:t>i</w:t>
      </w:r>
      <w:r>
        <w:rPr>
          <w:rFonts w:ascii="Arial" w:hAnsi="Arial" w:cs="Arial" w:eastAsia="Arial"/>
          <w:sz w:val="28"/>
          <w:szCs w:val="28"/>
          <w:color w:val="383838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28"/>
          <w:szCs w:val="28"/>
          <w:color w:val="383838"/>
          <w:spacing w:val="0"/>
          <w:w w:val="100"/>
          <w:position w:val="2"/>
        </w:rPr>
      </w:r>
      <w:r>
        <w:rPr>
          <w:rFonts w:ascii="Courier New" w:hAnsi="Courier New" w:cs="Courier New" w:eastAsia="Courier New"/>
          <w:sz w:val="14"/>
          <w:szCs w:val="14"/>
          <w:color w:val="383838"/>
          <w:spacing w:val="0"/>
          <w:w w:val="205"/>
          <w:position w:val="0"/>
        </w:rPr>
        <w:t>!</w:t>
      </w:r>
      <w:r>
        <w:rPr>
          <w:rFonts w:ascii="Courier New" w:hAnsi="Courier New" w:cs="Courier New" w:eastAsia="Courier New"/>
          <w:sz w:val="14"/>
          <w:szCs w:val="14"/>
          <w:color w:val="383838"/>
          <w:spacing w:val="0"/>
          <w:w w:val="100"/>
          <w:position w:val="0"/>
        </w:rPr>
        <w:tab/>
      </w:r>
      <w:r>
        <w:rPr>
          <w:rFonts w:ascii="Courier New" w:hAnsi="Courier New" w:cs="Courier New" w:eastAsia="Courier New"/>
          <w:sz w:val="14"/>
          <w:szCs w:val="14"/>
          <w:color w:val="383838"/>
          <w:spacing w:val="0"/>
          <w:w w:val="100"/>
          <w:position w:val="0"/>
        </w:rPr>
      </w:r>
      <w:r>
        <w:rPr>
          <w:rFonts w:ascii="Courier New" w:hAnsi="Courier New" w:cs="Courier New" w:eastAsia="Courier New"/>
          <w:sz w:val="17"/>
          <w:szCs w:val="17"/>
          <w:color w:val="383838"/>
          <w:spacing w:val="0"/>
          <w:w w:val="205"/>
          <w:position w:val="8"/>
        </w:rPr>
        <w:t>2</w:t>
      </w:r>
      <w:r>
        <w:rPr>
          <w:rFonts w:ascii="Courier New" w:hAnsi="Courier New" w:cs="Courier New" w:eastAsia="Courier New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13" w:lineRule="atLeast"/>
        <w:ind w:right="-20"/>
        <w:jc w:val="left"/>
        <w:tabs>
          <w:tab w:pos="960" w:val="left"/>
        </w:tabs>
        <w:rPr>
          <w:rFonts w:ascii="Arial" w:hAnsi="Arial" w:cs="Arial" w:eastAsia="Arial"/>
          <w:sz w:val="7"/>
          <w:szCs w:val="7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00"/>
          <w:i/>
        </w:rPr>
        <w:t>"':t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00"/>
          <w:i/>
        </w:rPr>
      </w:r>
      <w:r>
        <w:rPr>
          <w:rFonts w:ascii="Arial" w:hAnsi="Arial" w:cs="Arial" w:eastAsia="Arial"/>
          <w:sz w:val="7"/>
          <w:szCs w:val="7"/>
          <w:color w:val="383838"/>
          <w:spacing w:val="0"/>
          <w:w w:val="494"/>
        </w:rPr>
        <w:t>Q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2497" w:space="2110"/>
            <w:col w:w="1957" w:space="597"/>
            <w:col w:w="1879"/>
          </w:cols>
        </w:sectPr>
      </w:pPr>
      <w:rPr/>
    </w:p>
    <w:p>
      <w:pPr>
        <w:spacing w:before="0" w:after="0" w:line="41" w:lineRule="atLeast"/>
        <w:ind w:left="904" w:right="634"/>
        <w:jc w:val="center"/>
        <w:rPr>
          <w:rFonts w:ascii="Times New Roman" w:hAnsi="Times New Roman" w:cs="Times New Roman" w:eastAsia="Times New Roman"/>
          <w:sz w:val="7"/>
          <w:szCs w:val="7"/>
        </w:rPr>
      </w:pPr>
      <w:rPr/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69"/>
        </w:rPr>
        <w:t>Q</w:t>
      </w:r>
      <w:r>
        <w:rPr>
          <w:rFonts w:ascii="Times New Roman" w:hAnsi="Times New Roman" w:cs="Times New Roman" w:eastAsia="Times New Roman"/>
          <w:sz w:val="7"/>
          <w:szCs w:val="7"/>
          <w:color w:val="00000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249" w:right="-48"/>
        <w:jc w:val="center"/>
        <w:tabs>
          <w:tab w:pos="920" w:val="left"/>
          <w:tab w:pos="16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204"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27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29"/>
          <w:w w:val="127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27"/>
          <w:position w:val="0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284" w:lineRule="exact"/>
        <w:ind w:right="-85"/>
        <w:jc w:val="left"/>
        <w:tabs>
          <w:tab w:pos="1100" w:val="left"/>
          <w:tab w:pos="21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82"/>
          <w:position w:val="1"/>
        </w:rPr>
        <w:t>•</w:t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4"/>
          <w:szCs w:val="24"/>
          <w:color w:val="4D4D4D"/>
          <w:spacing w:val="0"/>
          <w:w w:val="222"/>
          <w:position w:val="-4"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color w:val="4D4D4D"/>
          <w:spacing w:val="-125"/>
          <w:w w:val="222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4D4D4D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4D4D4D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222"/>
          <w:position w:val="-4"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35" w:lineRule="exact"/>
        <w:ind w:left="-33" w:right="459"/>
        <w:jc w:val="center"/>
        <w:tabs>
          <w:tab w:pos="920" w:val="left"/>
          <w:tab w:pos="2360" w:val="left"/>
        </w:tabs>
        <w:rPr>
          <w:rFonts w:ascii="Arial" w:hAnsi="Arial" w:cs="Arial" w:eastAsia="Arial"/>
          <w:sz w:val="7"/>
          <w:szCs w:val="7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29"/>
          <w:position w:val="2"/>
        </w:rPr>
        <w:t>O.&gt;</w: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  <w:position w:val="2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4"/>
        </w:rPr>
        <w:t>::i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4"/>
        </w:rPr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00"/>
          <w:position w:val="3"/>
        </w:rPr>
        <w:t>in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00"/>
          <w:position w:val="3"/>
        </w:rPr>
        <w:t>     </w:t>
      </w:r>
      <w:r>
        <w:rPr>
          <w:rFonts w:ascii="Arial" w:hAnsi="Arial" w:cs="Arial" w:eastAsia="Arial"/>
          <w:sz w:val="10"/>
          <w:szCs w:val="10"/>
          <w:color w:val="4D4D4D"/>
          <w:spacing w:val="15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55"/>
          <w:position w:val="3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55"/>
          <w:position w:val="3"/>
        </w:rPr>
        <w:t>  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3"/>
          <w:w w:val="155"/>
          <w:position w:val="3"/>
        </w:rPr>
        <w:t> </w:t>
      </w:r>
      <w:r>
        <w:rPr>
          <w:rFonts w:ascii="Arial" w:hAnsi="Arial" w:cs="Arial" w:eastAsia="Arial"/>
          <w:sz w:val="7"/>
          <w:szCs w:val="7"/>
          <w:color w:val="383838"/>
          <w:spacing w:val="0"/>
          <w:w w:val="155"/>
          <w:position w:val="3"/>
        </w:rPr>
        <w:t>0.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45" w:after="0" w:line="240" w:lineRule="auto"/>
        <w:ind w:left="136" w:right="676"/>
        <w:jc w:val="center"/>
        <w:tabs>
          <w:tab w:pos="880" w:val="left"/>
          <w:tab w:pos="1700" w:val="left"/>
          <w:tab w:pos="262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&amp;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54"/>
          <w:position w:val="1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1694" w:space="742"/>
            <w:col w:w="2286" w:space="795"/>
            <w:col w:w="3523"/>
          </w:cols>
        </w:sectPr>
      </w:pPr>
      <w:rPr/>
    </w:p>
    <w:p>
      <w:pPr>
        <w:spacing w:before="74" w:after="0" w:line="240" w:lineRule="auto"/>
        <w:ind w:left="267" w:right="-55"/>
        <w:jc w:val="left"/>
        <w:tabs>
          <w:tab w:pos="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35"/>
        </w:rPr>
        <w:t>6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3"/>
          <w:position w:val="1"/>
        </w:rPr>
        <w:t>OU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4"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  <w:position w:val="1"/>
        </w:rPr>
        <w:t>RES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92" w:lineRule="exact"/>
        <w:ind w:left="19" w:right="-20"/>
        <w:jc w:val="left"/>
        <w:tabs>
          <w:tab w:pos="760" w:val="left"/>
          <w:tab w:pos="1880" w:val="left"/>
          <w:tab w:pos="3000" w:val="left"/>
          <w:tab w:pos="4080" w:val="left"/>
          <w:tab w:pos="4840" w:val="left"/>
          <w:tab w:pos="5600" w:val="left"/>
          <w:tab w:pos="660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ISHTE:</w:t>
      </w:r>
      <w:r>
        <w:rPr>
          <w:rFonts w:ascii="Arial" w:hAnsi="Arial" w:cs="Arial" w:eastAsia="Arial"/>
          <w:sz w:val="9"/>
          <w:szCs w:val="9"/>
          <w:color w:val="707070"/>
          <w:spacing w:val="-2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ASLLAN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SHACIR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MUCA</w:t>
      </w:r>
      <w:r>
        <w:rPr>
          <w:rFonts w:ascii="Arial" w:hAnsi="Arial" w:cs="Arial" w:eastAsia="Arial"/>
          <w:sz w:val="9"/>
          <w:szCs w:val="9"/>
          <w:color w:val="5E5E5E"/>
          <w:spacing w:val="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8240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8517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>tS:V123</w:t>
      </w:r>
      <w:r>
        <w:rPr>
          <w:rFonts w:ascii="Arial" w:hAnsi="Arial" w:cs="Arial" w:eastAsia="Arial"/>
          <w:sz w:val="9"/>
          <w:szCs w:val="9"/>
          <w:color w:val="838383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37</w:t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15"/>
        </w:rPr>
        <w:t>7</w:t>
      </w:r>
      <w:r>
        <w:rPr>
          <w:rFonts w:ascii="Arial" w:hAnsi="Arial" w:cs="Arial" w:eastAsia="Arial"/>
          <w:sz w:val="9"/>
          <w:szCs w:val="9"/>
          <w:color w:val="959595"/>
          <w:spacing w:val="-20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5"/>
        </w:rPr>
        <w:t>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right="-20"/>
        <w:jc w:val="left"/>
        <w:tabs>
          <w:tab w:pos="760" w:val="left"/>
          <w:tab w:pos="1880" w:val="left"/>
          <w:tab w:pos="3000" w:val="left"/>
          <w:tab w:pos="4080" w:val="left"/>
          <w:tab w:pos="4840" w:val="left"/>
          <w:tab w:pos="5600" w:val="left"/>
          <w:tab w:pos="66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</w:rPr>
        <w:t>B</w:t>
      </w:r>
      <w:r>
        <w:rPr>
          <w:rFonts w:ascii="Arial" w:hAnsi="Arial" w:cs="Arial" w:eastAsia="Arial"/>
          <w:sz w:val="9"/>
          <w:szCs w:val="9"/>
          <w:color w:val="707070"/>
          <w:spacing w:val="-15"/>
          <w:w w:val="112"/>
        </w:rPr>
        <w:t>e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2"/>
        </w:rPr>
        <w:t>MET</w:t>
      </w:r>
      <w:r>
        <w:rPr>
          <w:rFonts w:ascii="Arial" w:hAnsi="Arial" w:cs="Arial" w:eastAsia="Arial"/>
          <w:sz w:val="9"/>
          <w:szCs w:val="9"/>
          <w:color w:val="838383"/>
          <w:spacing w:val="-17"/>
          <w:w w:val="112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</w:rPr>
        <w:t>ASLLAN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12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</w:rPr>
        <w:t>SH</w:t>
      </w:r>
      <w:r>
        <w:rPr>
          <w:rFonts w:ascii="Arial" w:hAnsi="Arial" w:cs="Arial" w:eastAsia="Arial"/>
          <w:sz w:val="9"/>
          <w:szCs w:val="9"/>
          <w:color w:val="707070"/>
          <w:spacing w:val="4"/>
          <w:w w:val="112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</w:rPr>
        <w:t>Q</w:t>
      </w:r>
      <w:r>
        <w:rPr>
          <w:rFonts w:ascii="Arial" w:hAnsi="Arial" w:cs="Arial" w:eastAsia="Arial"/>
          <w:sz w:val="9"/>
          <w:szCs w:val="9"/>
          <w:color w:val="707070"/>
          <w:spacing w:val="-11"/>
          <w:w w:val="112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MUCA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&amp;240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97"/>
        </w:rPr>
        <w:t>8.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98"/>
        </w:rPr>
        <w:t>5</w:t>
      </w:r>
      <w:r>
        <w:rPr>
          <w:rFonts w:ascii="Arial" w:hAnsi="Arial" w:cs="Arial" w:eastAsia="Arial"/>
          <w:sz w:val="9"/>
          <w:szCs w:val="9"/>
          <w:color w:val="4D4D4D"/>
          <w:spacing w:val="3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8"/>
        </w:rPr>
        <w:t>7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4"/>
        </w:rPr>
        <w:t>152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4"/>
        </w:rPr>
        <w:t>/</w:t>
      </w:r>
      <w:r>
        <w:rPr>
          <w:rFonts w:ascii="Arial" w:hAnsi="Arial" w:cs="Arial" w:eastAsia="Arial"/>
          <w:sz w:val="9"/>
          <w:szCs w:val="9"/>
          <w:color w:val="5E5E5E"/>
          <w:spacing w:val="-17"/>
          <w:w w:val="114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4"/>
        </w:rPr>
        <w:t>2$</w:t>
      </w:r>
      <w:r>
        <w:rPr>
          <w:rFonts w:ascii="Arial" w:hAnsi="Arial" w:cs="Arial" w:eastAsia="Arial"/>
          <w:sz w:val="9"/>
          <w:szCs w:val="9"/>
          <w:color w:val="838383"/>
          <w:spacing w:val="-21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498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113" w:lineRule="exact"/>
        <w:ind w:left="2651" w:right="4368"/>
        <w:jc w:val="center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3"/>
        </w:rPr>
        <w:t>LIOHJAii: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200" w:space="296"/>
            <w:col w:w="7544"/>
          </w:cols>
        </w:sectPr>
      </w:pPr>
      <w:rPr/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93" w:lineRule="atLeast"/>
        <w:ind w:right="-20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83838"/>
          <w:spacing w:val="0"/>
          <w:w w:val="70"/>
        </w:rPr>
        <w:t>1li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26" w:after="0" w:line="240" w:lineRule="auto"/>
        <w:ind w:left="922" w:right="-20"/>
        <w:jc w:val="left"/>
        <w:rPr>
          <w:rFonts w:ascii="Courier New" w:hAnsi="Courier New" w:cs="Courier New" w:eastAsia="Courier New"/>
          <w:sz w:val="13"/>
          <w:szCs w:val="1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3"/>
          <w:szCs w:val="13"/>
          <w:color w:val="383838"/>
          <w:spacing w:val="0"/>
          <w:w w:val="100"/>
        </w:rPr>
        <w:t>-12</w:t>
      </w:r>
      <w:r>
        <w:rPr>
          <w:rFonts w:ascii="Courier New" w:hAnsi="Courier New" w:cs="Courier New" w:eastAsia="Courier New"/>
          <w:sz w:val="13"/>
          <w:szCs w:val="13"/>
          <w:color w:val="000000"/>
          <w:spacing w:val="0"/>
          <w:w w:val="100"/>
        </w:rPr>
      </w:r>
    </w:p>
    <w:p>
      <w:pPr>
        <w:spacing w:before="2" w:after="0" w:line="87" w:lineRule="atLeast"/>
        <w:ind w:right="-70"/>
        <w:jc w:val="left"/>
        <w:tabs>
          <w:tab w:pos="840" w:val="left"/>
        </w:tabs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6"/>
          <w:szCs w:val="16"/>
          <w:color w:val="383838"/>
          <w:spacing w:val="0"/>
          <w:w w:val="80"/>
          <w:position w:val="-5"/>
        </w:rPr>
        <w:t>!!!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-5"/>
        </w:rPr>
      </w:r>
      <w:r>
        <w:rPr>
          <w:rFonts w:ascii="Arial" w:hAnsi="Arial" w:cs="Arial" w:eastAsia="Arial"/>
          <w:sz w:val="15"/>
          <w:szCs w:val="15"/>
          <w:color w:val="707070"/>
          <w:spacing w:val="0"/>
          <w:w w:val="118"/>
          <w:position w:val="0"/>
        </w:rPr>
        <w:t>.</w:t>
      </w:r>
      <w:r>
        <w:rPr>
          <w:rFonts w:ascii="Arial" w:hAnsi="Arial" w:cs="Arial" w:eastAsia="Arial"/>
          <w:sz w:val="15"/>
          <w:szCs w:val="15"/>
          <w:color w:val="707070"/>
          <w:spacing w:val="0"/>
          <w:w w:val="118"/>
          <w:position w:val="0"/>
        </w:rPr>
        <w:t>  </w:t>
      </w:r>
      <w:r>
        <w:rPr>
          <w:rFonts w:ascii="Arial" w:hAnsi="Arial" w:cs="Arial" w:eastAsia="Arial"/>
          <w:sz w:val="15"/>
          <w:szCs w:val="15"/>
          <w:color w:val="707070"/>
          <w:spacing w:val="5"/>
          <w:w w:val="118"/>
          <w:position w:val="0"/>
        </w:rPr>
        <w:t> </w:t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18"/>
          <w:position w:val="0"/>
        </w:rPr>
        <w:t>..,ffi§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12" w:after="0" w:line="76" w:lineRule="exact"/>
        <w:ind w:right="-20"/>
        <w:jc w:val="left"/>
        <w:tabs>
          <w:tab w:pos="780" w:val="left"/>
          <w:tab w:pos="1860" w:val="left"/>
        </w:tabs>
        <w:rPr>
          <w:rFonts w:ascii="Arial" w:hAnsi="Arial" w:cs="Arial" w:eastAsia="Arial"/>
          <w:sz w:val="45"/>
          <w:szCs w:val="45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232323"/>
          <w:spacing w:val="0"/>
          <w:w w:val="62"/>
          <w:position w:val="-29"/>
        </w:rPr>
        <w:t>......</w:t>
      </w:r>
      <w:r>
        <w:rPr>
          <w:rFonts w:ascii="Times New Roman" w:hAnsi="Times New Roman" w:cs="Times New Roman" w:eastAsia="Times New Roman"/>
          <w:sz w:val="24"/>
          <w:szCs w:val="24"/>
          <w:color w:val="232323"/>
          <w:spacing w:val="0"/>
          <w:w w:val="100"/>
          <w:position w:val="-29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232323"/>
          <w:spacing w:val="0"/>
          <w:w w:val="100"/>
          <w:position w:val="-29"/>
        </w:rPr>
      </w:r>
      <w:r>
        <w:rPr>
          <w:rFonts w:ascii="Arial" w:hAnsi="Arial" w:cs="Arial" w:eastAsia="Arial"/>
          <w:sz w:val="27"/>
          <w:szCs w:val="27"/>
          <w:color w:val="383838"/>
          <w:spacing w:val="0"/>
          <w:w w:val="129"/>
          <w:position w:val="-34"/>
        </w:rPr>
        <w:t>H</w:t>
      </w:r>
      <w:r>
        <w:rPr>
          <w:rFonts w:ascii="Arial" w:hAnsi="Arial" w:cs="Arial" w:eastAsia="Arial"/>
          <w:sz w:val="27"/>
          <w:szCs w:val="27"/>
          <w:color w:val="383838"/>
          <w:spacing w:val="-75"/>
          <w:w w:val="129"/>
          <w:position w:val="-34"/>
        </w:rPr>
        <w:t> </w:t>
      </w:r>
      <w:r>
        <w:rPr>
          <w:rFonts w:ascii="Arial" w:hAnsi="Arial" w:cs="Arial" w:eastAsia="Arial"/>
          <w:sz w:val="27"/>
          <w:szCs w:val="27"/>
          <w:color w:val="383838"/>
          <w:spacing w:val="0"/>
          <w:w w:val="100"/>
          <w:position w:val="-34"/>
        </w:rPr>
        <w:tab/>
      </w:r>
      <w:r>
        <w:rPr>
          <w:rFonts w:ascii="Arial" w:hAnsi="Arial" w:cs="Arial" w:eastAsia="Arial"/>
          <w:sz w:val="27"/>
          <w:szCs w:val="27"/>
          <w:color w:val="383838"/>
          <w:spacing w:val="0"/>
          <w:w w:val="100"/>
          <w:position w:val="-34"/>
        </w:rPr>
      </w:r>
      <w:r>
        <w:rPr>
          <w:rFonts w:ascii="Arial" w:hAnsi="Arial" w:cs="Arial" w:eastAsia="Arial"/>
          <w:sz w:val="45"/>
          <w:szCs w:val="45"/>
          <w:color w:val="4D4D4D"/>
          <w:spacing w:val="0"/>
          <w:w w:val="129"/>
          <w:position w:val="-36"/>
        </w:rPr>
        <w:t>p</w:t>
      </w:r>
      <w:r>
        <w:rPr>
          <w:rFonts w:ascii="Arial" w:hAnsi="Arial" w:cs="Arial" w:eastAsia="Arial"/>
          <w:sz w:val="45"/>
          <w:szCs w:val="4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354" w:space="4253"/>
            <w:col w:w="1407" w:space="340"/>
            <w:col w:w="2686"/>
          </w:cols>
        </w:sectPr>
      </w:pPr>
      <w:rPr/>
    </w:p>
    <w:p>
      <w:pPr>
        <w:spacing w:before="0" w:after="0" w:line="304" w:lineRule="atLeast"/>
        <w:ind w:left="248" w:right="-78"/>
        <w:jc w:val="left"/>
        <w:tabs>
          <w:tab w:pos="900" w:val="left"/>
          <w:tab w:pos="1600" w:val="left"/>
          <w:tab w:pos="4600" w:val="left"/>
          <w:tab w:pos="5580" w:val="left"/>
          <w:tab w:pos="634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81"/>
          <w:w w:val="100"/>
          <w:position w:val="2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-29"/>
          <w:w w:val="100"/>
          <w:position w:val="-4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position w:val="2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32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position w:val="2"/>
        </w:rPr>
      </w:r>
      <w:r>
        <w:rPr>
          <w:rFonts w:ascii="Arial" w:hAnsi="Arial" w:cs="Arial" w:eastAsia="Arial"/>
          <w:sz w:val="24"/>
          <w:szCs w:val="24"/>
          <w:color w:val="383838"/>
          <w:spacing w:val="-104"/>
          <w:w w:val="100"/>
          <w:position w:val="-3"/>
        </w:rPr>
        <w:t>"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00"/>
          <w:position w:val="0"/>
        </w:rPr>
        <w:t>IIi!</w:t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383838"/>
          <w:spacing w:val="0"/>
          <w:w w:val="100"/>
          <w:position w:val="0"/>
        </w:rPr>
      </w:r>
      <w:r>
        <w:rPr>
          <w:rFonts w:ascii="Arial" w:hAnsi="Arial" w:cs="Arial" w:eastAsia="Arial"/>
          <w:sz w:val="15"/>
          <w:szCs w:val="15"/>
          <w:color w:val="4D4D4D"/>
          <w:spacing w:val="0"/>
          <w:w w:val="537"/>
          <w:position w:val="0"/>
        </w:rPr>
        <w:t>I</w:t>
      </w:r>
      <w:r>
        <w:rPr>
          <w:rFonts w:ascii="Arial" w:hAnsi="Arial" w:cs="Arial" w:eastAsia="Arial"/>
          <w:sz w:val="15"/>
          <w:szCs w:val="15"/>
          <w:color w:val="4D4D4D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5"/>
          <w:szCs w:val="15"/>
          <w:color w:val="4D4D4D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63"/>
          <w:position w:val="4"/>
        </w:rPr>
        <w:t>0:</w:t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-27"/>
          <w:w w:val="163"/>
          <w:position w:val="4"/>
        </w:rPr>
        <w:t> </w:t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00"/>
          <w:position w:val="4"/>
        </w:rPr>
      </w:r>
      <w:r>
        <w:rPr>
          <w:rFonts w:ascii="Arial" w:hAnsi="Arial" w:cs="Arial" w:eastAsia="Arial"/>
          <w:sz w:val="15"/>
          <w:szCs w:val="15"/>
          <w:color w:val="4D4D4D"/>
          <w:spacing w:val="0"/>
          <w:w w:val="163"/>
          <w:position w:val="1"/>
        </w:rPr>
        <w:t>:1</w:t>
      </w:r>
      <w:r>
        <w:rPr>
          <w:rFonts w:ascii="Arial" w:hAnsi="Arial" w:cs="Arial" w:eastAsia="Arial"/>
          <w:sz w:val="15"/>
          <w:szCs w:val="15"/>
          <w:color w:val="4D4D4D"/>
          <w:spacing w:val="52"/>
          <w:w w:val="163"/>
          <w:position w:val="1"/>
        </w:rPr>
        <w:t> </w:t>
      </w:r>
      <w:r>
        <w:rPr>
          <w:rFonts w:ascii="Courier New" w:hAnsi="Courier New" w:cs="Courier New" w:eastAsia="Courier New"/>
          <w:sz w:val="11"/>
          <w:szCs w:val="11"/>
          <w:color w:val="383838"/>
          <w:spacing w:val="0"/>
          <w:w w:val="163"/>
          <w:position w:val="1"/>
        </w:rPr>
        <w:t>2</w:t>
      </w:r>
      <w:r>
        <w:rPr>
          <w:rFonts w:ascii="Courier New" w:hAnsi="Courier New" w:cs="Courier New" w:eastAsia="Courier New"/>
          <w:sz w:val="11"/>
          <w:szCs w:val="11"/>
          <w:color w:val="383838"/>
          <w:spacing w:val="-98"/>
          <w:w w:val="163"/>
          <w:position w:val="1"/>
        </w:rPr>
        <w:t> </w:t>
      </w:r>
      <w:r>
        <w:rPr>
          <w:rFonts w:ascii="Courier New" w:hAnsi="Courier New" w:cs="Courier New" w:eastAsia="Courier New"/>
          <w:sz w:val="11"/>
          <w:szCs w:val="11"/>
          <w:color w:val="383838"/>
          <w:spacing w:val="0"/>
          <w:w w:val="100"/>
          <w:position w:val="1"/>
        </w:rPr>
        <w:tab/>
      </w:r>
      <w:r>
        <w:rPr>
          <w:rFonts w:ascii="Courier New" w:hAnsi="Courier New" w:cs="Courier New" w:eastAsia="Courier New"/>
          <w:sz w:val="11"/>
          <w:szCs w:val="11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5"/>
          <w:szCs w:val="15"/>
          <w:color w:val="383838"/>
          <w:spacing w:val="0"/>
          <w:w w:val="163"/>
          <w:position w:val="-4"/>
        </w:rPr>
        <w:t>cii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304" w:lineRule="atLeast"/>
        <w:ind w:right="-20"/>
        <w:jc w:val="left"/>
        <w:tabs>
          <w:tab w:pos="70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</w:r>
      <w:r>
        <w:rPr>
          <w:rFonts w:ascii="Courier New" w:hAnsi="Courier New" w:cs="Courier New" w:eastAsia="Courier New"/>
          <w:sz w:val="14"/>
          <w:szCs w:val="14"/>
          <w:color w:val="383838"/>
          <w:spacing w:val="0"/>
          <w:w w:val="67"/>
          <w:position w:val="1"/>
        </w:rPr>
        <w:t>&lt;l&gt;l:'::el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6578" w:space="697"/>
            <w:col w:w="1765"/>
          </w:cols>
        </w:sectPr>
      </w:pPr>
      <w:rPr/>
    </w:p>
    <w:p>
      <w:pPr>
        <w:spacing w:before="0" w:after="0" w:line="28" w:lineRule="atLeast"/>
        <w:ind w:left="248" w:right="-101"/>
        <w:jc w:val="left"/>
        <w:tabs>
          <w:tab w:pos="46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41"/>
          <w:szCs w:val="41"/>
          <w:color w:val="383838"/>
          <w:spacing w:val="0"/>
          <w:w w:val="59"/>
          <w:position w:val="-4"/>
        </w:rPr>
        <w:t>..</w:t>
      </w:r>
      <w:r>
        <w:rPr>
          <w:rFonts w:ascii="Times New Roman" w:hAnsi="Times New Roman" w:cs="Times New Roman" w:eastAsia="Times New Roman"/>
          <w:sz w:val="41"/>
          <w:szCs w:val="41"/>
          <w:color w:val="383838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383838"/>
          <w:spacing w:val="0"/>
          <w:w w:val="100"/>
          <w:position w:val="-4"/>
        </w:rPr>
      </w:r>
      <w:r>
        <w:rPr>
          <w:rFonts w:ascii="Arial" w:hAnsi="Arial" w:cs="Arial" w:eastAsia="Arial"/>
          <w:sz w:val="10"/>
          <w:szCs w:val="10"/>
          <w:color w:val="232323"/>
          <w:spacing w:val="0"/>
          <w:w w:val="131"/>
          <w:position w:val="0"/>
        </w:rPr>
        <w:t>!!I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28" w:lineRule="atLeast"/>
        <w:ind w:right="-64"/>
        <w:jc w:val="left"/>
        <w:tabs>
          <w:tab w:pos="38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232"/>
        </w:rPr>
        <w:t>!i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232"/>
        </w:rPr>
        <w:t>::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28" w:lineRule="atLeast"/>
        <w:ind w:right="-6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61"/>
        </w:rPr>
        <w:t>o"'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0" w:after="0" w:line="28" w:lineRule="atLeast"/>
        <w:ind w:right="-20"/>
        <w:jc w:val="left"/>
        <w:tabs>
          <w:tab w:pos="7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383838"/>
          <w:spacing w:val="0"/>
          <w:w w:val="159"/>
          <w:position w:val="2"/>
        </w:rPr>
        <w:t>:::&gt;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0"/>
        </w:rPr>
        <w:t>cccr: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0"/>
        </w:rPr>
        <w:t>    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26"/>
          <w:position w:val="0"/>
        </w:rPr>
        <w:t>cr:z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4" w:equalWidth="0">
            <w:col w:w="4717" w:space="677"/>
            <w:col w:w="600" w:space="360"/>
            <w:col w:w="228" w:space="578"/>
            <w:col w:w="1880"/>
          </w:cols>
        </w:sectPr>
      </w:pPr>
      <w:rPr/>
    </w:p>
    <w:p>
      <w:pPr>
        <w:spacing w:before="0" w:after="0" w:line="28" w:lineRule="atLeast"/>
        <w:ind w:left="248" w:right="-64"/>
        <w:jc w:val="left"/>
        <w:tabs>
          <w:tab w:pos="920" w:val="left"/>
        </w:tabs>
        <w:rPr>
          <w:rFonts w:ascii="Arial" w:hAnsi="Arial" w:cs="Arial" w:eastAsia="Arial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</w:rPr>
        <w:t>a!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</w:rPr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  <w:position w:val="2"/>
        </w:rPr>
        <w:t>ll!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28" w:lineRule="atLeast"/>
        <w:ind w:right="-20"/>
        <w:jc w:val="left"/>
        <w:tabs>
          <w:tab w:pos="1080" w:val="left"/>
          <w:tab w:pos="2820" w:val="left"/>
          <w:tab w:pos="3620" w:val="left"/>
          <w:tab w:pos="4700" w:val="left"/>
        </w:tabs>
        <w:rPr>
          <w:rFonts w:ascii="Courier New" w:hAnsi="Courier New" w:cs="Courier New" w:eastAsia="Courier New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22"/>
          <w:szCs w:val="22"/>
          <w:color w:val="383838"/>
          <w:spacing w:val="0"/>
          <w:w w:val="76"/>
        </w:rPr>
        <w:t>"'</w:t>
      </w:r>
      <w:r>
        <w:rPr>
          <w:rFonts w:ascii="Arial" w:hAnsi="Arial" w:cs="Arial" w:eastAsia="Arial"/>
          <w:sz w:val="22"/>
          <w:szCs w:val="22"/>
          <w:color w:val="383838"/>
          <w:spacing w:val="0"/>
          <w:w w:val="100"/>
        </w:rPr>
        <w:tab/>
      </w:r>
      <w:r>
        <w:rPr>
          <w:rFonts w:ascii="Arial" w:hAnsi="Arial" w:cs="Arial" w:eastAsia="Arial"/>
          <w:sz w:val="22"/>
          <w:szCs w:val="22"/>
          <w:color w:val="383838"/>
          <w:spacing w:val="0"/>
          <w:w w:val="100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565"/>
          <w:position w:val="3"/>
        </w:rPr>
        <w:t>I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312"/>
          <w:position w:val="9"/>
        </w:rPr>
        <w:t>N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9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9"/>
        </w:rPr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312"/>
          <w:position w:val="4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-80"/>
          <w:w w:val="312"/>
          <w:position w:val="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83838"/>
          <w:spacing w:val="0"/>
          <w:w w:val="100"/>
          <w:position w:val="4"/>
        </w:rPr>
      </w:r>
      <w:r>
        <w:rPr>
          <w:rFonts w:ascii="Courier New" w:hAnsi="Courier New" w:cs="Courier New" w:eastAsia="Courier New"/>
          <w:sz w:val="17"/>
          <w:szCs w:val="17"/>
          <w:color w:val="383838"/>
          <w:spacing w:val="0"/>
          <w:w w:val="146"/>
          <w:position w:val="-5"/>
        </w:rPr>
        <w:t>i</w:t>
      </w:r>
      <w:r>
        <w:rPr>
          <w:rFonts w:ascii="Courier New" w:hAnsi="Courier New" w:cs="Courier New" w:eastAsia="Courier New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026" w:space="2495"/>
            <w:col w:w="5519"/>
          </w:cols>
        </w:sectPr>
      </w:pPr>
      <w:rPr/>
    </w:p>
    <w:p>
      <w:pPr>
        <w:spacing w:before="0" w:after="0" w:line="10" w:lineRule="atLeast"/>
        <w:ind w:left="248" w:right="-20"/>
        <w:jc w:val="left"/>
        <w:tabs>
          <w:tab w:pos="920" w:val="left"/>
          <w:tab w:pos="646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8.320007pt;margin-top:2.954325pt;width:6.26574pt;height:14.5pt;mso-position-horizontal-relative:page;mso-position-vertical-relative:paragraph;z-index:-5345" type="#_x0000_t202" filled="f" stroked="f">
            <v:textbox inset="0,0,0,0">
              <w:txbxContent>
                <w:p>
                  <w:pPr>
                    <w:spacing w:before="0" w:after="0" w:line="290" w:lineRule="exact"/>
                    <w:ind w:right="-84"/>
                    <w:jc w:val="left"/>
                    <w:rPr>
                      <w:rFonts w:ascii="Arial" w:hAnsi="Arial" w:cs="Arial" w:eastAsia="Arial"/>
                      <w:sz w:val="29"/>
                      <w:szCs w:val="29"/>
                    </w:rPr>
                  </w:pPr>
                  <w:rPr/>
                  <w:r>
                    <w:rPr>
                      <w:rFonts w:ascii="Arial" w:hAnsi="Arial" w:cs="Arial" w:eastAsia="Arial"/>
                      <w:sz w:val="29"/>
                      <w:szCs w:val="29"/>
                      <w:color w:val="383838"/>
                      <w:spacing w:val="0"/>
                      <w:w w:val="155"/>
                    </w:rPr>
                    <w:t>,</w:t>
                  </w:r>
                  <w:r>
                    <w:rPr>
                      <w:rFonts w:ascii="Arial" w:hAnsi="Arial" w:cs="Arial" w:eastAsia="Arial"/>
                      <w:sz w:val="29"/>
                      <w:szCs w:val="2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97"/>
          <w:position w:val="4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97"/>
          <w:position w:val="5"/>
        </w:rPr>
        <w:t>0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-29"/>
          <w:w w:val="197"/>
          <w:position w:val="5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  <w:position w:val="5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0"/>
        </w:rPr>
        <w:t>::i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66" w:lineRule="exact"/>
        <w:ind w:left="4635" w:right="-20"/>
        <w:jc w:val="left"/>
        <w:tabs>
          <w:tab w:pos="5680" w:val="left"/>
          <w:tab w:pos="6440" w:val="left"/>
          <w:tab w:pos="816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28"/>
          <w:szCs w:val="28"/>
          <w:color w:val="383838"/>
          <w:spacing w:val="0"/>
          <w:w w:val="69"/>
          <w:position w:val="-15"/>
        </w:rPr>
        <w:t>•</w:t>
      </w:r>
      <w:r>
        <w:rPr>
          <w:rFonts w:ascii="Arial" w:hAnsi="Arial" w:cs="Arial" w:eastAsia="Arial"/>
          <w:sz w:val="28"/>
          <w:szCs w:val="28"/>
          <w:color w:val="383838"/>
          <w:spacing w:val="0"/>
          <w:w w:val="100"/>
          <w:position w:val="-15"/>
        </w:rPr>
        <w:tab/>
      </w:r>
      <w:r>
        <w:rPr>
          <w:rFonts w:ascii="Arial" w:hAnsi="Arial" w:cs="Arial" w:eastAsia="Arial"/>
          <w:sz w:val="28"/>
          <w:szCs w:val="28"/>
          <w:color w:val="383838"/>
          <w:spacing w:val="0"/>
          <w:w w:val="100"/>
          <w:position w:val="-15"/>
        </w:rPr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-9"/>
        </w:rPr>
        <w:t>7</w:t>
      </w:r>
      <w:r>
        <w:rPr>
          <w:rFonts w:ascii="Arial" w:hAnsi="Arial" w:cs="Arial" w:eastAsia="Arial"/>
          <w:sz w:val="9"/>
          <w:szCs w:val="9"/>
          <w:color w:val="383838"/>
          <w:spacing w:val="-18"/>
          <w:w w:val="100"/>
          <w:position w:val="-9"/>
        </w:rPr>
        <w:t> </w:t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-9"/>
        </w:rPr>
        <w:tab/>
      </w:r>
      <w:r>
        <w:rPr>
          <w:rFonts w:ascii="Arial" w:hAnsi="Arial" w:cs="Arial" w:eastAsia="Arial"/>
          <w:sz w:val="9"/>
          <w:szCs w:val="9"/>
          <w:color w:val="383838"/>
          <w:spacing w:val="0"/>
          <w:w w:val="100"/>
          <w:position w:val="-9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1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13"/>
          <w:w w:val="100"/>
          <w:position w:val="-1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54"/>
          <w:position w:val="-9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4" w:lineRule="exact"/>
        <w:ind w:left="286" w:right="-20"/>
        <w:jc w:val="left"/>
        <w:tabs>
          <w:tab w:pos="940" w:val="left"/>
          <w:tab w:pos="1620" w:val="left"/>
          <w:tab w:pos="2420" w:val="left"/>
          <w:tab w:pos="35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40"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-21"/>
          <w:w w:val="140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40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40"/>
          <w:position w:val="0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  <w:t>4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-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38"/>
          <w:position w:val="0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6" w:after="0" w:line="240" w:lineRule="auto"/>
        <w:ind w:left="1517" w:right="633"/>
        <w:jc w:val="center"/>
        <w:tabs>
          <w:tab w:pos="2260" w:val="left"/>
          <w:tab w:pos="3280" w:val="left"/>
          <w:tab w:pos="4340" w:val="left"/>
          <w:tab w:pos="5540" w:val="left"/>
          <w:tab w:pos="6320" w:val="left"/>
          <w:tab w:pos="7120" w:val="left"/>
          <w:tab w:pos="80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lshte</w:t>
      </w:r>
      <w:r>
        <w:rPr>
          <w:rFonts w:ascii="Arial" w:hAnsi="Arial" w:cs="Arial" w:eastAsia="Arial"/>
          <w:sz w:val="9"/>
          <w:szCs w:val="9"/>
          <w:color w:val="707070"/>
          <w:spacing w:val="-27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B</w:t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15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-14"/>
          <w:w w:val="115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AR</w:t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MUHAMET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4"/>
        </w:rPr>
        <w:t>ZEOOL</w:t>
      </w:r>
      <w:r>
        <w:rPr>
          <w:rFonts w:ascii="Arial" w:hAnsi="Arial" w:cs="Arial" w:eastAsia="Arial"/>
          <w:sz w:val="9"/>
          <w:szCs w:val="9"/>
          <w:color w:val="707070"/>
          <w:spacing w:val="-11"/>
          <w:w w:val="135"/>
        </w:rPr>
        <w:t>R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335"/>
        </w:rPr>
        <w:t>I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959595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2210</w:t>
      </w:r>
      <w:r>
        <w:rPr>
          <w:rFonts w:ascii="Arial" w:hAnsi="Arial" w:cs="Arial" w:eastAsia="Arial"/>
          <w:sz w:val="9"/>
          <w:szCs w:val="9"/>
          <w:color w:val="707070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9"/>
        </w:rPr>
        <w:t>6</w:t>
      </w:r>
      <w:r>
        <w:rPr>
          <w:rFonts w:ascii="Arial" w:hAnsi="Arial" w:cs="Arial" w:eastAsia="Arial"/>
          <w:sz w:val="9"/>
          <w:szCs w:val="9"/>
          <w:color w:val="838383"/>
          <w:spacing w:val="-8"/>
          <w:w w:val="119"/>
        </w:rPr>
        <w:t>2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9"/>
        </w:rPr>
        <w:t>40</w:t>
      </w:r>
      <w:r>
        <w:rPr>
          <w:rFonts w:ascii="Arial" w:hAnsi="Arial" w:cs="Arial" w:eastAsia="Arial"/>
          <w:sz w:val="9"/>
          <w:szCs w:val="9"/>
          <w:color w:val="5E5E5E"/>
          <w:spacing w:val="-29"/>
          <w:w w:val="119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11378</w:t>
      </w:r>
      <w:r>
        <w:rPr>
          <w:rFonts w:ascii="Arial" w:hAnsi="Arial" w:cs="Arial" w:eastAsia="Arial"/>
          <w:sz w:val="9"/>
          <w:szCs w:val="9"/>
          <w:color w:val="707070"/>
          <w:spacing w:val="-2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3"/>
          <w:w w:val="136"/>
        </w:rPr>
        <w:t>3</w:t>
      </w:r>
      <w:r>
        <w:rPr>
          <w:rFonts w:ascii="Arial" w:hAnsi="Arial" w:cs="Arial" w:eastAsia="Arial"/>
          <w:sz w:val="9"/>
          <w:szCs w:val="9"/>
          <w:color w:val="4D4D4D"/>
          <w:spacing w:val="-6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-11"/>
          <w:w w:val="160"/>
        </w:rPr>
        <w:t>0</w:t>
      </w:r>
      <w:r>
        <w:rPr>
          <w:rFonts w:ascii="Arial" w:hAnsi="Arial" w:cs="Arial" w:eastAsia="Arial"/>
          <w:sz w:val="9"/>
          <w:szCs w:val="9"/>
          <w:color w:val="B1B1B1"/>
          <w:spacing w:val="-6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5"/>
        </w:rPr>
        <w:t>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59" w:after="0" w:line="125" w:lineRule="exact"/>
        <w:ind w:left="277" w:right="-20"/>
        <w:jc w:val="left"/>
        <w:tabs>
          <w:tab w:pos="680" w:val="left"/>
          <w:tab w:pos="2200" w:val="left"/>
          <w:tab w:pos="3440" w:val="left"/>
          <w:tab w:pos="43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TIRANA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JUG</w:t>
      </w:r>
      <w:r>
        <w:rPr>
          <w:rFonts w:ascii="Arial" w:hAnsi="Arial" w:cs="Arial" w:eastAsia="Arial"/>
          <w:sz w:val="9"/>
          <w:szCs w:val="9"/>
          <w:color w:val="5E5E5E"/>
          <w:spacing w:val="-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0"/>
        </w:rPr>
        <w:t>MUHAMET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3"/>
          <w:position w:val="-1"/>
        </w:rPr>
        <w:t>RIZA</w:t>
      </w:r>
      <w:r>
        <w:rPr>
          <w:rFonts w:ascii="Arial" w:hAnsi="Arial" w:cs="Arial" w:eastAsia="Arial"/>
          <w:sz w:val="9"/>
          <w:szCs w:val="9"/>
          <w:color w:val="838383"/>
          <w:spacing w:val="-24"/>
          <w:w w:val="113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  <w:position w:val="0"/>
        </w:rPr>
        <w:t>ZECOLLA</w:t>
      </w:r>
      <w:r>
        <w:rPr>
          <w:rFonts w:ascii="Arial" w:hAnsi="Arial" w:cs="Arial" w:eastAsia="Arial"/>
          <w:sz w:val="9"/>
          <w:szCs w:val="9"/>
          <w:color w:val="707070"/>
          <w:spacing w:val="-11"/>
          <w:w w:val="112"/>
          <w:position w:val="0"/>
        </w:rPr>
        <w:t>R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335"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84" w:lineRule="exact"/>
        <w:ind w:left="1498" w:right="635"/>
        <w:jc w:val="center"/>
        <w:tabs>
          <w:tab w:pos="5420" w:val="left"/>
          <w:tab w:pos="6320" w:val="left"/>
          <w:tab w:pos="7120" w:val="left"/>
          <w:tab w:pos="80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25"/>
        </w:rPr>
        <w:t>S.het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221112210</w:t>
      </w:r>
      <w:r>
        <w:rPr>
          <w:rFonts w:ascii="Arial" w:hAnsi="Arial" w:cs="Arial" w:eastAsia="Arial"/>
          <w:sz w:val="9"/>
          <w:szCs w:val="9"/>
          <w:color w:val="707070"/>
          <w:spacing w:val="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33</w:t>
      </w:r>
      <w:r>
        <w:rPr>
          <w:rFonts w:ascii="Arial" w:hAnsi="Arial" w:cs="Arial" w:eastAsia="Arial"/>
          <w:sz w:val="9"/>
          <w:szCs w:val="9"/>
          <w:color w:val="707070"/>
          <w:spacing w:val="4"/>
          <w:w w:val="115"/>
        </w:rPr>
        <w:t>2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11377</w:t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54</w:t>
      </w:r>
      <w:r>
        <w:rPr>
          <w:rFonts w:ascii="Arial" w:hAnsi="Arial" w:cs="Arial" w:eastAsia="Arial"/>
          <w:sz w:val="9"/>
          <w:szCs w:val="9"/>
          <w:color w:val="707070"/>
          <w:spacing w:val="-16"/>
          <w:w w:val="115"/>
        </w:rPr>
        <w:t>2</w:t>
      </w:r>
      <w:r>
        <w:rPr>
          <w:rFonts w:ascii="Arial" w:hAnsi="Arial" w:cs="Arial" w:eastAsia="Arial"/>
          <w:sz w:val="9"/>
          <w:szCs w:val="9"/>
          <w:color w:val="B1B1B1"/>
          <w:spacing w:val="3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6" w:lineRule="exact"/>
        <w:ind w:left="2293" w:right="-20"/>
        <w:jc w:val="left"/>
        <w:tabs>
          <w:tab w:pos="3300" w:val="left"/>
          <w:tab w:pos="43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BEHAR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MUHAMET</w:t>
      </w:r>
      <w:r>
        <w:rPr>
          <w:rFonts w:ascii="Arial" w:hAnsi="Arial" w:cs="Arial" w:eastAsia="Arial"/>
          <w:sz w:val="9"/>
          <w:szCs w:val="9"/>
          <w:color w:val="707070"/>
          <w:spacing w:val="-19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0"/>
        </w:rPr>
        <w:t>ZEQOLLA</w:t>
      </w:r>
      <w:r>
        <w:rPr>
          <w:rFonts w:ascii="Arial" w:hAnsi="Arial" w:cs="Arial" w:eastAsia="Arial"/>
          <w:sz w:val="9"/>
          <w:szCs w:val="9"/>
          <w:color w:val="707070"/>
          <w:spacing w:val="-11"/>
          <w:w w:val="111"/>
        </w:rPr>
        <w:t>R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335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8" w:after="0" w:line="101" w:lineRule="exact"/>
        <w:ind w:left="1527" w:right="673"/>
        <w:jc w:val="center"/>
        <w:tabs>
          <w:tab w:pos="2360" w:val="left"/>
          <w:tab w:pos="3420" w:val="left"/>
          <w:tab w:pos="4480" w:val="left"/>
          <w:tab w:pos="5560" w:val="left"/>
          <w:tab w:pos="7080" w:val="left"/>
          <w:tab w:pos="81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707070"/>
          <w:spacing w:val="0"/>
          <w:w w:val="120"/>
        </w:rPr>
        <w:t>.ehte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7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1"/>
          <w:w w:val="108"/>
        </w:rPr>
        <w:t>L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242"/>
        </w:rPr>
        <w:t>l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-5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115"/>
        </w:rPr>
        <w:t>ZET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959595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KUME</w:t>
      </w:r>
      <w:r>
        <w:rPr>
          <w:rFonts w:ascii="Arial" w:hAnsi="Arial" w:cs="Arial" w:eastAsia="Arial"/>
          <w:sz w:val="9"/>
          <w:szCs w:val="9"/>
          <w:color w:val="707070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8"/>
          <w:w w:val="114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324</w:t>
      </w:r>
      <w:r>
        <w:rPr>
          <w:rFonts w:ascii="Arial" w:hAnsi="Arial" w:cs="Arial" w:eastAsia="Arial"/>
          <w:sz w:val="9"/>
          <w:szCs w:val="9"/>
          <w:color w:val="707070"/>
          <w:spacing w:val="-23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-6"/>
          <w:w w:val="114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4"/>
        </w:rPr>
        <w:t>2</w:t>
      </w:r>
      <w:r>
        <w:rPr>
          <w:rFonts w:ascii="Arial" w:hAnsi="Arial" w:cs="Arial" w:eastAsia="Arial"/>
          <w:sz w:val="9"/>
          <w:szCs w:val="9"/>
          <w:color w:val="838383"/>
          <w:spacing w:val="-10"/>
          <w:w w:val="114"/>
        </w:rPr>
        <w:t>/</w:t>
      </w:r>
      <w:r>
        <w:rPr>
          <w:rFonts w:ascii="Arial" w:hAnsi="Arial" w:cs="Arial" w:eastAsia="Arial"/>
          <w:sz w:val="9"/>
          <w:szCs w:val="9"/>
          <w:color w:val="4D4D4D"/>
          <w:spacing w:val="-8"/>
          <w:w w:val="114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83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315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7" w:lineRule="exact"/>
        <w:ind w:left="277" w:right="-20"/>
        <w:jc w:val="left"/>
        <w:tabs>
          <w:tab w:pos="760" w:val="left"/>
          <w:tab w:pos="63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3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7"/>
          <w:w w:val="12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3"/>
        </w:rPr>
        <w:t>OU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23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3"/>
        </w:rPr>
        <w:t>RES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3"/>
          <w:position w:val="1"/>
        </w:rPr>
        <w:t>8513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98" w:lineRule="exact"/>
        <w:ind w:left="1497" w:right="674"/>
        <w:jc w:val="center"/>
        <w:tabs>
          <w:tab w:pos="2340" w:val="left"/>
          <w:tab w:pos="3420" w:val="left"/>
          <w:tab w:pos="4480" w:val="left"/>
          <w:tab w:pos="5560" w:val="left"/>
          <w:tab w:pos="7080" w:val="left"/>
          <w:tab w:pos="81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838383"/>
          <w:spacing w:val="0"/>
          <w:w w:val="111"/>
          <w:position w:val="1"/>
        </w:rPr>
        <w:t>l&gt;</w:t>
      </w:r>
      <w:r>
        <w:rPr>
          <w:rFonts w:ascii="Arial" w:hAnsi="Arial" w:cs="Arial" w:eastAsia="Arial"/>
          <w:sz w:val="9"/>
          <w:szCs w:val="9"/>
          <w:color w:val="838383"/>
          <w:spacing w:val="-11"/>
          <w:w w:val="111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11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3"/>
          <w:w w:val="111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-26"/>
          <w:w w:val="111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ALl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E5E5E"/>
          <w:spacing w:val="-5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-11"/>
          <w:w w:val="131"/>
          <w:position w:val="1"/>
        </w:rPr>
        <w:t>Z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1"/>
        </w:rPr>
        <w:t>ET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KUME</w:t>
      </w:r>
      <w:r>
        <w:rPr>
          <w:rFonts w:ascii="Arial" w:hAnsi="Arial" w:cs="Arial" w:eastAsia="Arial"/>
          <w:sz w:val="9"/>
          <w:szCs w:val="9"/>
          <w:color w:val="707070"/>
          <w:spacing w:val="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1324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12/1&amp;3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1"/>
        </w:rPr>
        <w:t>412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9" w:after="0" w:line="101" w:lineRule="exact"/>
        <w:ind w:left="1554" w:right="-20"/>
        <w:jc w:val="left"/>
        <w:tabs>
          <w:tab w:pos="2320" w:val="left"/>
          <w:tab w:pos="3440" w:val="left"/>
          <w:tab w:pos="4520" w:val="left"/>
          <w:tab w:pos="5580" w:val="left"/>
          <w:tab w:pos="7080" w:val="left"/>
          <w:tab w:pos="80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lshte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SAOIK</w:t>
      </w:r>
      <w:r>
        <w:rPr>
          <w:rFonts w:ascii="Arial" w:hAnsi="Arial" w:cs="Arial" w:eastAsia="Arial"/>
          <w:sz w:val="9"/>
          <w:szCs w:val="9"/>
          <w:color w:val="707070"/>
          <w:spacing w:val="-1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25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-2"/>
          <w:w w:val="125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5"/>
        </w:rPr>
        <w:t>EZ</w:t>
      </w:r>
      <w:r>
        <w:rPr>
          <w:rFonts w:ascii="Arial" w:hAnsi="Arial" w:cs="Arial" w:eastAsia="Arial"/>
          <w:sz w:val="9"/>
          <w:szCs w:val="9"/>
          <w:color w:val="707070"/>
          <w:spacing w:val="-31"/>
          <w:w w:val="125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RUCI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4506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15011&amp;3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1"/>
        </w:rPr>
        <w:t>30</w:t>
      </w:r>
      <w:r>
        <w:rPr>
          <w:rFonts w:ascii="Arial" w:hAnsi="Arial" w:cs="Arial" w:eastAsia="Arial"/>
          <w:sz w:val="9"/>
          <w:szCs w:val="9"/>
          <w:color w:val="707070"/>
          <w:spacing w:val="-15"/>
          <w:w w:val="121"/>
        </w:rPr>
        <w:t>8</w:t>
      </w:r>
      <w:r>
        <w:rPr>
          <w:rFonts w:ascii="Arial" w:hAnsi="Arial" w:cs="Arial" w:eastAsia="Arial"/>
          <w:sz w:val="9"/>
          <w:szCs w:val="9"/>
          <w:color w:val="B1B1B1"/>
          <w:spacing w:val="-20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4"/>
        </w:rPr>
        <w:t>59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6" w:lineRule="exact"/>
        <w:ind w:left="277" w:right="-20"/>
        <w:jc w:val="left"/>
        <w:tabs>
          <w:tab w:pos="760" w:val="left"/>
          <w:tab w:pos="63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</w:rPr>
        <w:t>9</w:t>
      </w:r>
      <w:r>
        <w:rPr>
          <w:rFonts w:ascii="Arial" w:hAnsi="Arial" w:cs="Arial" w:eastAsia="Arial"/>
          <w:sz w:val="9"/>
          <w:szCs w:val="9"/>
          <w:color w:val="707070"/>
          <w:spacing w:val="-21"/>
          <w:w w:val="118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</w:rPr>
        <w:t>OU</w:t>
      </w:r>
      <w:r>
        <w:rPr>
          <w:rFonts w:ascii="Arial" w:hAnsi="Arial" w:cs="Arial" w:eastAsia="Arial"/>
          <w:sz w:val="9"/>
          <w:szCs w:val="9"/>
          <w:color w:val="707070"/>
          <w:spacing w:val="-12"/>
          <w:w w:val="118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</w:rPr>
        <w:t>RES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1"/>
        </w:rPr>
        <w:t>&amp;517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99" w:lineRule="exact"/>
        <w:ind w:left="1497" w:right="674"/>
        <w:jc w:val="center"/>
        <w:tabs>
          <w:tab w:pos="2280" w:val="left"/>
          <w:tab w:pos="3400" w:val="left"/>
          <w:tab w:pos="4500" w:val="left"/>
          <w:tab w:pos="5540" w:val="left"/>
          <w:tab w:pos="7060" w:val="left"/>
          <w:tab w:pos="81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707070"/>
          <w:spacing w:val="0"/>
          <w:w w:val="133"/>
          <w:position w:val="1"/>
        </w:rPr>
        <w:t>btthet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SAOIK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25"/>
          <w:position w:val="0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-2"/>
          <w:w w:val="125"/>
          <w:position w:val="0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5"/>
          <w:position w:val="0"/>
        </w:rPr>
        <w:t>EZ</w:t>
      </w:r>
      <w:r>
        <w:rPr>
          <w:rFonts w:ascii="Arial" w:hAnsi="Arial" w:cs="Arial" w:eastAsia="Arial"/>
          <w:sz w:val="9"/>
          <w:szCs w:val="9"/>
          <w:color w:val="707070"/>
          <w:spacing w:val="-31"/>
          <w:w w:val="125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RUCI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1"/>
          <w:w w:val="100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506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-7"/>
          <w:w w:val="10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501163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1"/>
        </w:rPr>
        <w:t>443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63" w:after="0" w:line="113" w:lineRule="exact"/>
        <w:ind w:left="1389" w:right="671"/>
        <w:jc w:val="center"/>
        <w:tabs>
          <w:tab w:pos="2280" w:val="left"/>
          <w:tab w:pos="3320" w:val="left"/>
          <w:tab w:pos="4320" w:val="left"/>
          <w:tab w:pos="5540" w:val="left"/>
          <w:tab w:pos="6320" w:val="left"/>
          <w:tab w:pos="7120" w:val="left"/>
          <w:tab w:pos="81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959595"/>
          <w:spacing w:val="-18"/>
          <w:w w:val="335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  <w:position w:val="-1"/>
        </w:rPr>
        <w:t>SHTE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2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-13"/>
          <w:w w:val="112"/>
          <w:position w:val="-1"/>
        </w:rPr>
        <w:t>S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  <w:position w:val="-1"/>
        </w:rPr>
        <w:t>LAM</w:t>
      </w:r>
      <w:r>
        <w:rPr>
          <w:rFonts w:ascii="Arial" w:hAnsi="Arial" w:cs="Arial" w:eastAsia="Arial"/>
          <w:sz w:val="9"/>
          <w:szCs w:val="9"/>
          <w:color w:val="5E5E5E"/>
          <w:spacing w:val="-13"/>
          <w:w w:val="112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-1"/>
        </w:rPr>
        <w:t>IBRAHIM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-1"/>
        </w:rPr>
        <w:t>BOSHNJAKU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Courier New" w:hAnsi="Courier New" w:cs="Courier New" w:eastAsia="Courier New"/>
          <w:sz w:val="12"/>
          <w:szCs w:val="12"/>
          <w:color w:val="707070"/>
          <w:spacing w:val="0"/>
          <w:w w:val="100"/>
          <w:position w:val="-1"/>
        </w:rPr>
        <w:t>7</w:t>
      </w:r>
      <w:r>
        <w:rPr>
          <w:rFonts w:ascii="Courier New" w:hAnsi="Courier New" w:cs="Courier New" w:eastAsia="Courier New"/>
          <w:sz w:val="12"/>
          <w:szCs w:val="12"/>
          <w:color w:val="707070"/>
          <w:spacing w:val="22"/>
          <w:w w:val="100"/>
          <w:position w:val="-1"/>
        </w:rPr>
        <w:t> </w:t>
      </w:r>
      <w:r>
        <w:rPr>
          <w:rFonts w:ascii="Courier New" w:hAnsi="Courier New" w:cs="Courier New" w:eastAsia="Courier New"/>
          <w:sz w:val="12"/>
          <w:szCs w:val="12"/>
          <w:color w:val="707070"/>
          <w:spacing w:val="0"/>
          <w:w w:val="100"/>
          <w:position w:val="-1"/>
        </w:rPr>
        <w:t>3</w:t>
      </w:r>
      <w:r>
        <w:rPr>
          <w:rFonts w:ascii="Courier New" w:hAnsi="Courier New" w:cs="Courier New" w:eastAsia="Courier New"/>
          <w:sz w:val="12"/>
          <w:szCs w:val="12"/>
          <w:color w:val="707070"/>
          <w:spacing w:val="-61"/>
          <w:w w:val="100"/>
          <w:position w:val="-1"/>
        </w:rPr>
        <w:t> </w:t>
      </w:r>
      <w:r>
        <w:rPr>
          <w:rFonts w:ascii="Courier New" w:hAnsi="Courier New" w:cs="Courier New" w:eastAsia="Courier New"/>
          <w:sz w:val="12"/>
          <w:szCs w:val="12"/>
          <w:color w:val="707070"/>
          <w:spacing w:val="0"/>
          <w:w w:val="100"/>
          <w:position w:val="-1"/>
        </w:rPr>
        <w:tab/>
      </w:r>
      <w:r>
        <w:rPr>
          <w:rFonts w:ascii="Courier New" w:hAnsi="Courier New" w:cs="Courier New" w:eastAsia="Courier New"/>
          <w:sz w:val="12"/>
          <w:szCs w:val="12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  <w:t>8511</w:t>
      </w:r>
      <w:r>
        <w:rPr>
          <w:rFonts w:ascii="Arial" w:hAnsi="Arial" w:cs="Arial" w:eastAsia="Arial"/>
          <w:sz w:val="9"/>
          <w:szCs w:val="9"/>
          <w:color w:val="838383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>15/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  <w:position w:val="-1"/>
        </w:rPr>
        <w:t>5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  <w:position w:val="-1"/>
        </w:rPr>
        <w:t>212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0" w:after="0" w:line="92" w:lineRule="exact"/>
        <w:ind w:left="258" w:right="-54"/>
        <w:jc w:val="left"/>
        <w:tabs>
          <w:tab w:pos="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-21"/>
          <w:w w:val="134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4"/>
        </w:rPr>
        <w:t>0</w:t>
      </w:r>
      <w:r>
        <w:rPr>
          <w:rFonts w:ascii="Arial" w:hAnsi="Arial" w:cs="Arial" w:eastAsia="Arial"/>
          <w:sz w:val="9"/>
          <w:szCs w:val="9"/>
          <w:color w:val="707070"/>
          <w:spacing w:val="-33"/>
          <w:w w:val="134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3"/>
        </w:rPr>
        <w:t>OU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04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RES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4" w:after="0" w:line="101" w:lineRule="exact"/>
        <w:ind w:right="-20"/>
        <w:jc w:val="left"/>
        <w:tabs>
          <w:tab w:pos="820" w:val="left"/>
          <w:tab w:pos="1880" w:val="left"/>
          <w:tab w:pos="2860" w:val="left"/>
          <w:tab w:pos="4080" w:val="left"/>
          <w:tab w:pos="4860" w:val="left"/>
          <w:tab w:pos="5660" w:val="left"/>
          <w:tab w:pos="666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SEHET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ISLAM</w:t>
      </w:r>
      <w:r>
        <w:rPr>
          <w:rFonts w:ascii="Arial" w:hAnsi="Arial" w:cs="Arial" w:eastAsia="Arial"/>
          <w:sz w:val="9"/>
          <w:szCs w:val="9"/>
          <w:color w:val="707070"/>
          <w:spacing w:val="-25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IBRAHIM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BOSHNJAKU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788.1</w:t>
      </w:r>
      <w:r>
        <w:rPr>
          <w:rFonts w:ascii="Arial" w:hAnsi="Arial" w:cs="Arial" w:eastAsia="Arial"/>
          <w:sz w:val="9"/>
          <w:szCs w:val="9"/>
          <w:color w:val="707070"/>
          <w:spacing w:val="-9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6</w:t>
      </w:r>
      <w:r>
        <w:rPr>
          <w:rFonts w:ascii="Arial" w:hAnsi="Arial" w:cs="Arial" w:eastAsia="Arial"/>
          <w:sz w:val="9"/>
          <w:szCs w:val="9"/>
          <w:color w:val="707070"/>
          <w:spacing w:val="-6"/>
          <w:w w:val="100"/>
        </w:rPr>
        <w:t>5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11</w:t>
      </w:r>
      <w:r>
        <w:rPr>
          <w:rFonts w:ascii="Arial" w:hAnsi="Arial" w:cs="Arial" w:eastAsia="Arial"/>
          <w:sz w:val="9"/>
          <w:szCs w:val="9"/>
          <w:color w:val="4D4D4D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4"/>
          <w:w w:val="97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97"/>
        </w:rPr>
        <w:t>5151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3</w:t>
      </w:r>
      <w:r>
        <w:rPr>
          <w:rFonts w:ascii="Arial" w:hAnsi="Arial" w:cs="Arial" w:eastAsia="Arial"/>
          <w:sz w:val="9"/>
          <w:szCs w:val="9"/>
          <w:color w:val="707070"/>
          <w:spacing w:val="2"/>
          <w:w w:val="114"/>
        </w:rPr>
        <w:t>9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8"/>
        </w:rPr>
        <w:t>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200" w:space="287"/>
            <w:col w:w="7553"/>
          </w:cols>
        </w:sectPr>
      </w:pPr>
      <w:rPr/>
    </w:p>
    <w:p>
      <w:pPr>
        <w:spacing w:before="81" w:after="0" w:line="240" w:lineRule="auto"/>
        <w:ind w:right="-20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w w:val="153"/>
        </w:rPr>
        <w:t>l</w:t>
      </w:r>
      <w:r>
        <w:rPr>
          <w:rFonts w:ascii="Arial" w:hAnsi="Arial" w:cs="Arial" w:eastAsia="Arial"/>
          <w:sz w:val="9"/>
          <w:szCs w:val="9"/>
          <w:color w:val="4D4D4D"/>
          <w:spacing w:val="-14"/>
          <w:w w:val="152"/>
        </w:rPr>
        <w:t>.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12"/>
        </w:rPr>
        <w:t>IOt-IJAF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/>
        <w:br w:type="column"/>
      </w:r>
      <w:r>
        <w:rPr>
          <w:sz w:val="22"/>
          <w:szCs w:val="22"/>
        </w:rPr>
      </w:r>
    </w:p>
    <w:p>
      <w:pPr>
        <w:spacing w:before="0" w:after="0" w:line="168" w:lineRule="exact"/>
        <w:ind w:right="-20"/>
        <w:jc w:val="left"/>
        <w:tabs>
          <w:tab w:pos="880" w:val="left"/>
          <w:tab w:pos="258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92pt;margin-top:7.336233pt;width:12.454201pt;height:8.5pt;mso-position-horizontal-relative:page;mso-position-vertical-relative:paragraph;z-index:-5344" type="#_x0000_t202" filled="f" stroked="f">
            <v:textbox inset="0,0,0,0">
              <w:txbxContent>
                <w:p>
                  <w:pPr>
                    <w:spacing w:before="0" w:after="0" w:line="170" w:lineRule="exact"/>
                    <w:ind w:right="-65"/>
                    <w:jc w:val="left"/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Pr/>
                  <w:r>
                    <w:rPr>
                      <w:rFonts w:ascii="Arial" w:hAnsi="Arial" w:cs="Arial" w:eastAsia="Arial"/>
                      <w:sz w:val="17"/>
                      <w:szCs w:val="17"/>
                      <w:color w:val="383838"/>
                      <w:spacing w:val="0"/>
                      <w:w w:val="165"/>
                    </w:rPr>
                    <w:t>iill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Courier New" w:hAnsi="Courier New" w:cs="Courier New" w:eastAsia="Courier New"/>
          <w:sz w:val="12"/>
          <w:szCs w:val="12"/>
          <w:color w:val="383838"/>
          <w:spacing w:val="5"/>
          <w:w w:val="153"/>
          <w:position w:val="-8"/>
        </w:rPr>
        <w:t>-</w:t>
      </w:r>
      <w:r>
        <w:rPr>
          <w:rFonts w:ascii="Arial" w:hAnsi="Arial" w:cs="Arial" w:eastAsia="Arial"/>
          <w:sz w:val="24"/>
          <w:szCs w:val="24"/>
          <w:color w:val="383838"/>
          <w:spacing w:val="-73"/>
          <w:w w:val="78"/>
          <w:position w:val="-12"/>
        </w:rPr>
        <w:t>"</w:t>
      </w:r>
      <w:r>
        <w:rPr>
          <w:rFonts w:ascii="Courier New" w:hAnsi="Courier New" w:cs="Courier New" w:eastAsia="Courier New"/>
          <w:sz w:val="12"/>
          <w:szCs w:val="12"/>
          <w:color w:val="5E5E5E"/>
          <w:spacing w:val="-24"/>
          <w:w w:val="136"/>
          <w:position w:val="-8"/>
        </w:rPr>
        <w:t>w</w:t>
      </w:r>
      <w:r>
        <w:rPr>
          <w:rFonts w:ascii="Arial" w:hAnsi="Arial" w:cs="Arial" w:eastAsia="Arial"/>
          <w:sz w:val="24"/>
          <w:szCs w:val="24"/>
          <w:color w:val="383838"/>
          <w:spacing w:val="0"/>
          <w:w w:val="78"/>
          <w:position w:val="-12"/>
        </w:rPr>
        <w:t>'</w:t>
      </w:r>
      <w:r>
        <w:rPr>
          <w:rFonts w:ascii="Arial" w:hAnsi="Arial" w:cs="Arial" w:eastAsia="Arial"/>
          <w:sz w:val="24"/>
          <w:szCs w:val="24"/>
          <w:color w:val="383838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4"/>
          <w:szCs w:val="24"/>
          <w:color w:val="383838"/>
          <w:spacing w:val="0"/>
          <w:w w:val="100"/>
          <w:position w:val="-12"/>
        </w:rPr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100"/>
          <w:position w:val="-15"/>
        </w:rPr>
        <w:t>"'</w:t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100"/>
          <w:position w:val="-15"/>
        </w:rPr>
        <w:tab/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100"/>
          <w:position w:val="-15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i/>
          <w:position w:val="-2"/>
        </w:rPr>
        <w:t>l!!w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4618" w:space="910"/>
            <w:col w:w="3512"/>
          </w:cols>
        </w:sectPr>
      </w:pPr>
      <w:rPr/>
    </w:p>
    <w:p>
      <w:pPr>
        <w:spacing w:before="92" w:after="0" w:line="148" w:lineRule="exact"/>
        <w:ind w:left="248" w:right="-74"/>
        <w:jc w:val="left"/>
        <w:tabs>
          <w:tab w:pos="880" w:val="left"/>
        </w:tabs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0"/>
          <w:w w:val="100"/>
          <w:position w:val="-8"/>
        </w:rPr>
        <w:t>§</w:t>
      </w:r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-34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0"/>
          <w:w w:val="100"/>
          <w:position w:val="-8"/>
        </w:rPr>
      </w:r>
      <w:r>
        <w:rPr>
          <w:rFonts w:ascii="Arial" w:hAnsi="Arial" w:cs="Arial" w:eastAsia="Arial"/>
          <w:sz w:val="22"/>
          <w:szCs w:val="22"/>
          <w:color w:val="383838"/>
          <w:spacing w:val="-104"/>
          <w:w w:val="132"/>
          <w:position w:val="-10"/>
        </w:rPr>
        <w:t>"</w:t>
      </w:r>
      <w:r>
        <w:rPr>
          <w:rFonts w:ascii="Arial" w:hAnsi="Arial" w:cs="Arial" w:eastAsia="Arial"/>
          <w:sz w:val="11"/>
          <w:szCs w:val="11"/>
          <w:color w:val="383838"/>
          <w:spacing w:val="0"/>
          <w:w w:val="79"/>
          <w:position w:val="-9"/>
        </w:rPr>
        <w:t>IIi!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93" w:lineRule="exact"/>
        <w:ind w:right="-58"/>
        <w:jc w:val="left"/>
        <w:tabs>
          <w:tab w:pos="2980" w:val="left"/>
        </w:tabs>
        <w:rPr>
          <w:rFonts w:ascii="Times New Roman" w:hAnsi="Times New Roman" w:cs="Times New Roman" w:eastAsia="Times New Roman"/>
          <w:sz w:val="7"/>
          <w:szCs w:val="7"/>
        </w:rPr>
      </w:pPr>
      <w:rPr/>
      <w:r>
        <w:rPr>
          <w:rFonts w:ascii="Arial" w:hAnsi="Arial" w:cs="Arial" w:eastAsia="Arial"/>
          <w:sz w:val="12"/>
          <w:szCs w:val="12"/>
          <w:color w:val="383838"/>
          <w:spacing w:val="0"/>
          <w:w w:val="600"/>
          <w:position w:val="-4"/>
        </w:rPr>
        <w:t>I</w:t>
      </w:r>
      <w:r>
        <w:rPr>
          <w:rFonts w:ascii="Arial" w:hAnsi="Arial" w:cs="Arial" w:eastAsia="Arial"/>
          <w:sz w:val="12"/>
          <w:szCs w:val="12"/>
          <w:color w:val="383838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12"/>
          <w:szCs w:val="12"/>
          <w:color w:val="383838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65"/>
          <w:position w:val="-3"/>
        </w:rPr>
        <w:t>0:</w:t>
      </w:r>
      <w:r>
        <w:rPr>
          <w:rFonts w:ascii="Times New Roman" w:hAnsi="Times New Roman" w:cs="Times New Roman" w:eastAsia="Times New Roman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0" w:after="0" w:line="241" w:lineRule="exact"/>
        <w:ind w:right="-91"/>
        <w:jc w:val="left"/>
        <w:tabs>
          <w:tab w:pos="880" w:val="left"/>
        </w:tabs>
        <w:rPr>
          <w:rFonts w:ascii="Arial" w:hAnsi="Arial" w:cs="Arial" w:eastAsia="Arial"/>
          <w:sz w:val="31"/>
          <w:szCs w:val="31"/>
        </w:rPr>
      </w:pPr>
      <w:rPr/>
      <w:r>
        <w:rPr/>
        <w:br w:type="column"/>
      </w:r>
      <w:r>
        <w:rPr>
          <w:rFonts w:ascii="Arial" w:hAnsi="Arial" w:cs="Arial" w:eastAsia="Arial"/>
          <w:sz w:val="21"/>
          <w:szCs w:val="21"/>
          <w:color w:val="383838"/>
          <w:spacing w:val="-98"/>
          <w:w w:val="76"/>
          <w:position w:val="-1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4D4D4D"/>
          <w:spacing w:val="-24"/>
          <w:w w:val="138"/>
          <w:position w:val="-1"/>
        </w:rPr>
        <w:t>3</w:t>
      </w:r>
      <w:r>
        <w:rPr>
          <w:rFonts w:ascii="Arial" w:hAnsi="Arial" w:cs="Arial" w:eastAsia="Arial"/>
          <w:sz w:val="21"/>
          <w:szCs w:val="21"/>
          <w:color w:val="383838"/>
          <w:spacing w:val="-24"/>
          <w:w w:val="75"/>
          <w:position w:val="-11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4D4D4D"/>
          <w:spacing w:val="-53"/>
          <w:w w:val="137"/>
          <w:position w:val="-1"/>
        </w:rPr>
        <w:t>:</w:t>
      </w:r>
      <w:r>
        <w:rPr>
          <w:rFonts w:ascii="Arial" w:hAnsi="Arial" w:cs="Arial" w:eastAsia="Arial"/>
          <w:sz w:val="21"/>
          <w:szCs w:val="21"/>
          <w:color w:val="383838"/>
          <w:spacing w:val="0"/>
          <w:w w:val="75"/>
          <w:position w:val="-11"/>
        </w:rPr>
        <w:t>.</w:t>
      </w:r>
      <w:r>
        <w:rPr>
          <w:rFonts w:ascii="Arial" w:hAnsi="Arial" w:cs="Arial" w:eastAsia="Arial"/>
          <w:sz w:val="21"/>
          <w:szCs w:val="21"/>
          <w:color w:val="383838"/>
          <w:spacing w:val="-37"/>
          <w:w w:val="75"/>
          <w:position w:val="-11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4D4D4D"/>
          <w:spacing w:val="-22"/>
          <w:w w:val="137"/>
          <w:position w:val="-1"/>
        </w:rPr>
        <w:t>:</w:t>
      </w:r>
      <w:r>
        <w:rPr>
          <w:rFonts w:ascii="Arial" w:hAnsi="Arial" w:cs="Arial" w:eastAsia="Arial"/>
          <w:sz w:val="21"/>
          <w:szCs w:val="21"/>
          <w:color w:val="383838"/>
          <w:spacing w:val="-52"/>
          <w:w w:val="75"/>
          <w:position w:val="-11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4D4D4D"/>
          <w:spacing w:val="-100"/>
          <w:w w:val="138"/>
          <w:position w:val="-1"/>
        </w:rPr>
        <w:t>1</w:t>
      </w:r>
      <w:r>
        <w:rPr>
          <w:rFonts w:ascii="Arial" w:hAnsi="Arial" w:cs="Arial" w:eastAsia="Arial"/>
          <w:sz w:val="21"/>
          <w:szCs w:val="21"/>
          <w:color w:val="383838"/>
          <w:spacing w:val="0"/>
          <w:w w:val="75"/>
          <w:position w:val="-11"/>
        </w:rPr>
        <w:t>.,</w:t>
      </w:r>
      <w:r>
        <w:rPr>
          <w:rFonts w:ascii="Arial" w:hAnsi="Arial" w:cs="Arial" w:eastAsia="Arial"/>
          <w:sz w:val="21"/>
          <w:szCs w:val="21"/>
          <w:color w:val="383838"/>
          <w:spacing w:val="0"/>
          <w:w w:val="100"/>
          <w:position w:val="-11"/>
        </w:rPr>
        <w:tab/>
      </w:r>
      <w:r>
        <w:rPr>
          <w:rFonts w:ascii="Arial" w:hAnsi="Arial" w:cs="Arial" w:eastAsia="Arial"/>
          <w:sz w:val="21"/>
          <w:szCs w:val="21"/>
          <w:color w:val="383838"/>
          <w:spacing w:val="0"/>
          <w:w w:val="100"/>
          <w:position w:val="-11"/>
        </w:rPr>
      </w:r>
      <w:r>
        <w:rPr>
          <w:rFonts w:ascii="Arial" w:hAnsi="Arial" w:cs="Arial" w:eastAsia="Arial"/>
          <w:sz w:val="31"/>
          <w:szCs w:val="31"/>
          <w:color w:val="4D4D4D"/>
          <w:spacing w:val="0"/>
          <w:w w:val="255"/>
          <w:position w:val="-6"/>
        </w:rPr>
        <w:t>!</w:t>
      </w:r>
      <w:r>
        <w:rPr>
          <w:rFonts w:ascii="Arial" w:hAnsi="Arial" w:cs="Arial" w:eastAsia="Arial"/>
          <w:sz w:val="31"/>
          <w:szCs w:val="31"/>
          <w:color w:val="000000"/>
          <w:spacing w:val="0"/>
          <w:w w:val="100"/>
          <w:position w:val="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64" w:lineRule="exact"/>
        <w:ind w:right="-54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6.320007pt;margin-top:9.676545pt;width:181.979993pt;height:14.681261pt;mso-position-horizontal-relative:page;mso-position-vertical-relative:paragraph;z-index:-5343" type="#_x0000_t202" filled="f" stroked="f">
            <v:textbox inset="0,0,0,0">
              <w:txbxContent>
                <w:p>
                  <w:pPr>
                    <w:spacing w:before="0" w:after="0" w:line="294" w:lineRule="exact"/>
                    <w:ind w:right="-84"/>
                    <w:jc w:val="left"/>
                    <w:tabs>
                      <w:tab w:pos="1000" w:val="left"/>
                      <w:tab w:pos="3360" w:val="left"/>
                    </w:tabs>
                    <w:rPr>
                      <w:rFonts w:ascii="Courier New" w:hAnsi="Courier New" w:cs="Courier New" w:eastAsia="Courier New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28"/>
                      <w:szCs w:val="28"/>
                      <w:color w:val="383838"/>
                      <w:spacing w:val="0"/>
                      <w:w w:val="351"/>
                      <w:position w:val="1"/>
                    </w:rPr>
                    <w:t>i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color w:val="383838"/>
                      <w:spacing w:val="0"/>
                      <w:w w:val="100"/>
                      <w:position w:val="1"/>
                    </w:rPr>
                    <w:tab/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color w:val="383838"/>
                      <w:spacing w:val="0"/>
                      <w:w w:val="100"/>
                      <w:position w:val="1"/>
                    </w:rPr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color w:val="383838"/>
                      <w:spacing w:val="0"/>
                      <w:w w:val="170"/>
                      <w:position w:val="-2"/>
                    </w:rPr>
                    <w:t>""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color w:val="383838"/>
                      <w:spacing w:val="0"/>
                      <w:w w:val="100"/>
                      <w:position w:val="-2"/>
                    </w:rPr>
                    <w:tab/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color w:val="383838"/>
                      <w:spacing w:val="0"/>
                      <w:w w:val="100"/>
                      <w:position w:val="-2"/>
                    </w:rPr>
                  </w:r>
                  <w:r>
                    <w:rPr>
                      <w:rFonts w:ascii="Courier New" w:hAnsi="Courier New" w:cs="Courier New" w:eastAsia="Courier New"/>
                      <w:sz w:val="10"/>
                      <w:szCs w:val="10"/>
                      <w:color w:val="232323"/>
                      <w:spacing w:val="0"/>
                      <w:w w:val="217"/>
                      <w:position w:val="13"/>
                    </w:rPr>
                    <w:t>Z2</w:t>
                  </w:r>
                  <w:r>
                    <w:rPr>
                      <w:rFonts w:ascii="Courier New" w:hAnsi="Courier New" w:cs="Courier New" w:eastAsia="Courier New"/>
                      <w:sz w:val="10"/>
                      <w:szCs w:val="10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9"/>
          <w:szCs w:val="9"/>
          <w:color w:val="4D4D4D"/>
          <w:spacing w:val="0"/>
          <w:w w:val="66"/>
          <w:position w:val="-3"/>
        </w:rPr>
        <w:t>:::&gt;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241" w:lineRule="exact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30"/>
          <w:szCs w:val="30"/>
          <w:color w:val="383838"/>
          <w:spacing w:val="-222"/>
          <w:w w:val="192"/>
          <w:position w:val="-5"/>
        </w:rPr>
        <w:t>: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5"/>
          <w:w w:val="208"/>
          <w:position w:val="-11"/>
        </w:rPr>
        <w:t>w</w:t>
      </w:r>
      <w:r>
        <w:rPr>
          <w:rFonts w:ascii="Courier New" w:hAnsi="Courier New" w:cs="Courier New" w:eastAsia="Courier New"/>
          <w:sz w:val="30"/>
          <w:szCs w:val="30"/>
          <w:color w:val="5E5E5E"/>
          <w:spacing w:val="-99"/>
          <w:w w:val="76"/>
          <w:position w:val="-5"/>
        </w:rPr>
        <w:t>&amp;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207"/>
          <w:position w:val="-11"/>
        </w:rPr>
        <w:t>cr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5" w:equalWidth="0">
            <w:col w:w="1023" w:space="588"/>
            <w:col w:w="3086" w:space="821"/>
            <w:col w:w="1113" w:space="586"/>
            <w:col w:w="86" w:space="483"/>
            <w:col w:w="1254"/>
          </w:cols>
        </w:sectPr>
      </w:pPr>
      <w:rPr/>
    </w:p>
    <w:p>
      <w:pPr>
        <w:spacing w:before="5" w:after="0" w:line="109" w:lineRule="exact"/>
        <w:ind w:left="220" w:right="-73"/>
        <w:jc w:val="left"/>
        <w:tabs>
          <w:tab w:pos="920" w:val="left"/>
          <w:tab w:pos="2400" w:val="left"/>
        </w:tabs>
        <w:rPr>
          <w:rFonts w:ascii="Times New Roman" w:hAnsi="Times New Roman" w:cs="Times New Roman" w:eastAsia="Times New Roman"/>
          <w:sz w:val="7"/>
          <w:szCs w:val="7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111313"/>
          <w:spacing w:val="-83"/>
          <w:w w:val="133"/>
          <w:position w:val="-6"/>
        </w:rPr>
        <w:t>z</w:t>
      </w:r>
      <w:r>
        <w:rPr>
          <w:rFonts w:ascii="Arial" w:hAnsi="Arial" w:cs="Arial" w:eastAsia="Arial"/>
          <w:sz w:val="22"/>
          <w:szCs w:val="22"/>
          <w:color w:val="4D4D4D"/>
          <w:spacing w:val="0"/>
          <w:w w:val="59"/>
          <w:position w:val="-12"/>
        </w:rPr>
        <w:t>...</w:t>
      </w:r>
      <w:r>
        <w:rPr>
          <w:rFonts w:ascii="Arial" w:hAnsi="Arial" w:cs="Arial" w:eastAsia="Arial"/>
          <w:sz w:val="22"/>
          <w:szCs w:val="22"/>
          <w:color w:val="4D4D4D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2"/>
          <w:szCs w:val="22"/>
          <w:color w:val="4D4D4D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82"/>
          <w:position w:val="-3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-33"/>
          <w:w w:val="182"/>
          <w:position w:val="-3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7"/>
          <w:szCs w:val="7"/>
          <w:color w:val="383838"/>
          <w:spacing w:val="0"/>
          <w:w w:val="182"/>
          <w:position w:val="0"/>
        </w:rPr>
        <w:t>0:</w:t>
      </w:r>
      <w:r>
        <w:rPr>
          <w:rFonts w:ascii="Times New Roman" w:hAnsi="Times New Roman" w:cs="Times New Roman" w:eastAsia="Times New Roman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0" w:after="0" w:line="115" w:lineRule="exact"/>
        <w:ind w:right="-68"/>
        <w:jc w:val="left"/>
        <w:tabs>
          <w:tab w:pos="168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256"/>
          <w:position w:val="-7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256"/>
          <w:position w:val="-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256"/>
          <w:position w:val="-7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0"/>
          <w:position w:val="-7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0"/>
          <w:w w:val="100"/>
          <w:position w:val="-5"/>
        </w:rPr>
        <w:t>"'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3" w:after="0" w:line="91" w:lineRule="exact"/>
        <w:ind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3"/>
          <w:szCs w:val="13"/>
          <w:color w:val="4D4D4D"/>
          <w:w w:val="189"/>
          <w:i/>
          <w:position w:val="-5"/>
        </w:rPr>
        <w:t>a.,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-22"/>
          <w:w w:val="100"/>
          <w:i/>
          <w:position w:val="-5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90"/>
          <w:i/>
          <w:position w:val="-5"/>
        </w:rPr>
        <w:t>..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3" w:equalWidth="0">
            <w:col w:w="2508" w:space="3010"/>
            <w:col w:w="1794" w:space="673"/>
            <w:col w:w="1055"/>
          </w:cols>
        </w:sectPr>
      </w:pPr>
      <w:rPr/>
    </w:p>
    <w:p>
      <w:pPr>
        <w:spacing w:before="0" w:after="0" w:line="98" w:lineRule="exact"/>
        <w:ind w:left="930"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4D4D4D"/>
          <w:spacing w:val="0"/>
          <w:w w:val="141"/>
          <w:position w:val="-2"/>
        </w:rPr>
        <w:t>t;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41" w:lineRule="exact"/>
        <w:ind w:left="248" w:right="-20"/>
        <w:jc w:val="left"/>
        <w:tabs>
          <w:tab w:pos="920" w:val="left"/>
          <w:tab w:pos="3520" w:val="left"/>
          <w:tab w:pos="6420" w:val="left"/>
          <w:tab w:pos="7200" w:val="left"/>
        </w:tabs>
        <w:rPr>
          <w:rFonts w:ascii="Arial" w:hAnsi="Arial" w:cs="Arial" w:eastAsia="Arial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56"/>
          <w:position w:val="-18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-18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-18"/>
        </w:rPr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  <w:position w:val="-10"/>
        </w:rPr>
        <w:t>l!l</w:t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15"/>
          <w:szCs w:val="15"/>
          <w:color w:val="383838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0"/>
          <w:w w:val="100"/>
          <w:position w:val="-11"/>
        </w:rPr>
        <w:t>"'</w:t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0"/>
          <w:w w:val="100"/>
          <w:position w:val="-1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0"/>
          <w:w w:val="100"/>
          <w:position w:val="-11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77"/>
          <w:position w:val="-7"/>
        </w:rPr>
        <w:t>::i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-7"/>
        </w:rPr>
      </w:r>
      <w:r>
        <w:rPr>
          <w:rFonts w:ascii="Arial" w:hAnsi="Arial" w:cs="Arial" w:eastAsia="Arial"/>
          <w:sz w:val="22"/>
          <w:szCs w:val="22"/>
          <w:color w:val="4D4D4D"/>
          <w:spacing w:val="0"/>
          <w:w w:val="327"/>
          <w:position w:val="-15"/>
        </w:rPr>
        <w:t>;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0" w:after="0" w:line="203" w:lineRule="exact"/>
        <w:ind w:left="930" w:right="-99"/>
        <w:jc w:val="left"/>
        <w:tabs>
          <w:tab w:pos="5400" w:val="left"/>
          <w:tab w:pos="64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224"/>
        </w:rPr>
        <w:t>0</w:t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383838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-87"/>
          <w:w w:val="217"/>
          <w:position w:val="-4"/>
        </w:rPr>
        <w:t>a</w:t>
      </w:r>
      <w:r>
        <w:rPr>
          <w:rFonts w:ascii="Times New Roman" w:hAnsi="Times New Roman" w:cs="Times New Roman" w:eastAsia="Times New Roman"/>
          <w:sz w:val="39"/>
          <w:szCs w:val="39"/>
          <w:color w:val="383838"/>
          <w:spacing w:val="0"/>
          <w:w w:val="55"/>
          <w:position w:val="-15"/>
        </w:rPr>
        <w:t>.</w:t>
      </w:r>
      <w:r>
        <w:rPr>
          <w:rFonts w:ascii="Times New Roman" w:hAnsi="Times New Roman" w:cs="Times New Roman" w:eastAsia="Times New Roman"/>
          <w:sz w:val="39"/>
          <w:szCs w:val="39"/>
          <w:color w:val="383838"/>
          <w:spacing w:val="-15"/>
          <w:w w:val="55"/>
          <w:position w:val="-15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218"/>
          <w:position w:val="-4"/>
        </w:rPr>
        <w:t>!</w: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  <w:position w:val="-4"/>
        </w:rPr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72"/>
          <w:position w:val="-5"/>
        </w:rPr>
        <w:t>::i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84" w:lineRule="exact"/>
        <w:ind w:right="-20"/>
        <w:jc w:val="left"/>
        <w:tabs>
          <w:tab w:pos="7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9"/>
          <w:szCs w:val="9"/>
          <w:color w:val="232323"/>
          <w:spacing w:val="0"/>
          <w:w w:val="66"/>
          <w:position w:val="-5"/>
        </w:rPr>
        <w:t>:::&gt;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38"/>
          <w:position w:val="-11"/>
        </w:rPr>
        <w:t>"'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38"/>
          <w:position w:val="-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38"/>
          <w:position w:val="-11"/>
        </w:rPr>
        <w:t>"'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6518" w:space="700"/>
            <w:col w:w="1822"/>
          </w:cols>
        </w:sectPr>
      </w:pPr>
      <w:rPr/>
    </w:p>
    <w:p>
      <w:pPr>
        <w:spacing w:before="0" w:after="0" w:line="245" w:lineRule="exact"/>
        <w:ind w:left="5653" w:right="-20"/>
        <w:jc w:val="left"/>
        <w:tabs>
          <w:tab w:pos="6400" w:val="left"/>
          <w:tab w:pos="7200" w:val="left"/>
          <w:tab w:pos="8100" w:val="left"/>
        </w:tabs>
        <w:rPr>
          <w:rFonts w:ascii="Courier New" w:hAnsi="Courier New" w:cs="Courier New" w:eastAsia="Courier New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32"/>
        </w:rPr>
        <w:t>&gt;</w:t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D4D4D"/>
          <w:spacing w:val="0"/>
          <w:w w:val="100"/>
        </w:rPr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7"/>
        </w:rPr>
        <w:t>2</w:t>
      </w:r>
      <w:r>
        <w:rPr>
          <w:rFonts w:ascii="Arial" w:hAnsi="Arial" w:cs="Arial" w:eastAsia="Arial"/>
          <w:sz w:val="16"/>
          <w:szCs w:val="16"/>
          <w:color w:val="383838"/>
          <w:spacing w:val="-32"/>
          <w:w w:val="100"/>
          <w:position w:val="7"/>
        </w:rPr>
        <w:t> </w:t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6"/>
          <w:szCs w:val="16"/>
          <w:color w:val="383838"/>
          <w:spacing w:val="0"/>
          <w:w w:val="100"/>
          <w:position w:val="7"/>
        </w:rPr>
      </w:r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82"/>
          <w:position w:val="11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00"/>
          <w:position w:val="11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00"/>
          <w:position w:val="11"/>
        </w:rPr>
      </w:r>
      <w:r>
        <w:rPr>
          <w:rFonts w:ascii="Courier New" w:hAnsi="Courier New" w:cs="Courier New" w:eastAsia="Courier New"/>
          <w:sz w:val="27"/>
          <w:szCs w:val="27"/>
          <w:color w:val="383838"/>
          <w:spacing w:val="0"/>
          <w:w w:val="182"/>
          <w:position w:val="-1"/>
        </w:rPr>
        <w:t>!</w:t>
      </w:r>
      <w:r>
        <w:rPr>
          <w:rFonts w:ascii="Courier New" w:hAnsi="Courier New" w:cs="Courier New" w:eastAsia="Courier New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0" w:after="0" w:line="278" w:lineRule="exact"/>
        <w:ind w:left="277" w:right="-20"/>
        <w:jc w:val="left"/>
        <w:tabs>
          <w:tab w:pos="940" w:val="left"/>
          <w:tab w:pos="1620" w:val="left"/>
          <w:tab w:pos="2420" w:val="left"/>
          <w:tab w:pos="3540" w:val="left"/>
          <w:tab w:pos="4620" w:val="left"/>
          <w:tab w:pos="5680" w:val="left"/>
          <w:tab w:pos="6440" w:val="left"/>
          <w:tab w:pos="7220" w:val="left"/>
          <w:tab w:pos="816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204"/>
          <w:position w:val="7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00"/>
          <w:position w:val="7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29"/>
          <w:position w:val="7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31"/>
          <w:w w:val="129"/>
          <w:position w:val="7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29"/>
          <w:position w:val="7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7"/>
        </w:rPr>
      </w:r>
      <w:r>
        <w:rPr>
          <w:rFonts w:ascii="Times New Roman" w:hAnsi="Times New Roman" w:cs="Times New Roman" w:eastAsia="Times New Roman"/>
          <w:sz w:val="25"/>
          <w:szCs w:val="25"/>
          <w:color w:val="383838"/>
          <w:spacing w:val="0"/>
          <w:w w:val="78"/>
          <w:position w:val="2"/>
        </w:rPr>
        <w:t>•</w:t>
      </w:r>
      <w:r>
        <w:rPr>
          <w:rFonts w:ascii="Times New Roman" w:hAnsi="Times New Roman" w:cs="Times New Roman" w:eastAsia="Times New Roman"/>
          <w:sz w:val="25"/>
          <w:szCs w:val="25"/>
          <w:color w:val="383838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383838"/>
          <w:spacing w:val="0"/>
          <w:w w:val="100"/>
          <w:position w:val="2"/>
        </w:rPr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1"/>
        </w:rPr>
        <w:t>•</w:t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3"/>
          <w:szCs w:val="23"/>
          <w:color w:val="383838"/>
          <w:spacing w:val="0"/>
          <w:w w:val="211"/>
          <w:position w:val="-2"/>
        </w:rPr>
        <w:t>'</w:t>
      </w:r>
      <w:r>
        <w:rPr>
          <w:rFonts w:ascii="Times New Roman" w:hAnsi="Times New Roman" w:cs="Times New Roman" w:eastAsia="Times New Roman"/>
          <w:sz w:val="23"/>
          <w:szCs w:val="23"/>
          <w:color w:val="383838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3"/>
          <w:szCs w:val="23"/>
          <w:color w:val="383838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7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18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7"/>
        </w:rPr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7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-13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83838"/>
          <w:spacing w:val="0"/>
          <w:w w:val="100"/>
          <w:position w:val="7"/>
        </w:rPr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1"/>
        </w:rPr>
        <w:t>•</w:t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6"/>
          <w:szCs w:val="26"/>
          <w:color w:val="38383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383838"/>
          <w:spacing w:val="0"/>
          <w:w w:val="154"/>
          <w:position w:val="7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75" w:lineRule="exact"/>
        <w:ind w:left="2264" w:right="-20"/>
        <w:jc w:val="left"/>
        <w:tabs>
          <w:tab w:pos="3320" w:val="left"/>
          <w:tab w:pos="44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09"/>
        </w:rPr>
        <w:t>REXHEP</w:t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09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9"/>
        </w:rPr>
        <w:t>SKENOER</w:t>
      </w:r>
      <w:r>
        <w:rPr>
          <w:rFonts w:ascii="Arial" w:hAnsi="Arial" w:cs="Arial" w:eastAsia="Arial"/>
          <w:sz w:val="9"/>
          <w:szCs w:val="9"/>
          <w:color w:val="707070"/>
          <w:spacing w:val="-23"/>
          <w:w w:val="109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</w:rPr>
        <w:t>TOCILLA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0" w:lineRule="exact"/>
        <w:ind w:left="1544" w:right="-20"/>
        <w:jc w:val="left"/>
        <w:tabs>
          <w:tab w:pos="5600" w:val="left"/>
          <w:tab w:pos="6340" w:val="left"/>
          <w:tab w:pos="714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707070"/>
          <w:spacing w:val="0"/>
          <w:w w:val="131"/>
        </w:rPr>
        <w:t>lshte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858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8190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>31535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499</w:t>
      </w:r>
      <w:r>
        <w:rPr>
          <w:rFonts w:ascii="Arial" w:hAnsi="Arial" w:cs="Arial" w:eastAsia="Arial"/>
          <w:sz w:val="9"/>
          <w:szCs w:val="9"/>
          <w:color w:val="707070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5"/>
        </w:rPr>
        <w:t>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80" w:lineRule="exact"/>
        <w:ind w:left="2283" w:right="-20"/>
        <w:jc w:val="left"/>
        <w:tabs>
          <w:tab w:pos="3360" w:val="left"/>
          <w:tab w:pos="44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29"/>
          <w:position w:val="-1"/>
        </w:rPr>
        <w:t>StEFKI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>REX.HEP</w:t>
      </w:r>
      <w:r>
        <w:rPr>
          <w:rFonts w:ascii="Arial" w:hAnsi="Arial" w:cs="Arial" w:eastAsia="Arial"/>
          <w:sz w:val="9"/>
          <w:szCs w:val="9"/>
          <w:color w:val="707070"/>
          <w:spacing w:val="-9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7"/>
          <w:position w:val="-1"/>
        </w:rPr>
        <w:t>TOCILLA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</w:sectPr>
      </w:pPr>
      <w:rPr/>
    </w:p>
    <w:p>
      <w:pPr>
        <w:spacing w:before="0" w:after="0" w:line="102" w:lineRule="exact"/>
        <w:ind w:left="258" w:right="-55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12"/>
          <w:w w:val="111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IRANA</w:t>
      </w:r>
      <w:r>
        <w:rPr>
          <w:rFonts w:ascii="Arial" w:hAnsi="Arial" w:cs="Arial" w:eastAsia="Arial"/>
          <w:sz w:val="9"/>
          <w:szCs w:val="9"/>
          <w:color w:val="707070"/>
          <w:spacing w:val="1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58" w:right="-51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-5"/>
          <w:w w:val="100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>2</w:t>
      </w:r>
      <w:r>
        <w:rPr>
          <w:rFonts w:ascii="Arial" w:hAnsi="Arial" w:cs="Arial" w:eastAsia="Arial"/>
          <w:sz w:val="9"/>
          <w:szCs w:val="9"/>
          <w:color w:val="838383"/>
          <w:spacing w:val="-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0"/>
        </w:rPr>
        <w:t>TIRANA</w:t>
      </w:r>
      <w:r>
        <w:rPr>
          <w:rFonts w:ascii="Arial" w:hAnsi="Arial" w:cs="Arial" w:eastAsia="Arial"/>
          <w:sz w:val="9"/>
          <w:szCs w:val="9"/>
          <w:color w:val="707070"/>
          <w:spacing w:val="-10"/>
          <w:w w:val="11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58" w:right="-20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13</w:t>
      </w:r>
      <w:r>
        <w:rPr>
          <w:rFonts w:ascii="Arial" w:hAnsi="Arial" w:cs="Arial" w:eastAsia="Arial"/>
          <w:sz w:val="9"/>
          <w:szCs w:val="9"/>
          <w:color w:val="5E5E5E"/>
          <w:spacing w:val="-1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1"/>
          <w:w w:val="111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-28"/>
          <w:w w:val="111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RANA</w:t>
      </w:r>
      <w:r>
        <w:rPr>
          <w:rFonts w:ascii="Arial" w:hAnsi="Arial" w:cs="Arial" w:eastAsia="Arial"/>
          <w:sz w:val="9"/>
          <w:szCs w:val="9"/>
          <w:color w:val="707070"/>
          <w:spacing w:val="-2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2" w:after="0" w:line="102" w:lineRule="exact"/>
        <w:ind w:left="701" w:right="-20"/>
        <w:jc w:val="left"/>
        <w:tabs>
          <w:tab w:pos="1860" w:val="left"/>
          <w:tab w:pos="292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SKENDER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SI-EFKI</w:t>
      </w:r>
      <w:r>
        <w:rPr>
          <w:rFonts w:ascii="Arial" w:hAnsi="Arial" w:cs="Arial" w:eastAsia="Arial"/>
          <w:sz w:val="9"/>
          <w:szCs w:val="9"/>
          <w:color w:val="707070"/>
          <w:spacing w:val="-12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TOCILLA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6" w:lineRule="exact"/>
        <w:ind w:right="-20"/>
        <w:jc w:val="left"/>
        <w:tabs>
          <w:tab w:pos="4080" w:val="left"/>
          <w:tab w:pos="4820" w:val="left"/>
          <w:tab w:pos="5600" w:val="left"/>
          <w:tab w:pos="66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Beh</w:t>
      </w:r>
      <w:r>
        <w:rPr>
          <w:rFonts w:ascii="Arial" w:hAnsi="Arial" w:cs="Arial" w:eastAsia="Arial"/>
          <w:sz w:val="9"/>
          <w:szCs w:val="9"/>
          <w:color w:val="707070"/>
          <w:spacing w:val="-9"/>
          <w:w w:val="115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5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-27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858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16"/>
        </w:rPr>
        <w:t>8190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31535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530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8" w:lineRule="exact"/>
        <w:ind w:left="768" w:right="-20"/>
        <w:jc w:val="left"/>
        <w:tabs>
          <w:tab w:pos="1840" w:val="left"/>
          <w:tab w:pos="29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Sf-EFKI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RE.XHEP</w:t>
      </w:r>
      <w:r>
        <w:rPr>
          <w:rFonts w:ascii="Arial" w:hAnsi="Arial" w:cs="Arial" w:eastAsia="Arial"/>
          <w:sz w:val="9"/>
          <w:szCs w:val="9"/>
          <w:color w:val="707070"/>
          <w:spacing w:val="-9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7"/>
          <w:position w:val="0"/>
        </w:rPr>
        <w:t>TOCILLA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8" w:after="0" w:line="240" w:lineRule="auto"/>
        <w:ind w:left="19" w:right="-20"/>
        <w:jc w:val="left"/>
        <w:tabs>
          <w:tab w:pos="760" w:val="left"/>
          <w:tab w:pos="1840" w:val="left"/>
          <w:tab w:pos="2900" w:val="left"/>
          <w:tab w:pos="4080" w:val="left"/>
          <w:tab w:pos="4820" w:val="left"/>
          <w:tab w:pos="5600" w:val="left"/>
          <w:tab w:pos="65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707070"/>
          <w:spacing w:val="0"/>
          <w:w w:val="124"/>
          <w:position w:val="1"/>
        </w:rPr>
        <w:t>lshtc</w:t>
      </w:r>
      <w:r>
        <w:rPr>
          <w:rFonts w:ascii="Arial" w:hAnsi="Arial" w:cs="Arial" w:eastAsia="Arial"/>
          <w:sz w:val="8"/>
          <w:szCs w:val="8"/>
          <w:color w:val="707070"/>
          <w:spacing w:val="-14"/>
          <w:w w:val="124"/>
          <w:position w:val="1"/>
        </w:rPr>
        <w:t> 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4"/>
          <w:position w:val="1"/>
        </w:rPr>
        <w:t>S</w:t>
      </w:r>
      <w:r>
        <w:rPr>
          <w:rFonts w:ascii="Arial" w:hAnsi="Arial" w:cs="Arial" w:eastAsia="Arial"/>
          <w:sz w:val="9"/>
          <w:szCs w:val="9"/>
          <w:color w:val="707070"/>
          <w:spacing w:val="-6"/>
          <w:w w:val="124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-19"/>
          <w:w w:val="124"/>
          <w:position w:val="1"/>
        </w:rPr>
        <w:t>F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4"/>
          <w:position w:val="1"/>
        </w:rPr>
        <w:t>ER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XHEMAL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22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-13"/>
          <w:w w:val="122"/>
          <w:position w:val="1"/>
        </w:rPr>
        <w:t>J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22"/>
          <w:position w:val="1"/>
        </w:rPr>
        <w:t>ROHA</w:t>
      </w:r>
      <w:r>
        <w:rPr>
          <w:rFonts w:ascii="Arial" w:hAnsi="Arial" w:cs="Arial" w:eastAsia="Arial"/>
          <w:sz w:val="9"/>
          <w:szCs w:val="9"/>
          <w:color w:val="5E5E5E"/>
          <w:spacing w:val="-30"/>
          <w:w w:val="122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  <w:t>S&lt;l4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8190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  <w:t>31516</w:t>
      </w:r>
      <w:r>
        <w:rPr>
          <w:rFonts w:ascii="Arial" w:hAnsi="Arial" w:cs="Arial" w:eastAsia="Arial"/>
          <w:sz w:val="9"/>
          <w:szCs w:val="9"/>
          <w:color w:val="838383"/>
          <w:spacing w:val="-18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9"/>
          <w:position w:val="0"/>
        </w:rPr>
        <w:t>2838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0" w:after="0" w:line="240" w:lineRule="auto"/>
        <w:ind w:right="-20"/>
        <w:jc w:val="left"/>
        <w:tabs>
          <w:tab w:pos="760" w:val="left"/>
          <w:tab w:pos="1840" w:val="left"/>
          <w:tab w:pos="2900" w:val="left"/>
          <w:tab w:pos="4060" w:val="left"/>
          <w:tab w:pos="4820" w:val="left"/>
          <w:tab w:pos="5600" w:val="left"/>
          <w:tab w:pos="65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23"/>
        </w:rPr>
        <w:t>B</w:t>
      </w:r>
      <w:r>
        <w:rPr>
          <w:rFonts w:ascii="Arial" w:hAnsi="Arial" w:cs="Arial" w:eastAsia="Arial"/>
          <w:sz w:val="9"/>
          <w:szCs w:val="9"/>
          <w:color w:val="5E5E5E"/>
          <w:spacing w:val="-15"/>
          <w:w w:val="123"/>
        </w:rPr>
        <w:t>e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23"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-10"/>
          <w:w w:val="123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23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-30"/>
          <w:w w:val="123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SEFER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-9"/>
          <w:w w:val="110"/>
        </w:rPr>
        <w:t>X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0"/>
        </w:rPr>
        <w:t>HEMAL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0"/>
        </w:rPr>
        <w:t>H.</w:t>
      </w:r>
      <w:r>
        <w:rPr>
          <w:rFonts w:ascii="Arial" w:hAnsi="Arial" w:cs="Arial" w:eastAsia="Arial"/>
          <w:sz w:val="9"/>
          <w:szCs w:val="9"/>
          <w:color w:val="838383"/>
          <w:spacing w:val="-18"/>
          <w:w w:val="110"/>
        </w:rPr>
        <w:t>J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0"/>
        </w:rPr>
        <w:t>ROHA</w:t>
      </w:r>
      <w:r>
        <w:rPr>
          <w:rFonts w:ascii="Arial" w:hAnsi="Arial" w:cs="Arial" w:eastAsia="Arial"/>
          <w:sz w:val="9"/>
          <w:szCs w:val="9"/>
          <w:color w:val="5E5E5E"/>
          <w:spacing w:val="-17"/>
          <w:w w:val="11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4"/>
          <w:w w:val="100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484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8190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31516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12"/>
          <w:w w:val="132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28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14"/>
          <w:w w:val="128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B1B1B1"/>
          <w:spacing w:val="-4"/>
          <w:w w:val="178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47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76" w:after="0" w:line="240" w:lineRule="auto"/>
        <w:ind w:left="19" w:right="-20"/>
        <w:jc w:val="left"/>
        <w:tabs>
          <w:tab w:pos="700" w:val="left"/>
          <w:tab w:pos="1880" w:val="left"/>
          <w:tab w:pos="2980" w:val="left"/>
          <w:tab w:pos="4080" w:val="left"/>
          <w:tab w:pos="4820" w:val="left"/>
          <w:tab w:pos="5500" w:val="left"/>
          <w:tab w:pos="66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838383"/>
          <w:w w:val="149"/>
          <w:position w:val="1"/>
        </w:rPr>
        <w:t>lt</w:t>
      </w:r>
      <w:r>
        <w:rPr>
          <w:rFonts w:ascii="Arial" w:hAnsi="Arial" w:cs="Arial" w:eastAsia="Arial"/>
          <w:sz w:val="9"/>
          <w:szCs w:val="9"/>
          <w:color w:val="838383"/>
          <w:spacing w:val="-1"/>
          <w:w w:val="150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25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210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3"/>
          <w:position w:val="1"/>
        </w:rPr>
        <w:t>FIOIR</w:t>
      </w:r>
      <w:r>
        <w:rPr>
          <w:rFonts w:ascii="Arial" w:hAnsi="Arial" w:cs="Arial" w:eastAsia="Arial"/>
          <w:sz w:val="9"/>
          <w:szCs w:val="9"/>
          <w:color w:val="838383"/>
          <w:spacing w:val="-14"/>
          <w:w w:val="113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3"/>
          <w:position w:val="1"/>
        </w:rPr>
        <w:t>TE</w:t>
      </w:r>
      <w:r>
        <w:rPr>
          <w:rFonts w:ascii="Arial" w:hAnsi="Arial" w:cs="Arial" w:eastAsia="Arial"/>
          <w:sz w:val="9"/>
          <w:szCs w:val="9"/>
          <w:color w:val="5E5E5E"/>
          <w:spacing w:val="-24"/>
          <w:w w:val="113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OAMIL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211"/>
          <w:position w:val="0"/>
        </w:rPr>
        <w:t>CE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648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8240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38383"/>
          <w:spacing w:val="-63"/>
          <w:w w:val="255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838383"/>
          <w:spacing w:val="-36"/>
          <w:w w:val="255"/>
          <w:position w:val="1"/>
        </w:rPr>
        <w:t>,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  <w:position w:val="1"/>
        </w:rPr>
        <w:t>411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-15"/>
          <w:w w:val="136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959595"/>
          <w:spacing w:val="-19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5"/>
          <w:position w:val="0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60" w:after="0" w:line="240" w:lineRule="auto"/>
        <w:ind w:right="-20"/>
        <w:jc w:val="left"/>
        <w:tabs>
          <w:tab w:pos="700" w:val="left"/>
          <w:tab w:pos="1880" w:val="left"/>
          <w:tab w:pos="2980" w:val="left"/>
          <w:tab w:pos="4080" w:val="left"/>
          <w:tab w:pos="4820" w:val="left"/>
          <w:tab w:pos="5600" w:val="left"/>
          <w:tab w:pos="658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1"/>
        </w:rPr>
        <w:t>B</w:t>
      </w:r>
      <w:r>
        <w:rPr>
          <w:rFonts w:ascii="Arial" w:hAnsi="Arial" w:cs="Arial" w:eastAsia="Arial"/>
          <w:sz w:val="9"/>
          <w:szCs w:val="9"/>
          <w:color w:val="5E5E5E"/>
          <w:spacing w:val="-14"/>
          <w:w w:val="117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7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-9"/>
          <w:w w:val="117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7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-16"/>
          <w:w w:val="117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7"/>
          <w:position w:val="1"/>
        </w:rPr>
        <w:t>FIOIRETE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OAMIL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6"/>
          <w:position w:val="0"/>
        </w:rPr>
        <w:t>CELA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668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8240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4/410</w:t>
      </w:r>
      <w:r>
        <w:rPr>
          <w:rFonts w:ascii="Arial" w:hAnsi="Arial" w:cs="Arial" w:eastAsia="Arial"/>
          <w:sz w:val="9"/>
          <w:szCs w:val="9"/>
          <w:color w:val="707070"/>
          <w:spacing w:val="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8"/>
          <w:position w:val="1"/>
        </w:rPr>
        <w:t>10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3"/>
          <w:w w:val="108"/>
          <w:position w:val="1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B1B1B1"/>
          <w:spacing w:val="-5"/>
          <w:w w:val="178"/>
          <w:position w:val="1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53"/>
          <w:position w:val="1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480"/>
          <w:cols w:num="2" w:equalWidth="0">
            <w:col w:w="1277" w:space="247"/>
            <w:col w:w="7516"/>
          </w:cols>
        </w:sectPr>
      </w:pPr>
      <w:rPr/>
    </w:p>
    <w:p>
      <w:pPr>
        <w:spacing w:before="78" w:after="0" w:line="111" w:lineRule="exact"/>
        <w:ind w:left="1630" w:right="-20"/>
        <w:jc w:val="left"/>
        <w:tabs>
          <w:tab w:pos="2360" w:val="left"/>
          <w:tab w:pos="3360" w:val="left"/>
          <w:tab w:pos="4460" w:val="left"/>
          <w:tab w:pos="5520" w:val="left"/>
          <w:tab w:pos="7000" w:val="left"/>
          <w:tab w:pos="80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>ishto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BUJAR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MAHM</w:t>
      </w:r>
      <w:r>
        <w:rPr>
          <w:rFonts w:ascii="Arial" w:hAnsi="Arial" w:cs="Arial" w:eastAsia="Arial"/>
          <w:sz w:val="10"/>
          <w:szCs w:val="10"/>
          <w:color w:val="5B5B5B"/>
          <w:spacing w:val="-14"/>
          <w:w w:val="100"/>
        </w:rPr>
        <w:t>U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2"/>
        </w:rPr>
        <w:t>KA</w:t>
      </w:r>
      <w:r>
        <w:rPr>
          <w:rFonts w:ascii="Arial" w:hAnsi="Arial" w:cs="Arial" w:eastAsia="Arial"/>
          <w:sz w:val="10"/>
          <w:szCs w:val="10"/>
          <w:color w:val="5B5B5B"/>
          <w:spacing w:val="1"/>
          <w:w w:val="93"/>
        </w:rPr>
        <w:t>R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2"/>
        </w:rPr>
        <w:t>E</w:t>
      </w:r>
      <w:r>
        <w:rPr>
          <w:rFonts w:ascii="Arial" w:hAnsi="Arial" w:cs="Arial" w:eastAsia="Arial"/>
          <w:sz w:val="10"/>
          <w:szCs w:val="10"/>
          <w:color w:val="343434"/>
          <w:spacing w:val="-14"/>
          <w:w w:val="102"/>
        </w:rPr>
        <w:t>P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201"/>
        </w:rPr>
        <w:t>I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1285</w:t>
      </w:r>
      <w:r>
        <w:rPr>
          <w:rFonts w:ascii="Arial" w:hAnsi="Arial" w:cs="Arial" w:eastAsia="Arial"/>
          <w:sz w:val="9"/>
          <w:szCs w:val="9"/>
          <w:color w:val="5B5B5B"/>
          <w:spacing w:val="-9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-3"/>
          <w:w w:val="100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</w:rPr>
        <w:t>11</w:t>
      </w:r>
      <w:r>
        <w:rPr>
          <w:rFonts w:ascii="Arial" w:hAnsi="Arial" w:cs="Arial" w:eastAsia="Arial"/>
          <w:sz w:val="9"/>
          <w:szCs w:val="9"/>
          <w:color w:val="838383"/>
          <w:spacing w:val="-2"/>
          <w:w w:val="100"/>
          <w:b/>
          <w:bCs/>
        </w:rPr>
        <w:t>3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18</w:t>
      </w:r>
      <w:r>
        <w:rPr>
          <w:rFonts w:ascii="Arial" w:hAnsi="Arial" w:cs="Arial" w:eastAsia="Arial"/>
          <w:sz w:val="9"/>
          <w:szCs w:val="9"/>
          <w:color w:val="4B4B4B"/>
          <w:spacing w:val="-2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8"/>
        </w:rPr>
        <w:t>311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8" w:lineRule="exact"/>
        <w:ind w:left="382" w:right="-20"/>
        <w:jc w:val="left"/>
        <w:tabs>
          <w:tab w:pos="880" w:val="left"/>
          <w:tab w:pos="62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1"/>
        </w:rPr>
        <w:t>14</w:t>
      </w:r>
      <w:r>
        <w:rPr>
          <w:rFonts w:ascii="Arial" w:hAnsi="Arial" w:cs="Arial" w:eastAsia="Arial"/>
          <w:sz w:val="9"/>
          <w:szCs w:val="9"/>
          <w:color w:val="4B4B4B"/>
          <w:spacing w:val="-1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0"/>
          <w:b/>
          <w:bCs/>
          <w:position w:val="0"/>
        </w:rPr>
        <w:t>O</w:t>
      </w:r>
      <w:r>
        <w:rPr>
          <w:rFonts w:ascii="Arial" w:hAnsi="Arial" w:cs="Arial" w:eastAsia="Arial"/>
          <w:sz w:val="9"/>
          <w:szCs w:val="9"/>
          <w:color w:val="4B4B4B"/>
          <w:spacing w:val="-20"/>
          <w:w w:val="110"/>
          <w:b/>
          <w:bCs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6B6B6B"/>
          <w:spacing w:val="1"/>
          <w:w w:val="110"/>
          <w:b/>
          <w:bCs/>
          <w:position w:val="0"/>
        </w:rPr>
        <w:t>R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0"/>
          <w:b/>
          <w:bCs/>
          <w:position w:val="0"/>
        </w:rPr>
        <w:t>RES</w:t>
      </w:r>
      <w:r>
        <w:rPr>
          <w:rFonts w:ascii="Arial" w:hAnsi="Arial" w:cs="Arial" w:eastAsia="Arial"/>
          <w:sz w:val="9"/>
          <w:szCs w:val="9"/>
          <w:color w:val="6B6B6B"/>
          <w:spacing w:val="-26"/>
          <w:w w:val="11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7"/>
          <w:b/>
          <w:bCs/>
          <w:position w:val="1"/>
        </w:rPr>
        <w:t>85</w:t>
      </w:r>
      <w:r>
        <w:rPr>
          <w:rFonts w:ascii="Arial" w:hAnsi="Arial" w:cs="Arial" w:eastAsia="Arial"/>
          <w:sz w:val="9"/>
          <w:szCs w:val="9"/>
          <w:color w:val="5B5B5B"/>
          <w:spacing w:val="1"/>
          <w:w w:val="117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B5B5B5"/>
          <w:spacing w:val="-6"/>
          <w:w w:val="37"/>
          <w:b/>
          <w:bCs/>
          <w:position w:val="1"/>
        </w:rPr>
        <w:t>•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68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96" w:lineRule="exact"/>
        <w:ind w:left="1611" w:right="-20"/>
        <w:jc w:val="left"/>
        <w:tabs>
          <w:tab w:pos="2360" w:val="left"/>
          <w:tab w:pos="3360" w:val="left"/>
          <w:tab w:pos="4460" w:val="left"/>
          <w:tab w:pos="5520" w:val="left"/>
          <w:tab w:pos="7000" w:val="left"/>
          <w:tab w:pos="80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bOhOI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6VJAR</w:t>
      </w:r>
      <w:r>
        <w:rPr>
          <w:rFonts w:ascii="Arial" w:hAnsi="Arial" w:cs="Arial" w:eastAsia="Arial"/>
          <w:sz w:val="9"/>
          <w:szCs w:val="9"/>
          <w:color w:val="4B4B4B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MAHM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V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KAREPI</w:t>
      </w:r>
      <w:r>
        <w:rPr>
          <w:rFonts w:ascii="Arial" w:hAnsi="Arial" w:cs="Arial" w:eastAsia="Arial"/>
          <w:sz w:val="9"/>
          <w:szCs w:val="9"/>
          <w:color w:val="5B5B5B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126S</w:t>
      </w:r>
      <w:r>
        <w:rPr>
          <w:rFonts w:ascii="Arial" w:hAnsi="Arial" w:cs="Arial" w:eastAsia="Arial"/>
          <w:sz w:val="9"/>
          <w:szCs w:val="9"/>
          <w:color w:val="4B4B4B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343434"/>
          <w:spacing w:val="-4"/>
          <w:w w:val="118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8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-4"/>
          <w:w w:val="118"/>
          <w:b/>
          <w:bCs/>
        </w:rPr>
        <w:t>/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8"/>
          <w:b/>
          <w:bCs/>
        </w:rPr>
        <w:t>318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8"/>
        </w:rPr>
        <w:t>521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125" w:lineRule="exact"/>
        <w:ind w:left="1640" w:right="-20"/>
        <w:jc w:val="left"/>
        <w:tabs>
          <w:tab w:pos="2400" w:val="left"/>
          <w:tab w:pos="3440" w:val="left"/>
          <w:tab w:pos="4460" w:val="left"/>
          <w:tab w:pos="5520" w:val="left"/>
          <w:tab w:pos="6260" w:val="left"/>
          <w:tab w:pos="7000" w:val="left"/>
          <w:tab w:pos="79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838383"/>
          <w:spacing w:val="0"/>
          <w:w w:val="90"/>
          <w:b/>
          <w:bCs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838383"/>
          <w:spacing w:val="-6"/>
          <w:w w:val="90"/>
          <w:b/>
          <w:bCs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90"/>
          <w:b/>
          <w:bCs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4"/>
          <w:w w:val="90"/>
          <w:b/>
          <w:bCs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90"/>
          <w:b/>
          <w:bCs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-24"/>
          <w:w w:val="9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NASI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PREN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OEOJA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  <w:position w:val="1"/>
        </w:rPr>
        <w:t>4503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5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21"/>
          <w:b/>
          <w:bCs/>
          <w:position w:val="0"/>
        </w:rPr>
        <w:t>852t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  <w:t>161372</w:t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8"/>
          <w:position w:val="0"/>
        </w:rPr>
        <w:t>13022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740" w:bottom="280" w:left="1720" w:right="1720"/>
        </w:sectPr>
      </w:pPr>
      <w:rPr/>
    </w:p>
    <w:p>
      <w:pPr>
        <w:spacing w:before="0" w:after="0" w:line="94" w:lineRule="exact"/>
        <w:ind w:left="382" w:right="-54"/>
        <w:jc w:val="left"/>
        <w:tabs>
          <w:tab w:pos="8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15</w:t>
      </w:r>
      <w:r>
        <w:rPr>
          <w:rFonts w:ascii="Arial" w:hAnsi="Arial" w:cs="Arial" w:eastAsia="Arial"/>
          <w:sz w:val="9"/>
          <w:szCs w:val="9"/>
          <w:color w:val="5B5B5B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9"/>
          <w:b/>
          <w:bCs/>
        </w:rPr>
        <w:t>ElBASAN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6" w:after="0" w:line="240" w:lineRule="auto"/>
        <w:ind w:right="-20"/>
        <w:jc w:val="left"/>
        <w:tabs>
          <w:tab w:pos="780" w:val="left"/>
          <w:tab w:pos="1840" w:val="left"/>
          <w:tab w:pos="2860" w:val="left"/>
          <w:tab w:pos="3780" w:val="left"/>
          <w:tab w:pos="4640" w:val="left"/>
          <w:tab w:pos="5400" w:val="left"/>
          <w:tab w:pos="63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1"/>
        </w:rPr>
        <w:t>001101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8"/>
          <w:position w:val="1"/>
        </w:rPr>
        <w:t>NO</w:t>
      </w:r>
      <w:r>
        <w:rPr>
          <w:rFonts w:ascii="Arial" w:hAnsi="Arial" w:cs="Arial" w:eastAsia="Arial"/>
          <w:sz w:val="10"/>
          <w:szCs w:val="10"/>
          <w:color w:val="4B4B4B"/>
          <w:spacing w:val="-5"/>
          <w:w w:val="98"/>
          <w:position w:val="1"/>
        </w:rPr>
        <w:t>S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201"/>
          <w:position w:val="1"/>
        </w:rPr>
        <w:t>I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7"/>
          <w:b/>
          <w:bCs/>
          <w:position w:val="1"/>
        </w:rPr>
        <w:t>PRtN</w:t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17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17"/>
          <w:position w:val="0"/>
        </w:rPr>
        <w:t>OCOJA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7"/>
          <w:b/>
          <w:bCs/>
          <w:position w:val="1"/>
        </w:rPr>
        <w:t>450</w:t>
      </w:r>
      <w:r>
        <w:rPr>
          <w:rFonts w:ascii="Arial" w:hAnsi="Arial" w:cs="Arial" w:eastAsia="Arial"/>
          <w:sz w:val="9"/>
          <w:szCs w:val="9"/>
          <w:color w:val="4B4B4B"/>
          <w:spacing w:val="-14"/>
          <w:w w:val="117"/>
          <w:b/>
          <w:bCs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117"/>
          <w:b/>
          <w:bCs/>
          <w:position w:val="1"/>
        </w:rPr>
        <w:t>,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117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242424"/>
          <w:spacing w:val="0"/>
          <w:w w:val="68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242424"/>
          <w:spacing w:val="-17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524</w:t>
      </w:r>
      <w:r>
        <w:rPr>
          <w:rFonts w:ascii="Arial" w:hAnsi="Arial" w:cs="Arial" w:eastAsia="Arial"/>
          <w:sz w:val="9"/>
          <w:szCs w:val="9"/>
          <w:color w:val="4B4B4B"/>
          <w:spacing w:val="-14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6"/>
          <w:b/>
          <w:bCs/>
          <w:position w:val="1"/>
        </w:rPr>
        <w:t>8521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>161372</w:t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13"/>
          <w:b/>
          <w:bCs/>
          <w:position w:val="1"/>
        </w:rPr>
        <w:t>31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-10"/>
          <w:w w:val="113"/>
          <w:b/>
          <w:bCs/>
          <w:position w:val="1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15"/>
          <w:w w:val="177"/>
          <w:b/>
          <w:bCs/>
          <w:position w:val="1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34"/>
          <w:b/>
          <w:bCs/>
          <w:position w:val="1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69" w:after="0" w:line="113" w:lineRule="exact"/>
        <w:ind w:left="2517" w:right="4163"/>
        <w:jc w:val="center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2"/>
          <w:b/>
          <w:bCs/>
        </w:rPr>
        <w:t>UO..UAG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08" w:space="303"/>
            <w:col w:w="7189"/>
          </w:cols>
        </w:sectPr>
      </w:pPr>
      <w:rPr/>
    </w:p>
    <w:p>
      <w:pPr>
        <w:spacing w:before="89" w:after="0" w:line="113" w:lineRule="exact"/>
        <w:ind w:left="37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15"/>
          <w:position w:val="-1"/>
        </w:rPr>
        <w:t>a: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" w:lineRule="atLeast"/>
        <w:ind w:left="373" w:right="-66"/>
        <w:jc w:val="left"/>
        <w:tabs>
          <w:tab w:pos="246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0"/>
          <w:w w:val="100"/>
          <w:position w:val="1"/>
        </w:rPr>
        <w:t>8</w:t>
      </w:r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-27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0"/>
          <w:w w:val="118"/>
          <w:position w:val="0"/>
        </w:rPr>
        <w:t>a: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16" w:after="0" w:line="185" w:lineRule="exact"/>
        <w:ind w:right="-83"/>
        <w:jc w:val="left"/>
        <w:tabs>
          <w:tab w:pos="88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4B4B4B"/>
          <w:spacing w:val="0"/>
          <w:w w:val="72"/>
          <w:position w:val="-14"/>
        </w:rPr>
        <w:t>ffi</w:t>
      </w:r>
      <w:r>
        <w:rPr>
          <w:rFonts w:ascii="Arial" w:hAnsi="Arial" w:cs="Arial" w:eastAsia="Arial"/>
          <w:sz w:val="15"/>
          <w:szCs w:val="15"/>
          <w:color w:val="4B4B4B"/>
          <w:spacing w:val="0"/>
          <w:w w:val="100"/>
          <w:position w:val="-14"/>
        </w:rPr>
        <w:tab/>
      </w:r>
      <w:r>
        <w:rPr>
          <w:rFonts w:ascii="Arial" w:hAnsi="Arial" w:cs="Arial" w:eastAsia="Arial"/>
          <w:sz w:val="15"/>
          <w:szCs w:val="15"/>
          <w:color w:val="4B4B4B"/>
          <w:spacing w:val="0"/>
          <w:w w:val="100"/>
          <w:position w:val="-14"/>
        </w:rPr>
      </w:r>
      <w:r>
        <w:rPr>
          <w:rFonts w:ascii="Times New Roman" w:hAnsi="Times New Roman" w:cs="Times New Roman" w:eastAsia="Times New Roman"/>
          <w:sz w:val="26"/>
          <w:szCs w:val="26"/>
          <w:color w:val="4B4B4B"/>
          <w:spacing w:val="0"/>
          <w:w w:val="100"/>
          <w:b/>
          <w:bCs/>
          <w:position w:val="-9"/>
        </w:rPr>
        <w:t>3;0: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99" w:lineRule="exact"/>
        <w:ind w:right="-78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4B4B4B"/>
          <w:w w:val="86"/>
          <w:position w:val="-15"/>
        </w:rPr>
        <w:t>..</w:t>
      </w:r>
      <w:r>
        <w:rPr>
          <w:rFonts w:ascii="Times New Roman" w:hAnsi="Times New Roman" w:cs="Times New Roman" w:eastAsia="Times New Roman"/>
          <w:sz w:val="25"/>
          <w:szCs w:val="25"/>
          <w:color w:val="4B4B4B"/>
          <w:spacing w:val="-35"/>
          <w:w w:val="100"/>
          <w:position w:val="-15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4B4B4B"/>
          <w:spacing w:val="0"/>
          <w:w w:val="68"/>
          <w:position w:val="-15"/>
        </w:rPr>
        <w:t>g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33" w:after="0" w:line="168" w:lineRule="exact"/>
        <w:ind w:right="-20"/>
        <w:jc w:val="left"/>
        <w:tabs>
          <w:tab w:pos="700" w:val="left"/>
        </w:tabs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-6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-6"/>
        </w:rPr>
      </w:r>
      <w:r>
        <w:rPr>
          <w:rFonts w:ascii="Arial" w:hAnsi="Arial" w:cs="Arial" w:eastAsia="Arial"/>
          <w:sz w:val="23"/>
          <w:szCs w:val="23"/>
          <w:color w:val="242424"/>
          <w:spacing w:val="0"/>
          <w:w w:val="150"/>
          <w:position w:val="-8"/>
        </w:rPr>
        <w:t>lll</w:t>
      </w:r>
      <w:r>
        <w:rPr>
          <w:rFonts w:ascii="Arial" w:hAnsi="Arial" w:cs="Arial" w:eastAsia="Arial"/>
          <w:sz w:val="23"/>
          <w:szCs w:val="23"/>
          <w:color w:val="5B5B5B"/>
          <w:spacing w:val="0"/>
          <w:w w:val="140"/>
          <w:position w:val="-8"/>
        </w:rPr>
        <w:t>"1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4" w:equalWidth="0">
            <w:col w:w="2569" w:space="2009"/>
            <w:col w:w="1296" w:space="393"/>
            <w:col w:w="221" w:space="682"/>
            <w:col w:w="1630"/>
          </w:cols>
        </w:sectPr>
      </w:pPr>
      <w:rPr/>
    </w:p>
    <w:p>
      <w:pPr>
        <w:spacing w:before="0" w:after="0" w:line="240" w:lineRule="auto"/>
        <w:ind w:left="382" w:right="-77"/>
        <w:jc w:val="left"/>
        <w:tabs>
          <w:tab w:pos="2460" w:val="left"/>
          <w:tab w:pos="458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49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w</w:t>
      </w:r>
      <w:r>
        <w:rPr>
          <w:rFonts w:ascii="Arial" w:hAnsi="Arial" w:cs="Arial" w:eastAsia="Arial"/>
          <w:sz w:val="10"/>
          <w:szCs w:val="10"/>
          <w:color w:val="4B4B4B"/>
          <w:spacing w:val="-1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106"/>
          <w:position w:val="-12"/>
        </w:rPr>
        <w:t>"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240" w:lineRule="auto"/>
        <w:ind w:right="-54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9"/>
          <w:szCs w:val="9"/>
          <w:color w:val="6B6B6B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9"/>
          <w:szCs w:val="9"/>
          <w:color w:val="6B6B6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6B6B6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B4B4B"/>
          <w:spacing w:val="0"/>
          <w:w w:val="154"/>
        </w:rPr>
        <w:t>&gt;CW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240" w:lineRule="auto"/>
        <w:ind w:right="-20"/>
        <w:jc w:val="left"/>
        <w:tabs>
          <w:tab w:pos="700" w:val="left"/>
          <w:tab w:pos="1540" w:val="left"/>
        </w:tabs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4B4B4B"/>
          <w:spacing w:val="0"/>
          <w:w w:val="153"/>
          <w:position w:val="-10"/>
        </w:rPr>
        <w:t>"'</w:t>
      </w:r>
      <w:r>
        <w:rPr>
          <w:rFonts w:ascii="Times New Roman" w:hAnsi="Times New Roman" w:cs="Times New Roman" w:eastAsia="Times New Roman"/>
          <w:sz w:val="20"/>
          <w:szCs w:val="20"/>
          <w:color w:val="4B4B4B"/>
          <w:spacing w:val="-75"/>
          <w:w w:val="153"/>
          <w:position w:val="-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B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B4B4B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31"/>
          <w:szCs w:val="31"/>
          <w:color w:val="4B4B4B"/>
          <w:spacing w:val="0"/>
          <w:w w:val="153"/>
          <w:b/>
          <w:bCs/>
          <w:position w:val="-5"/>
        </w:rPr>
        <w:t>i</w:t>
      </w:r>
      <w:r>
        <w:rPr>
          <w:rFonts w:ascii="Times New Roman" w:hAnsi="Times New Roman" w:cs="Times New Roman" w:eastAsia="Times New Roman"/>
          <w:sz w:val="31"/>
          <w:szCs w:val="31"/>
          <w:color w:val="4B4B4B"/>
          <w:spacing w:val="0"/>
          <w:w w:val="100"/>
          <w:b/>
          <w:bCs/>
          <w:position w:val="-5"/>
        </w:rPr>
        <w:tab/>
      </w:r>
      <w:r>
        <w:rPr>
          <w:rFonts w:ascii="Times New Roman" w:hAnsi="Times New Roman" w:cs="Times New Roman" w:eastAsia="Times New Roman"/>
          <w:sz w:val="31"/>
          <w:szCs w:val="31"/>
          <w:color w:val="4B4B4B"/>
          <w:spacing w:val="0"/>
          <w:w w:val="100"/>
          <w:b/>
          <w:bCs/>
          <w:position w:val="-5"/>
        </w:rPr>
      </w:r>
      <w:r>
        <w:rPr>
          <w:rFonts w:ascii="Arial" w:hAnsi="Arial" w:cs="Arial" w:eastAsia="Arial"/>
          <w:sz w:val="15"/>
          <w:szCs w:val="15"/>
          <w:color w:val="343434"/>
          <w:spacing w:val="0"/>
          <w:w w:val="239"/>
          <w:position w:val="0"/>
        </w:rPr>
        <w:t>ul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4679" w:space="725"/>
            <w:col w:w="397" w:space="544"/>
            <w:col w:w="2455"/>
          </w:cols>
        </w:sectPr>
      </w:pPr>
      <w:rPr/>
    </w:p>
    <w:p>
      <w:pPr>
        <w:spacing w:before="0" w:after="0" w:line="106" w:lineRule="atLeast"/>
        <w:ind w:left="373" w:right="-90"/>
        <w:jc w:val="left"/>
        <w:tabs>
          <w:tab w:pos="1020" w:val="left"/>
          <w:tab w:pos="2460" w:val="left"/>
          <w:tab w:pos="3520" w:val="left"/>
          <w:tab w:pos="45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2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-6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-70"/>
          <w:w w:val="99"/>
          <w:position w:val="-6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343434"/>
          <w:spacing w:val="0"/>
          <w:w w:val="73"/>
          <w:position w:val="0"/>
        </w:rPr>
        <w:t>:1!</w:t>
      </w:r>
      <w:r>
        <w:rPr>
          <w:rFonts w:ascii="Times New Roman" w:hAnsi="Times New Roman" w:cs="Times New Roman" w:eastAsia="Times New Roman"/>
          <w:sz w:val="10"/>
          <w:szCs w:val="10"/>
          <w:color w:val="34343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43434"/>
          <w:spacing w:val="0"/>
          <w:w w:val="100"/>
          <w:position w:val="0"/>
        </w:rPr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17"/>
        </w:rPr>
        <w:t>"</w:t>
      </w:r>
      <w:r>
        <w:rPr>
          <w:rFonts w:ascii="Arial" w:hAnsi="Arial" w:cs="Arial" w:eastAsia="Arial"/>
          <w:sz w:val="24"/>
          <w:szCs w:val="24"/>
          <w:color w:val="343434"/>
          <w:spacing w:val="-49"/>
          <w:w w:val="100"/>
          <w:position w:val="-17"/>
        </w:rPr>
        <w:t> </w:t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17"/>
        </w:rPr>
        <w:tab/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17"/>
        </w:rPr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3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06" w:lineRule="atLeast"/>
        <w:ind w:right="-20"/>
        <w:jc w:val="left"/>
        <w:tabs>
          <w:tab w:pos="740" w:val="left"/>
        </w:tabs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8"/>
          <w:szCs w:val="18"/>
          <w:color w:val="4B4B4B"/>
          <w:spacing w:val="0"/>
          <w:w w:val="188"/>
        </w:rPr>
        <w:t>i</w:t>
      </w:r>
      <w:r>
        <w:rPr>
          <w:rFonts w:ascii="Courier New" w:hAnsi="Courier New" w:cs="Courier New" w:eastAsia="Courier New"/>
          <w:sz w:val="18"/>
          <w:szCs w:val="18"/>
          <w:color w:val="4B4B4B"/>
          <w:spacing w:val="0"/>
          <w:w w:val="100"/>
        </w:rPr>
        <w:tab/>
      </w:r>
      <w:r>
        <w:rPr>
          <w:rFonts w:ascii="Courier New" w:hAnsi="Courier New" w:cs="Courier New" w:eastAsia="Courier New"/>
          <w:sz w:val="18"/>
          <w:szCs w:val="18"/>
          <w:color w:val="4B4B4B"/>
          <w:spacing w:val="0"/>
          <w:w w:val="100"/>
        </w:rPr>
      </w:r>
      <w:r>
        <w:rPr>
          <w:rFonts w:ascii="Arial" w:hAnsi="Arial" w:cs="Arial" w:eastAsia="Arial"/>
          <w:sz w:val="23"/>
          <w:szCs w:val="23"/>
          <w:color w:val="242424"/>
          <w:spacing w:val="0"/>
          <w:w w:val="64"/>
          <w:b/>
          <w:bCs/>
        </w:rPr>
        <w:t>ffi</w:t>
      </w:r>
      <w:r>
        <w:rPr>
          <w:rFonts w:ascii="Arial" w:hAnsi="Arial" w:cs="Arial" w:eastAsia="Arial"/>
          <w:sz w:val="23"/>
          <w:szCs w:val="23"/>
          <w:color w:val="242424"/>
          <w:spacing w:val="0"/>
          <w:w w:val="64"/>
          <w:b/>
          <w:bCs/>
        </w:rPr>
        <w:t> </w:t>
      </w:r>
      <w:r>
        <w:rPr>
          <w:rFonts w:ascii="Arial" w:hAnsi="Arial" w:cs="Arial" w:eastAsia="Arial"/>
          <w:sz w:val="23"/>
          <w:szCs w:val="23"/>
          <w:color w:val="242424"/>
          <w:spacing w:val="0"/>
          <w:w w:val="64"/>
          <w:b/>
          <w:bCs/>
        </w:rPr>
        <w:t>ffiffi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657" w:space="2388"/>
            <w:col w:w="1755"/>
          </w:cols>
        </w:sectPr>
      </w:pPr>
      <w:rPr/>
    </w:p>
    <w:p>
      <w:pPr>
        <w:spacing w:before="0" w:after="0" w:line="149" w:lineRule="atLeast"/>
        <w:ind w:right="-20"/>
        <w:jc w:val="righ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color w:val="343434"/>
          <w:spacing w:val="0"/>
          <w:w w:val="131"/>
        </w:rPr>
        <w:t>iii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0" w:after="0" w:line="88" w:lineRule="atLeast"/>
        <w:ind w:left="1035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28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136" w:lineRule="atLeast"/>
        <w:ind w:left="797" w:right="-20"/>
        <w:jc w:val="left"/>
        <w:rPr>
          <w:rFonts w:ascii="Times New Roman" w:hAnsi="Times New Roman" w:cs="Times New Roman" w:eastAsia="Times New Roman"/>
          <w:sz w:val="8"/>
          <w:szCs w:val="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8"/>
          <w:szCs w:val="8"/>
          <w:color w:val="242424"/>
          <w:spacing w:val="0"/>
          <w:w w:val="133"/>
        </w:rPr>
        <w:t>N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</w:rPr>
      </w:r>
    </w:p>
    <w:p>
      <w:pPr>
        <w:spacing w:before="0" w:after="0" w:line="91" w:lineRule="atLeast"/>
        <w:ind w:right="-20"/>
        <w:jc w:val="left"/>
        <w:tabs>
          <w:tab w:pos="920" w:val="left"/>
          <w:tab w:pos="232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0"/>
          <w:w w:val="253"/>
          <w:b/>
          <w:bCs/>
          <w:position w:val="-6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0"/>
          <w:w w:val="100"/>
          <w:b/>
          <w:bCs/>
          <w:position w:val="-6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0"/>
          <w:w w:val="100"/>
          <w:b/>
          <w:bCs/>
          <w:position w:val="-6"/>
        </w:rPr>
      </w:r>
      <w:r>
        <w:rPr>
          <w:rFonts w:ascii="Arial" w:hAnsi="Arial" w:cs="Arial" w:eastAsia="Arial"/>
          <w:sz w:val="24"/>
          <w:szCs w:val="24"/>
          <w:color w:val="4B4B4B"/>
          <w:spacing w:val="0"/>
          <w:w w:val="130"/>
          <w:position w:val="-12"/>
        </w:rPr>
        <w:t>"</w:t>
      </w:r>
      <w:r>
        <w:rPr>
          <w:rFonts w:ascii="Arial" w:hAnsi="Arial" w:cs="Arial" w:eastAsia="Arial"/>
          <w:sz w:val="24"/>
          <w:szCs w:val="24"/>
          <w:color w:val="4B4B4B"/>
          <w:spacing w:val="-82"/>
          <w:w w:val="130"/>
          <w:position w:val="-12"/>
        </w:rPr>
        <w:t> </w:t>
      </w:r>
      <w:r>
        <w:rPr>
          <w:rFonts w:ascii="Arial" w:hAnsi="Arial" w:cs="Arial" w:eastAsia="Arial"/>
          <w:sz w:val="24"/>
          <w:szCs w:val="24"/>
          <w:color w:val="4B4B4B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4"/>
          <w:szCs w:val="24"/>
          <w:color w:val="4B4B4B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30"/>
          <w:b/>
          <w:bCs/>
          <w:position w:val="0"/>
        </w:rPr>
        <w:t>n.o..Qa.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674" w:space="796"/>
            <w:col w:w="3330"/>
          </w:cols>
        </w:sectPr>
      </w:pPr>
      <w:rPr/>
    </w:p>
    <w:p>
      <w:pPr>
        <w:spacing w:before="0" w:after="0" w:line="71" w:lineRule="atLeast"/>
        <w:ind w:left="1035" w:right="-88"/>
        <w:jc w:val="left"/>
        <w:tabs>
          <w:tab w:pos="4580" w:val="left"/>
          <w:tab w:pos="546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7"/>
          <w:szCs w:val="7"/>
          <w:color w:val="343434"/>
          <w:spacing w:val="0"/>
          <w:w w:val="169"/>
          <w:position w:val="-8"/>
        </w:rPr>
        <w:t>Q</w:t>
      </w:r>
      <w:r>
        <w:rPr>
          <w:rFonts w:ascii="Times New Roman" w:hAnsi="Times New Roman" w:cs="Times New Roman" w:eastAsia="Times New Roman"/>
          <w:sz w:val="7"/>
          <w:szCs w:val="7"/>
          <w:color w:val="343434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7"/>
          <w:szCs w:val="7"/>
          <w:color w:val="343434"/>
          <w:spacing w:val="0"/>
          <w:w w:val="100"/>
          <w:position w:val="-8"/>
        </w:rPr>
      </w:r>
      <w:r>
        <w:rPr>
          <w:rFonts w:ascii="Arial" w:hAnsi="Arial" w:cs="Arial" w:eastAsia="Arial"/>
          <w:sz w:val="28"/>
          <w:szCs w:val="28"/>
          <w:color w:val="161616"/>
          <w:spacing w:val="0"/>
          <w:w w:val="100"/>
          <w:position w:val="-16"/>
        </w:rPr>
        <w:t>"</w:t>
      </w:r>
      <w:r>
        <w:rPr>
          <w:rFonts w:ascii="Arial" w:hAnsi="Arial" w:cs="Arial" w:eastAsia="Arial"/>
          <w:sz w:val="28"/>
          <w:szCs w:val="28"/>
          <w:color w:val="161616"/>
          <w:spacing w:val="0"/>
          <w:w w:val="100"/>
          <w:position w:val="-16"/>
        </w:rPr>
        <w:tab/>
      </w:r>
      <w:r>
        <w:rPr>
          <w:rFonts w:ascii="Arial" w:hAnsi="Arial" w:cs="Arial" w:eastAsia="Arial"/>
          <w:sz w:val="28"/>
          <w:szCs w:val="28"/>
          <w:color w:val="161616"/>
          <w:spacing w:val="0"/>
          <w:w w:val="100"/>
          <w:position w:val="-16"/>
        </w:rPr>
      </w:r>
      <w:r>
        <w:rPr>
          <w:rFonts w:ascii="Courier New" w:hAnsi="Courier New" w:cs="Courier New" w:eastAsia="Courier New"/>
          <w:sz w:val="14"/>
          <w:szCs w:val="14"/>
          <w:color w:val="4B4B4B"/>
          <w:spacing w:val="0"/>
          <w:w w:val="134"/>
          <w:b/>
          <w:bCs/>
          <w:position w:val="0"/>
        </w:rPr>
        <w:t>owzw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71" w:lineRule="atLeast"/>
        <w:ind w:right="-20"/>
        <w:jc w:val="left"/>
        <w:tabs>
          <w:tab w:pos="140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10"/>
        </w:rPr>
        <w:t>"</w:t>
      </w:r>
      <w:r>
        <w:rPr>
          <w:rFonts w:ascii="Arial" w:hAnsi="Arial" w:cs="Arial" w:eastAsia="Arial"/>
          <w:sz w:val="24"/>
          <w:szCs w:val="24"/>
          <w:color w:val="343434"/>
          <w:spacing w:val="-49"/>
          <w:w w:val="100"/>
          <w:position w:val="-10"/>
        </w:rPr>
        <w:t> </w:t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10"/>
        </w:rPr>
      </w:r>
      <w:r>
        <w:rPr>
          <w:rFonts w:ascii="Arial" w:hAnsi="Arial" w:cs="Arial" w:eastAsia="Arial"/>
          <w:sz w:val="10"/>
          <w:szCs w:val="10"/>
          <w:color w:val="242424"/>
          <w:spacing w:val="0"/>
          <w:w w:val="145"/>
          <w:position w:val="0"/>
        </w:rPr>
        <w:t>ill</w:t>
      </w:r>
      <w:r>
        <w:rPr>
          <w:rFonts w:ascii="Arial" w:hAnsi="Arial" w:cs="Arial" w:eastAsia="Arial"/>
          <w:sz w:val="10"/>
          <w:szCs w:val="10"/>
          <w:color w:val="242424"/>
          <w:spacing w:val="0"/>
          <w:w w:val="145"/>
          <w:position w:val="0"/>
        </w:rPr>
        <w:t>  </w:t>
      </w:r>
      <w:r>
        <w:rPr>
          <w:rFonts w:ascii="Arial" w:hAnsi="Arial" w:cs="Arial" w:eastAsia="Arial"/>
          <w:sz w:val="10"/>
          <w:szCs w:val="10"/>
          <w:color w:val="242424"/>
          <w:spacing w:val="32"/>
          <w:w w:val="145"/>
          <w:position w:val="0"/>
        </w:rPr>
        <w:t> </w:t>
      </w:r>
      <w:r>
        <w:rPr>
          <w:rFonts w:ascii="Courier New" w:hAnsi="Courier New" w:cs="Courier New" w:eastAsia="Courier New"/>
          <w:sz w:val="14"/>
          <w:szCs w:val="14"/>
          <w:color w:val="242424"/>
          <w:spacing w:val="0"/>
          <w:w w:val="145"/>
          <w:position w:val="0"/>
        </w:rPr>
        <w:t>z</w:t>
      </w:r>
      <w:r>
        <w:rPr>
          <w:rFonts w:ascii="Courier New" w:hAnsi="Courier New" w:cs="Courier New" w:eastAsia="Courier New"/>
          <w:sz w:val="14"/>
          <w:szCs w:val="14"/>
          <w:color w:val="242424"/>
          <w:spacing w:val="6"/>
          <w:w w:val="145"/>
          <w:position w:val="0"/>
        </w:rPr>
        <w:t> </w:t>
      </w:r>
      <w:r>
        <w:rPr>
          <w:rFonts w:ascii="Courier New" w:hAnsi="Courier New" w:cs="Courier New" w:eastAsia="Courier New"/>
          <w:sz w:val="14"/>
          <w:szCs w:val="14"/>
          <w:color w:val="343434"/>
          <w:spacing w:val="0"/>
          <w:w w:val="73"/>
          <w:position w:val="0"/>
        </w:rPr>
        <w:t>..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5921" w:space="471"/>
            <w:col w:w="2408"/>
          </w:cols>
        </w:sectPr>
      </w:pPr>
      <w:rPr/>
    </w:p>
    <w:p>
      <w:pPr>
        <w:spacing w:before="0" w:after="0" w:line="142" w:lineRule="exact"/>
        <w:ind w:left="402" w:right="-20"/>
        <w:jc w:val="left"/>
        <w:tabs>
          <w:tab w:pos="1040" w:val="left"/>
          <w:tab w:pos="1700" w:val="left"/>
          <w:tab w:pos="2480" w:val="left"/>
          <w:tab w:pos="3540" w:val="left"/>
          <w:tab w:pos="4600" w:val="left"/>
          <w:tab w:pos="5600" w:val="left"/>
          <w:tab w:pos="6340" w:val="left"/>
          <w:tab w:pos="80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161616"/>
          <w:spacing w:val="0"/>
          <w:w w:val="162"/>
          <w:position w:val="9"/>
        </w:rPr>
        <w:t>1</w:t>
      </w:r>
      <w:r>
        <w:rPr>
          <w:rFonts w:ascii="Arial" w:hAnsi="Arial" w:cs="Arial" w:eastAsia="Arial"/>
          <w:sz w:val="9"/>
          <w:szCs w:val="9"/>
          <w:color w:val="161616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9"/>
          <w:szCs w:val="9"/>
          <w:color w:val="161616"/>
          <w:spacing w:val="0"/>
          <w:w w:val="100"/>
          <w:position w:val="9"/>
        </w:rPr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8"/>
        </w:rPr>
        <w:t>2</w:t>
      </w:r>
      <w:r>
        <w:rPr>
          <w:rFonts w:ascii="Arial" w:hAnsi="Arial" w:cs="Arial" w:eastAsia="Arial"/>
          <w:sz w:val="9"/>
          <w:szCs w:val="9"/>
          <w:color w:val="343434"/>
          <w:spacing w:val="-19"/>
          <w:w w:val="100"/>
          <w:position w:val="8"/>
        </w:rPr>
        <w:t> 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8"/>
        </w:rPr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  <w:t>•</w:t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</w:r>
      <w:r>
        <w:rPr>
          <w:rFonts w:ascii="Arial" w:hAnsi="Arial" w:cs="Arial" w:eastAsia="Arial"/>
          <w:sz w:val="9"/>
          <w:szCs w:val="9"/>
          <w:color w:val="343434"/>
          <w:spacing w:val="0"/>
          <w:w w:val="129"/>
          <w:position w:val="9"/>
        </w:rPr>
        <w:t>4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9"/>
        </w:rPr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  <w:t>•</w:t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74"/>
          <w:position w:val="3"/>
        </w:rPr>
        <w:t>•</w:t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26"/>
          <w:szCs w:val="26"/>
          <w:color w:val="4B4B4B"/>
          <w:spacing w:val="0"/>
          <w:w w:val="100"/>
          <w:position w:val="3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9"/>
        </w:rPr>
        <w:t>7</w:t>
      </w:r>
      <w:r>
        <w:rPr>
          <w:rFonts w:ascii="Arial" w:hAnsi="Arial" w:cs="Arial" w:eastAsia="Arial"/>
          <w:sz w:val="9"/>
          <w:szCs w:val="9"/>
          <w:color w:val="4B4B4B"/>
          <w:spacing w:val="-18"/>
          <w:w w:val="100"/>
          <w:position w:val="9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9"/>
        </w:rPr>
      </w:r>
      <w:r>
        <w:rPr>
          <w:rFonts w:ascii="Arial" w:hAnsi="Arial" w:cs="Arial" w:eastAsia="Arial"/>
          <w:sz w:val="28"/>
          <w:szCs w:val="28"/>
          <w:color w:val="4B4B4B"/>
          <w:spacing w:val="0"/>
          <w:w w:val="83"/>
          <w:position w:val="2"/>
        </w:rPr>
        <w:t>•</w:t>
      </w:r>
      <w:r>
        <w:rPr>
          <w:rFonts w:ascii="Arial" w:hAnsi="Arial" w:cs="Arial" w:eastAsia="Arial"/>
          <w:sz w:val="28"/>
          <w:szCs w:val="28"/>
          <w:color w:val="4B4B4B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28"/>
          <w:szCs w:val="28"/>
          <w:color w:val="4B4B4B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0"/>
          <w:szCs w:val="10"/>
          <w:color w:val="242424"/>
          <w:spacing w:val="0"/>
          <w:w w:val="126"/>
          <w:position w:val="9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93" w:lineRule="exact"/>
        <w:ind w:left="2341" w:right="-20"/>
        <w:jc w:val="left"/>
        <w:tabs>
          <w:tab w:pos="3400" w:val="left"/>
          <w:tab w:pos="4500" w:val="left"/>
          <w:tab w:pos="55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OSMAN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ZENEL</w:t>
      </w:r>
      <w:r>
        <w:rPr>
          <w:rFonts w:ascii="Arial" w:hAnsi="Arial" w:cs="Arial" w:eastAsia="Arial"/>
          <w:sz w:val="9"/>
          <w:szCs w:val="9"/>
          <w:color w:val="4B4B4B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343434"/>
          <w:spacing w:val="-2"/>
          <w:w w:val="85"/>
        </w:rPr>
        <w:t>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85"/>
        </w:rPr>
        <w:t>A&lt;;:E</w:t>
      </w:r>
      <w:r>
        <w:rPr>
          <w:rFonts w:ascii="Arial" w:hAnsi="Arial" w:cs="Arial" w:eastAsia="Arial"/>
          <w:sz w:val="10"/>
          <w:szCs w:val="10"/>
          <w:color w:val="5B5B5B"/>
          <w:spacing w:val="-22"/>
          <w:w w:val="85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3213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6" w:after="0" w:line="240" w:lineRule="auto"/>
        <w:ind w:left="1630" w:right="-20"/>
        <w:jc w:val="left"/>
        <w:tabs>
          <w:tab w:pos="2360" w:val="left"/>
          <w:tab w:pos="3380" w:val="left"/>
          <w:tab w:pos="4500" w:val="left"/>
          <w:tab w:pos="5540" w:val="left"/>
          <w:tab w:pos="6260" w:val="left"/>
          <w:tab w:pos="7020" w:val="left"/>
          <w:tab w:pos="79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20"/>
          <w:position w:val="1"/>
        </w:rPr>
        <w:t>Is</w:t>
      </w:r>
      <w:r>
        <w:rPr>
          <w:rFonts w:ascii="Arial" w:hAnsi="Arial" w:cs="Arial" w:eastAsia="Arial"/>
          <w:sz w:val="9"/>
          <w:szCs w:val="9"/>
          <w:color w:val="6B6B6B"/>
          <w:spacing w:val="-11"/>
          <w:w w:val="120"/>
          <w:position w:val="1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4"/>
          <w:w w:val="120"/>
          <w:position w:val="1"/>
        </w:rPr>
        <w:t>t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20"/>
          <w:position w:val="1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6"/>
          <w:b/>
          <w:bCs/>
          <w:position w:val="1"/>
        </w:rPr>
        <w:t>MON</w:t>
      </w:r>
      <w:r>
        <w:rPr>
          <w:rFonts w:ascii="Arial" w:hAnsi="Arial" w:cs="Arial" w:eastAsia="Arial"/>
          <w:sz w:val="9"/>
          <w:szCs w:val="9"/>
          <w:color w:val="4B4B4B"/>
          <w:spacing w:val="-9"/>
          <w:w w:val="106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220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  <w:t>OSMAN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343434"/>
          <w:spacing w:val="-2"/>
          <w:w w:val="81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81"/>
          <w:position w:val="0"/>
        </w:rPr>
        <w:t>A&lt;;:E</w:t>
      </w:r>
      <w:r>
        <w:rPr>
          <w:rFonts w:ascii="Arial" w:hAnsi="Arial" w:cs="Arial" w:eastAsia="Arial"/>
          <w:sz w:val="10"/>
          <w:szCs w:val="10"/>
          <w:color w:val="5B5B5B"/>
          <w:spacing w:val="-18"/>
          <w:w w:val="81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81"/>
          <w:position w:val="0"/>
        </w:rPr>
        <w:t>3'212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838383"/>
          <w:spacing w:val="-10"/>
          <w:w w:val="162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  <w:position w:val="1"/>
        </w:rPr>
        <w:t>642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91268</w:t>
      </w:r>
      <w:r>
        <w:rPr>
          <w:rFonts w:ascii="Arial" w:hAnsi="Arial" w:cs="Arial" w:eastAsia="Arial"/>
          <w:sz w:val="9"/>
          <w:szCs w:val="9"/>
          <w:color w:val="5B5B5B"/>
          <w:spacing w:val="-18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-11"/>
          <w:w w:val="114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B5B5B5"/>
          <w:spacing w:val="-3"/>
          <w:w w:val="212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4"/>
          <w:position w:val="1"/>
        </w:rPr>
        <w:t>22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7" w:after="0" w:line="109" w:lineRule="exact"/>
        <w:ind w:left="2389" w:right="-20"/>
        <w:jc w:val="left"/>
        <w:tabs>
          <w:tab w:pos="3380" w:val="left"/>
          <w:tab w:pos="4500" w:val="left"/>
          <w:tab w:pos="55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838383"/>
          <w:spacing w:val="-13"/>
          <w:w w:val="110"/>
          <w:b/>
          <w:bCs/>
          <w:position w:val="-1"/>
        </w:rPr>
        <w:t>L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0"/>
          <w:b/>
          <w:bCs/>
          <w:position w:val="-1"/>
        </w:rPr>
        <w:t>UAN</w:t>
      </w:r>
      <w:r>
        <w:rPr>
          <w:rFonts w:ascii="Arial" w:hAnsi="Arial" w:cs="Arial" w:eastAsia="Arial"/>
          <w:sz w:val="9"/>
          <w:szCs w:val="9"/>
          <w:color w:val="5B5B5B"/>
          <w:spacing w:val="-25"/>
          <w:w w:val="110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  <w:t>OSMAN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343434"/>
          <w:spacing w:val="-2"/>
          <w:w w:val="101"/>
          <w:position w:val="-1"/>
        </w:rPr>
        <w:t>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77"/>
          <w:position w:val="-1"/>
        </w:rPr>
        <w:t>A&lt;;</w:t>
      </w:r>
      <w:r>
        <w:rPr>
          <w:rFonts w:ascii="Arial" w:hAnsi="Arial" w:cs="Arial" w:eastAsia="Arial"/>
          <w:sz w:val="10"/>
          <w:szCs w:val="10"/>
          <w:color w:val="6B6B6B"/>
          <w:spacing w:val="-14"/>
          <w:w w:val="77"/>
          <w:position w:val="-1"/>
        </w:rPr>
        <w:t>: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25"/>
          <w:position w:val="-1"/>
        </w:rPr>
        <w:t>E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4B4B4B"/>
          <w:spacing w:val="-19"/>
          <w:w w:val="136"/>
          <w:position w:val="-1"/>
        </w:rPr>
        <w:t>3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95"/>
          <w:position w:val="-1"/>
        </w:rPr>
        <w:t>211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382" w:right="-20"/>
        <w:jc w:val="left"/>
        <w:tabs>
          <w:tab w:pos="8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-9"/>
          <w:w w:val="130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30"/>
        </w:rPr>
        <w:t>5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-4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838383"/>
          <w:spacing w:val="-11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BASAN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82" w:right="-54"/>
        <w:jc w:val="left"/>
        <w:tabs>
          <w:tab w:pos="7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-7"/>
          <w:w w:val="100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>7</w:t>
      </w:r>
      <w:r>
        <w:rPr>
          <w:rFonts w:ascii="Arial" w:hAnsi="Arial" w:cs="Arial" w:eastAsia="Arial"/>
          <w:sz w:val="9"/>
          <w:szCs w:val="9"/>
          <w:color w:val="838383"/>
          <w:spacing w:val="-7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-9"/>
          <w:w w:val="13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4B4B4B"/>
          <w:spacing w:val="-1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9"/>
          <w:b/>
          <w:bCs/>
        </w:rPr>
        <w:t>R</w:t>
      </w:r>
      <w:r>
        <w:rPr>
          <w:rFonts w:ascii="Arial" w:hAnsi="Arial" w:cs="Arial" w:eastAsia="Arial"/>
          <w:sz w:val="9"/>
          <w:szCs w:val="9"/>
          <w:color w:val="6B6B6B"/>
          <w:spacing w:val="-7"/>
          <w:w w:val="109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9"/>
          <w:b/>
          <w:bCs/>
        </w:rPr>
        <w:t>NA</w:t>
      </w:r>
      <w:r>
        <w:rPr>
          <w:rFonts w:ascii="Arial" w:hAnsi="Arial" w:cs="Arial" w:eastAsia="Arial"/>
          <w:sz w:val="9"/>
          <w:szCs w:val="9"/>
          <w:color w:val="4B4B4B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7"/>
          <w:b/>
          <w:bCs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3" w:after="0" w:line="240" w:lineRule="auto"/>
        <w:ind w:left="730" w:right="-20"/>
        <w:jc w:val="left"/>
        <w:tabs>
          <w:tab w:pos="1800" w:val="left"/>
          <w:tab w:pos="2880" w:val="left"/>
          <w:tab w:pos="392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  <w:t>OSMAN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ZENEL</w:t>
      </w:r>
      <w:r>
        <w:rPr>
          <w:rFonts w:ascii="Arial" w:hAnsi="Arial" w:cs="Arial" w:eastAsia="Arial"/>
          <w:sz w:val="9"/>
          <w:szCs w:val="9"/>
          <w:color w:val="4B4B4B"/>
          <w:spacing w:val="-1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343434"/>
          <w:spacing w:val="-2"/>
          <w:w w:val="85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85"/>
          <w:position w:val="0"/>
        </w:rPr>
        <w:t>A&lt;;:E</w:t>
      </w:r>
      <w:r>
        <w:rPr>
          <w:rFonts w:ascii="Arial" w:hAnsi="Arial" w:cs="Arial" w:eastAsia="Arial"/>
          <w:sz w:val="10"/>
          <w:szCs w:val="10"/>
          <w:color w:val="5B5B5B"/>
          <w:spacing w:val="-22"/>
          <w:w w:val="85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4B4B4B"/>
          <w:spacing w:val="-19"/>
          <w:w w:val="100"/>
          <w:position w:val="0"/>
        </w:rPr>
        <w:t>3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  <w:t>213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6" w:after="0" w:line="240" w:lineRule="auto"/>
        <w:ind w:right="-20"/>
        <w:jc w:val="left"/>
        <w:tabs>
          <w:tab w:pos="740" w:val="left"/>
          <w:tab w:pos="1780" w:val="left"/>
          <w:tab w:pos="2880" w:val="left"/>
          <w:tab w:pos="3920" w:val="left"/>
          <w:tab w:pos="4660" w:val="left"/>
          <w:tab w:pos="5400" w:val="left"/>
          <w:tab w:pos="63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>Bohol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6"/>
          <w:b/>
          <w:bCs/>
        </w:rPr>
        <w:t>MON</w:t>
      </w:r>
      <w:r>
        <w:rPr>
          <w:rFonts w:ascii="Arial" w:hAnsi="Arial" w:cs="Arial" w:eastAsia="Arial"/>
          <w:sz w:val="9"/>
          <w:szCs w:val="9"/>
          <w:color w:val="4B4B4B"/>
          <w:spacing w:val="-9"/>
          <w:w w:val="106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22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OSMAN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242424"/>
          <w:spacing w:val="-2"/>
          <w:w w:val="101"/>
        </w:rPr>
        <w:t>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77"/>
        </w:rPr>
        <w:t>A&lt;;</w:t>
      </w:r>
      <w:r>
        <w:rPr>
          <w:rFonts w:ascii="Arial" w:hAnsi="Arial" w:cs="Arial" w:eastAsia="Arial"/>
          <w:sz w:val="10"/>
          <w:szCs w:val="10"/>
          <w:color w:val="6B6B6B"/>
          <w:spacing w:val="-14"/>
          <w:w w:val="77"/>
        </w:rPr>
        <w:t>: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25"/>
        </w:rPr>
        <w:t>E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18"/>
          <w:b/>
          <w:bCs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-18"/>
          <w:w w:val="118"/>
          <w:b/>
          <w:bCs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-2"/>
          <w:w w:val="118"/>
          <w:b/>
          <w:bCs/>
        </w:rPr>
        <w:t>/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18"/>
          <w:b/>
          <w:bCs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1"/>
        </w:rPr>
        <w:t>1842</w:t>
      </w:r>
      <w:r>
        <w:rPr>
          <w:rFonts w:ascii="Arial" w:hAnsi="Arial" w:cs="Arial" w:eastAsia="Arial"/>
          <w:sz w:val="9"/>
          <w:szCs w:val="9"/>
          <w:color w:val="6B6B6B"/>
          <w:spacing w:val="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>91268</w:t>
      </w:r>
      <w:r>
        <w:rPr>
          <w:rFonts w:ascii="Arial" w:hAnsi="Arial" w:cs="Arial" w:eastAsia="Arial"/>
          <w:sz w:val="9"/>
          <w:szCs w:val="9"/>
          <w:color w:val="5B5B5B"/>
          <w:spacing w:val="-18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  <w:position w:val="0"/>
        </w:rPr>
        <w:t>34</w:t>
      </w:r>
      <w:r>
        <w:rPr>
          <w:rFonts w:ascii="Arial" w:hAnsi="Arial" w:cs="Arial" w:eastAsia="Arial"/>
          <w:sz w:val="9"/>
          <w:szCs w:val="9"/>
          <w:color w:val="5B5B5B"/>
          <w:spacing w:val="-18"/>
          <w:w w:val="115"/>
          <w:position w:val="0"/>
        </w:rPr>
        <w:t>0</w:t>
      </w:r>
      <w:r>
        <w:rPr>
          <w:rFonts w:ascii="Arial" w:hAnsi="Arial" w:cs="Arial" w:eastAsia="Arial"/>
          <w:sz w:val="9"/>
          <w:szCs w:val="9"/>
          <w:color w:val="959595"/>
          <w:spacing w:val="-3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35"/>
          <w:position w:val="0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6" w:after="0" w:line="240" w:lineRule="auto"/>
        <w:ind w:left="778" w:right="-20"/>
        <w:jc w:val="left"/>
        <w:tabs>
          <w:tab w:pos="1780" w:val="left"/>
          <w:tab w:pos="2880" w:val="left"/>
          <w:tab w:pos="39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LUAN</w:t>
      </w:r>
      <w:r>
        <w:rPr>
          <w:rFonts w:ascii="Arial" w:hAnsi="Arial" w:cs="Arial" w:eastAsia="Arial"/>
          <w:sz w:val="9"/>
          <w:szCs w:val="9"/>
          <w:color w:val="6B6B6B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  <w:t>OSMAN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242424"/>
          <w:spacing w:val="-2"/>
          <w:w w:val="85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85"/>
          <w:position w:val="0"/>
        </w:rPr>
        <w:t>A&lt;;:E</w:t>
      </w:r>
      <w:r>
        <w:rPr>
          <w:rFonts w:ascii="Arial" w:hAnsi="Arial" w:cs="Arial" w:eastAsia="Arial"/>
          <w:sz w:val="10"/>
          <w:szCs w:val="10"/>
          <w:color w:val="5B5B5B"/>
          <w:spacing w:val="-22"/>
          <w:w w:val="85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3211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68" w:after="0" w:line="240" w:lineRule="auto"/>
        <w:ind w:left="19" w:right="-20"/>
        <w:jc w:val="left"/>
        <w:tabs>
          <w:tab w:pos="660" w:val="left"/>
          <w:tab w:pos="1780" w:val="left"/>
          <w:tab w:pos="2880" w:val="left"/>
          <w:tab w:pos="3960" w:val="left"/>
          <w:tab w:pos="4640" w:val="left"/>
          <w:tab w:pos="5440" w:val="left"/>
          <w:tab w:pos="63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20"/>
        </w:rPr>
        <w:t>Is</w:t>
      </w:r>
      <w:r>
        <w:rPr>
          <w:rFonts w:ascii="Arial" w:hAnsi="Arial" w:cs="Arial" w:eastAsia="Arial"/>
          <w:sz w:val="9"/>
          <w:szCs w:val="9"/>
          <w:color w:val="6B6B6B"/>
          <w:spacing w:val="-11"/>
          <w:w w:val="120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4B4B4B"/>
          <w:spacing w:val="-4"/>
          <w:w w:val="120"/>
        </w:rPr>
        <w:t>t</w:t>
      </w:r>
      <w:r>
        <w:rPr>
          <w:rFonts w:ascii="Times New Roman" w:hAnsi="Times New Roman" w:cs="Times New Roman" w:eastAsia="Times New Roman"/>
          <w:sz w:val="9"/>
          <w:szCs w:val="9"/>
          <w:color w:val="6B6B6B"/>
          <w:spacing w:val="0"/>
          <w:w w:val="120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6B6B6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B6B6B"/>
          <w:spacing w:val="-8"/>
          <w:w w:val="100"/>
        </w:rPr>
        <w:t>G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AZM</w:t>
      </w:r>
      <w:r>
        <w:rPr>
          <w:rFonts w:ascii="Arial" w:hAnsi="Arial" w:cs="Arial" w:eastAsia="Arial"/>
          <w:sz w:val="10"/>
          <w:szCs w:val="10"/>
          <w:color w:val="4B4B4B"/>
          <w:spacing w:val="-14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NO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SHE</w:t>
      </w:r>
      <w:r>
        <w:rPr>
          <w:rFonts w:ascii="Arial" w:hAnsi="Arial" w:cs="Arial" w:eastAsia="Arial"/>
          <w:sz w:val="9"/>
          <w:szCs w:val="9"/>
          <w:color w:val="4B4B4B"/>
          <w:spacing w:val="-4"/>
          <w:w w:val="100"/>
          <w:b/>
          <w:bCs/>
        </w:rPr>
        <w:t>F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>IK</w:t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HAKA</w:t>
      </w:r>
      <w:r>
        <w:rPr>
          <w:rFonts w:ascii="Arial" w:hAnsi="Arial" w:cs="Arial" w:eastAsia="Arial"/>
          <w:sz w:val="9"/>
          <w:szCs w:val="9"/>
          <w:color w:val="5B5B5B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</w:rPr>
        <w:t>53</w:t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811l0</w:t>
      </w:r>
      <w:r>
        <w:rPr>
          <w:rFonts w:ascii="Arial" w:hAnsi="Arial" w:cs="Arial" w:eastAsia="Arial"/>
          <w:sz w:val="9"/>
          <w:szCs w:val="9"/>
          <w:color w:val="5B5B5B"/>
          <w:spacing w:val="-16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89"/>
        </w:rPr>
        <w:t>91</w:t>
      </w:r>
      <w:r>
        <w:rPr>
          <w:rFonts w:ascii="Arial" w:hAnsi="Arial" w:cs="Arial" w:eastAsia="Arial"/>
          <w:sz w:val="9"/>
          <w:szCs w:val="9"/>
          <w:color w:val="5B5B5B"/>
          <w:spacing w:val="-1"/>
          <w:w w:val="89"/>
        </w:rPr>
        <w:t>&amp;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89"/>
        </w:rPr>
        <w:t>1</w:t>
      </w:r>
      <w:r>
        <w:rPr>
          <w:rFonts w:ascii="Arial" w:hAnsi="Arial" w:cs="Arial" w:eastAsia="Arial"/>
          <w:sz w:val="9"/>
          <w:szCs w:val="9"/>
          <w:color w:val="343434"/>
          <w:spacing w:val="-21"/>
          <w:w w:val="89"/>
        </w:rPr>
        <w:t> 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4"/>
        </w:rPr>
        <w:t>28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14"/>
        </w:rPr>
        <w:t>0</w:t>
      </w:r>
      <w:r>
        <w:rPr>
          <w:rFonts w:ascii="Arial" w:hAnsi="Arial" w:cs="Arial" w:eastAsia="Arial"/>
          <w:sz w:val="9"/>
          <w:szCs w:val="9"/>
          <w:color w:val="959595"/>
          <w:spacing w:val="-3"/>
          <w:w w:val="106"/>
        </w:rPr>
        <w:t>.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4"/>
        </w:rPr>
        <w:t>38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4" w:after="0" w:line="240" w:lineRule="auto"/>
        <w:ind w:right="-20"/>
        <w:jc w:val="left"/>
        <w:tabs>
          <w:tab w:pos="660" w:val="left"/>
          <w:tab w:pos="1780" w:val="left"/>
          <w:tab w:pos="2880" w:val="left"/>
          <w:tab w:pos="3920" w:val="left"/>
          <w:tab w:pos="4640" w:val="left"/>
          <w:tab w:pos="5440" w:val="left"/>
          <w:tab w:pos="634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7.520004pt;margin-top:6.744504pt;width:13.245pt;height:14pt;mso-position-horizontal-relative:page;mso-position-vertical-relative:paragraph;z-index:-5339" type="#_x0000_t202" filled="f" stroked="f">
            <v:textbox inset="0,0,0,0">
              <w:txbxContent>
                <w:p>
                  <w:pPr>
                    <w:spacing w:before="0" w:after="0" w:line="280" w:lineRule="exact"/>
                    <w:ind w:right="-82"/>
                    <w:jc w:val="left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8"/>
                      <w:szCs w:val="28"/>
                      <w:color w:val="6B6B6B"/>
                      <w:w w:val="52"/>
                    </w:rPr>
                    <w:t>...</w:t>
                  </w:r>
                  <w:r>
                    <w:rPr>
                      <w:rFonts w:ascii="Times New Roman" w:hAnsi="Times New Roman" w:cs="Times New Roman" w:eastAsia="Times New Roman"/>
                      <w:sz w:val="28"/>
                      <w:szCs w:val="28"/>
                      <w:color w:val="6B6B6B"/>
                      <w:spacing w:val="-31"/>
                      <w:w w:val="5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28"/>
                      <w:szCs w:val="28"/>
                      <w:color w:val="4B4B4B"/>
                      <w:spacing w:val="-40"/>
                      <w:w w:val="9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28"/>
                      <w:szCs w:val="28"/>
                      <w:color w:val="6B6B6B"/>
                      <w:spacing w:val="0"/>
                      <w:w w:val="159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28"/>
                      <w:szCs w:val="2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>Bohol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CAZMENO</w:t>
      </w:r>
      <w:r>
        <w:rPr>
          <w:rFonts w:ascii="Arial" w:hAnsi="Arial" w:cs="Arial" w:eastAsia="Arial"/>
          <w:sz w:val="9"/>
          <w:szCs w:val="9"/>
          <w:color w:val="4B4B4B"/>
          <w:spacing w:val="2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  <w:t>OSMAN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>HAKA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>1787</w:t>
      </w:r>
      <w:r>
        <w:rPr>
          <w:rFonts w:ascii="Arial" w:hAnsi="Arial" w:cs="Arial" w:eastAsia="Arial"/>
          <w:sz w:val="9"/>
          <w:szCs w:val="9"/>
          <w:color w:val="4B4B4B"/>
          <w:spacing w:val="-11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8100</w:t>
      </w:r>
      <w:r>
        <w:rPr>
          <w:rFonts w:ascii="Arial" w:hAnsi="Arial" w:cs="Arial" w:eastAsia="Arial"/>
          <w:sz w:val="9"/>
          <w:szCs w:val="9"/>
          <w:color w:val="4B4B4B"/>
          <w:spacing w:val="5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95"/>
          <w:position w:val="1"/>
        </w:rPr>
        <w:t>91</w:t>
      </w:r>
      <w:r>
        <w:rPr>
          <w:rFonts w:ascii="Arial" w:hAnsi="Arial" w:cs="Arial" w:eastAsia="Arial"/>
          <w:sz w:val="9"/>
          <w:szCs w:val="9"/>
          <w:color w:val="5B5B5B"/>
          <w:spacing w:val="-4"/>
          <w:w w:val="95"/>
          <w:position w:val="1"/>
        </w:rPr>
        <w:t>9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95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343434"/>
          <w:spacing w:val="-22"/>
          <w:w w:val="95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4"/>
          <w:position w:val="0"/>
        </w:rPr>
        <w:t>24</w:t>
      </w:r>
      <w:r>
        <w:rPr>
          <w:rFonts w:ascii="Arial" w:hAnsi="Arial" w:cs="Arial" w:eastAsia="Arial"/>
          <w:sz w:val="9"/>
          <w:szCs w:val="9"/>
          <w:color w:val="4B4B4B"/>
          <w:spacing w:val="-20"/>
          <w:w w:val="114"/>
          <w:position w:val="0"/>
        </w:rPr>
        <w:t>0</w:t>
      </w:r>
      <w:r>
        <w:rPr>
          <w:rFonts w:ascii="Arial" w:hAnsi="Arial" w:cs="Arial" w:eastAsia="Arial"/>
          <w:sz w:val="9"/>
          <w:szCs w:val="9"/>
          <w:color w:val="959595"/>
          <w:spacing w:val="-6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36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6" w:after="0" w:line="240" w:lineRule="auto"/>
        <w:ind w:left="816" w:right="-20"/>
        <w:jc w:val="left"/>
        <w:tabs>
          <w:tab w:pos="1760" w:val="left"/>
          <w:tab w:pos="2800" w:val="left"/>
          <w:tab w:pos="3940" w:val="left"/>
          <w:tab w:pos="4640" w:val="left"/>
          <w:tab w:pos="5400" w:val="left"/>
          <w:tab w:pos="63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S</w:t>
      </w:r>
      <w:r>
        <w:rPr>
          <w:rFonts w:ascii="Arial" w:hAnsi="Arial" w:cs="Arial" w:eastAsia="Arial"/>
          <w:sz w:val="10"/>
          <w:szCs w:val="10"/>
          <w:color w:val="5B5B5B"/>
          <w:spacing w:val="-6"/>
          <w:w w:val="100"/>
        </w:rPr>
        <w:t>U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838383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161616"/>
          <w:spacing w:val="-2"/>
          <w:w w:val="68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5"/>
          <w:b/>
          <w:bCs/>
        </w:rPr>
        <w:t>6RAHIM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96"/>
          <w:b/>
          <w:bCs/>
          <w:position w:val="1"/>
        </w:rPr>
        <w:t>Al,.</w:t>
      </w:r>
      <w:r>
        <w:rPr>
          <w:rFonts w:ascii="Arial" w:hAnsi="Arial" w:cs="Arial" w:eastAsia="Arial"/>
          <w:sz w:val="9"/>
          <w:szCs w:val="9"/>
          <w:color w:val="5B5B5B"/>
          <w:spacing w:val="-10"/>
          <w:w w:val="96"/>
          <w:b/>
          <w:bCs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959595"/>
          <w:spacing w:val="-12"/>
          <w:w w:val="143"/>
          <w:b/>
          <w:bCs/>
          <w:position w:val="1"/>
        </w:rPr>
        <w:t>,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5"/>
          <w:b/>
          <w:bCs/>
          <w:position w:val="1"/>
        </w:rPr>
        <w:t>ARAJ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>604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-8"/>
          <w:w w:val="114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4B4B4B"/>
          <w:spacing w:val="-15"/>
          <w:w w:val="114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4"/>
          <w:position w:val="0"/>
        </w:rPr>
        <w:t>1l0</w:t>
        <w:tab/>
      </w:r>
      <w:r>
        <w:rPr>
          <w:rFonts w:ascii="Arial" w:hAnsi="Arial" w:cs="Arial" w:eastAsia="Arial"/>
          <w:sz w:val="9"/>
          <w:szCs w:val="9"/>
          <w:color w:val="6B6B6B"/>
          <w:spacing w:val="-28"/>
          <w:w w:val="114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>9/291</w:t>
      </w:r>
      <w:r>
        <w:rPr>
          <w:rFonts w:ascii="Arial" w:hAnsi="Arial" w:cs="Arial" w:eastAsia="Arial"/>
          <w:sz w:val="9"/>
          <w:szCs w:val="9"/>
          <w:color w:val="6B6B6B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  <w:position w:val="0"/>
        </w:rPr>
        <w:t>38</w:t>
      </w:r>
      <w:r>
        <w:rPr>
          <w:rFonts w:ascii="Arial" w:hAnsi="Arial" w:cs="Arial" w:eastAsia="Arial"/>
          <w:sz w:val="9"/>
          <w:szCs w:val="9"/>
          <w:color w:val="5B5B5B"/>
          <w:spacing w:val="-15"/>
          <w:w w:val="115"/>
          <w:position w:val="0"/>
        </w:rPr>
        <w:t>9</w:t>
      </w:r>
      <w:r>
        <w:rPr>
          <w:rFonts w:ascii="Arial" w:hAnsi="Arial" w:cs="Arial" w:eastAsia="Arial"/>
          <w:sz w:val="9"/>
          <w:szCs w:val="9"/>
          <w:color w:val="B5B5B5"/>
          <w:spacing w:val="-20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5"/>
          <w:position w:val="0"/>
        </w:rPr>
        <w:t>52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6" w:after="0" w:line="240" w:lineRule="auto"/>
        <w:ind w:left="701" w:right="-20"/>
        <w:jc w:val="left"/>
        <w:tabs>
          <w:tab w:pos="1720" w:val="left"/>
          <w:tab w:pos="28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MEHDIJE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XHELAOIN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4"/>
        </w:rPr>
        <w:t>A</w:t>
      </w:r>
      <w:r>
        <w:rPr>
          <w:rFonts w:ascii="Arial" w:hAnsi="Arial" w:cs="Arial" w:eastAsia="Arial"/>
          <w:sz w:val="10"/>
          <w:szCs w:val="10"/>
          <w:color w:val="4B4B4B"/>
          <w:spacing w:val="-11"/>
          <w:w w:val="105"/>
        </w:rPr>
        <w:t>L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97"/>
        </w:rPr>
        <w:t>LA</w:t>
      </w:r>
      <w:r>
        <w:rPr>
          <w:rFonts w:ascii="Arial" w:hAnsi="Arial" w:cs="Arial" w:eastAsia="Arial"/>
          <w:sz w:val="10"/>
          <w:szCs w:val="10"/>
          <w:color w:val="6B6B6B"/>
          <w:spacing w:val="-2"/>
          <w:w w:val="98"/>
        </w:rPr>
        <w:t>R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5"/>
        </w:rPr>
        <w:t>AJ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77" w:after="0" w:line="113" w:lineRule="exact"/>
        <w:ind w:left="787" w:right="-20"/>
        <w:jc w:val="left"/>
        <w:tabs>
          <w:tab w:pos="1860" w:val="left"/>
          <w:tab w:pos="2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-6"/>
          <w:w w:val="115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5"/>
          <w:b/>
          <w:bCs/>
        </w:rPr>
        <w:t>G</w:t>
      </w:r>
      <w:r>
        <w:rPr>
          <w:rFonts w:ascii="Arial" w:hAnsi="Arial" w:cs="Arial" w:eastAsia="Arial"/>
          <w:sz w:val="9"/>
          <w:szCs w:val="9"/>
          <w:color w:val="6B6B6B"/>
          <w:spacing w:val="-21"/>
          <w:w w:val="115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5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SUL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6"/>
          <w:b/>
          <w:bCs/>
        </w:rPr>
        <w:t>AI.</w:t>
      </w:r>
      <w:r>
        <w:rPr>
          <w:rFonts w:ascii="Arial" w:hAnsi="Arial" w:cs="Arial" w:eastAsia="Arial"/>
          <w:sz w:val="9"/>
          <w:szCs w:val="9"/>
          <w:color w:val="5B5B5B"/>
          <w:spacing w:val="-23"/>
          <w:w w:val="10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233"/>
          <w:b/>
          <w:bCs/>
        </w:rPr>
        <w:t>.</w:t>
      </w:r>
      <w:r>
        <w:rPr>
          <w:rFonts w:ascii="Arial" w:hAnsi="Arial" w:cs="Arial" w:eastAsia="Arial"/>
          <w:sz w:val="9"/>
          <w:szCs w:val="9"/>
          <w:color w:val="959595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5"/>
          <w:b/>
          <w:bCs/>
        </w:rPr>
        <w:t>ARAJ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71" w:space="241"/>
            <w:col w:w="7188"/>
          </w:cols>
        </w:sectPr>
      </w:pPr>
      <w:rPr/>
    </w:p>
    <w:p>
      <w:pPr>
        <w:spacing w:before="89" w:after="0" w:line="240" w:lineRule="auto"/>
        <w:ind w:left="382" w:right="-20"/>
        <w:jc w:val="left"/>
        <w:tabs>
          <w:tab w:pos="800" w:val="left"/>
          <w:tab w:pos="2300" w:val="left"/>
          <w:tab w:pos="3480" w:val="left"/>
          <w:tab w:pos="4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18</w:t>
      </w:r>
      <w:r>
        <w:rPr>
          <w:rFonts w:ascii="Arial" w:hAnsi="Arial" w:cs="Arial" w:eastAsia="Arial"/>
          <w:sz w:val="9"/>
          <w:szCs w:val="9"/>
          <w:color w:val="4B4B4B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4"/>
        </w:rPr>
        <w:t>TIRANA</w:t>
      </w:r>
      <w:r>
        <w:rPr>
          <w:rFonts w:ascii="Arial" w:hAnsi="Arial" w:cs="Arial" w:eastAsia="Arial"/>
          <w:sz w:val="10"/>
          <w:szCs w:val="10"/>
          <w:color w:val="5B5B5B"/>
          <w:spacing w:val="-9"/>
          <w:w w:val="94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-9"/>
          <w:w w:val="100"/>
        </w:rPr>
        <w:t>J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UG</w:t>
      </w:r>
      <w:r>
        <w:rPr>
          <w:rFonts w:ascii="Arial" w:hAnsi="Arial" w:cs="Arial" w:eastAsia="Arial"/>
          <w:sz w:val="10"/>
          <w:szCs w:val="10"/>
          <w:color w:val="4B4B4B"/>
          <w:spacing w:val="-2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1"/>
          <w:b/>
          <w:bCs/>
        </w:rPr>
        <w:t>P</w:t>
      </w:r>
      <w:r>
        <w:rPr>
          <w:rFonts w:ascii="Arial" w:hAnsi="Arial" w:cs="Arial" w:eastAsia="Arial"/>
          <w:sz w:val="9"/>
          <w:szCs w:val="9"/>
          <w:color w:val="6B6B6B"/>
          <w:spacing w:val="-4"/>
          <w:w w:val="111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4B4B4B"/>
          <w:spacing w:val="-11"/>
          <w:w w:val="111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959595"/>
          <w:spacing w:val="0"/>
          <w:w w:val="111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1"/>
          <w:b/>
          <w:bCs/>
        </w:rPr>
        <w:t>UM8</w:t>
      </w:r>
      <w:r>
        <w:rPr>
          <w:rFonts w:ascii="Arial" w:hAnsi="Arial" w:cs="Arial" w:eastAsia="Arial"/>
          <w:sz w:val="9"/>
          <w:szCs w:val="9"/>
          <w:color w:val="5B5B5B"/>
          <w:spacing w:val="-27"/>
          <w:w w:val="111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B6B6B"/>
          <w:spacing w:val="-15"/>
          <w:w w:val="100"/>
        </w:rPr>
        <w:t>S</w:t>
      </w:r>
      <w:r>
        <w:rPr>
          <w:rFonts w:ascii="Arial" w:hAnsi="Arial" w:cs="Arial" w:eastAsia="Arial"/>
          <w:sz w:val="10"/>
          <w:szCs w:val="10"/>
          <w:color w:val="4B4B4B"/>
          <w:spacing w:val="-6"/>
          <w:w w:val="100"/>
        </w:rPr>
        <w:t>U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6B6B6B"/>
          <w:spacing w:val="-1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1"/>
          <w:b/>
          <w:bCs/>
        </w:rPr>
        <w:t>ALLARAJ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4" w:lineRule="exact"/>
        <w:ind w:left="1611" w:right="-20"/>
        <w:jc w:val="left"/>
        <w:tabs>
          <w:tab w:pos="5520" w:val="left"/>
          <w:tab w:pos="6260" w:val="left"/>
          <w:tab w:pos="7020" w:val="left"/>
          <w:tab w:pos="79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Bo</w:t>
      </w:r>
      <w:r>
        <w:rPr>
          <w:rFonts w:ascii="Arial" w:hAnsi="Arial" w:cs="Arial" w:eastAsia="Arial"/>
          <w:sz w:val="9"/>
          <w:szCs w:val="9"/>
          <w:color w:val="4B4B4B"/>
          <w:spacing w:val="-11"/>
          <w:w w:val="100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00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4B4B4B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1816</w:t>
      </w:r>
      <w:r>
        <w:rPr>
          <w:rFonts w:ascii="Arial" w:hAnsi="Arial" w:cs="Arial" w:eastAsia="Arial"/>
          <w:sz w:val="9"/>
          <w:szCs w:val="9"/>
          <w:color w:val="4B4B4B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-9"/>
          <w:w w:val="123"/>
        </w:rPr>
        <w:t>8</w:t>
      </w:r>
      <w:r>
        <w:rPr>
          <w:rFonts w:ascii="Arial" w:hAnsi="Arial" w:cs="Arial" w:eastAsia="Arial"/>
          <w:sz w:val="9"/>
          <w:szCs w:val="9"/>
          <w:color w:val="343434"/>
          <w:spacing w:val="-9"/>
          <w:w w:val="123"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23"/>
        </w:rPr>
        <w:t>90</w:t>
      </w:r>
      <w:r>
        <w:rPr>
          <w:rFonts w:ascii="Arial" w:hAnsi="Arial" w:cs="Arial" w:eastAsia="Arial"/>
          <w:sz w:val="9"/>
          <w:szCs w:val="9"/>
          <w:color w:val="5B5B5B"/>
          <w:spacing w:val="-30"/>
          <w:w w:val="123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91291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1"/>
        </w:rPr>
        <w:t>389.52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8" w:lineRule="exact"/>
        <w:ind w:left="2361" w:right="3911"/>
        <w:jc w:val="center"/>
        <w:tabs>
          <w:tab w:pos="3440" w:val="left"/>
          <w:tab w:pos="43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RIFAT</w:t>
      </w:r>
      <w:r>
        <w:rPr>
          <w:rFonts w:ascii="Arial" w:hAnsi="Arial" w:cs="Arial" w:eastAsia="Arial"/>
          <w:sz w:val="9"/>
          <w:szCs w:val="9"/>
          <w:color w:val="6B6B6B"/>
          <w:spacing w:val="-14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  <w:t>SUL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4B4B4B"/>
          <w:spacing w:val="-6"/>
          <w:w w:val="104"/>
          <w:b/>
          <w:bCs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87"/>
          <w:b/>
          <w:bCs/>
          <w:position w:val="1"/>
        </w:rPr>
        <w:t>I..LAR:AJ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7" w:after="0" w:line="240" w:lineRule="auto"/>
        <w:ind w:left="2341" w:right="-20"/>
        <w:jc w:val="left"/>
        <w:tabs>
          <w:tab w:pos="3480" w:val="left"/>
          <w:tab w:pos="4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5B5B5B"/>
          <w:w w:val="74"/>
          <w:b/>
          <w:bCs/>
        </w:rPr>
        <w:t>K.A.</w:t>
      </w:r>
      <w:r>
        <w:rPr>
          <w:rFonts w:ascii="Arial" w:hAnsi="Arial" w:cs="Arial" w:eastAsia="Arial"/>
          <w:sz w:val="10"/>
          <w:szCs w:val="10"/>
          <w:color w:val="5B5B5B"/>
          <w:spacing w:val="-10"/>
          <w:w w:val="75"/>
          <w:b/>
          <w:bCs/>
        </w:rPr>
        <w:t>M</w:t>
      </w:r>
      <w:r>
        <w:rPr>
          <w:rFonts w:ascii="Arial" w:hAnsi="Arial" w:cs="Arial" w:eastAsia="Arial"/>
          <w:sz w:val="10"/>
          <w:szCs w:val="10"/>
          <w:color w:val="161616"/>
          <w:spacing w:val="-5"/>
          <w:w w:val="131"/>
          <w:b/>
          <w:bCs/>
        </w:rPr>
        <w:t>I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91"/>
          <w:b/>
          <w:bCs/>
        </w:rPr>
        <w:t>OE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>SUI.</w:t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AI.LA.ttAJ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6" w:after="0" w:line="240" w:lineRule="auto"/>
        <w:ind w:left="2256" w:right="3907"/>
        <w:jc w:val="center"/>
        <w:tabs>
          <w:tab w:pos="3440" w:val="left"/>
          <w:tab w:pos="43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11"/>
          <w:b/>
          <w:bCs/>
          <w:position w:val="1"/>
        </w:rPr>
        <w:t>lAVDERIM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6B6B6B"/>
          <w:spacing w:val="-15"/>
          <w:w w:val="100"/>
          <w:position w:val="0"/>
        </w:rPr>
        <w:t>S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  <w:t>UL</w:t>
      </w:r>
      <w:r>
        <w:rPr>
          <w:rFonts w:ascii="Arial" w:hAnsi="Arial" w:cs="Arial" w:eastAsia="Arial"/>
          <w:sz w:val="10"/>
          <w:szCs w:val="10"/>
          <w:color w:val="4B4B4B"/>
          <w:spacing w:val="-18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B5B5B"/>
          <w:spacing w:val="-7"/>
          <w:w w:val="114"/>
          <w:position w:val="0"/>
        </w:rPr>
        <w:t>A</w:t>
      </w:r>
      <w:r>
        <w:rPr>
          <w:rFonts w:ascii="Arial" w:hAnsi="Arial" w:cs="Arial" w:eastAsia="Arial"/>
          <w:sz w:val="10"/>
          <w:szCs w:val="10"/>
          <w:color w:val="343434"/>
          <w:spacing w:val="-11"/>
          <w:w w:val="107"/>
          <w:position w:val="0"/>
        </w:rPr>
        <w:t>L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>LARAJ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30" w:after="0" w:line="240" w:lineRule="auto"/>
        <w:ind w:left="1630" w:right="-20"/>
        <w:jc w:val="left"/>
        <w:tabs>
          <w:tab w:pos="2360" w:val="left"/>
          <w:tab w:pos="3340" w:val="left"/>
          <w:tab w:pos="4520" w:val="left"/>
          <w:tab w:pos="5540" w:val="left"/>
          <w:tab w:pos="6260" w:val="left"/>
          <w:tab w:pos="7020" w:val="left"/>
          <w:tab w:pos="796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bide</w:t>
      </w:r>
      <w:r>
        <w:rPr>
          <w:rFonts w:ascii="Arial" w:hAnsi="Arial" w:cs="Arial" w:eastAsia="Arial"/>
          <w:sz w:val="9"/>
          <w:szCs w:val="9"/>
          <w:color w:val="5B5B5B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B5B5B"/>
          <w:spacing w:val="-4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343434"/>
          <w:spacing w:val="-12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MAZ</w:t>
      </w:r>
      <w:r>
        <w:rPr>
          <w:rFonts w:ascii="Arial" w:hAnsi="Arial" w:cs="Arial" w:eastAsia="Arial"/>
          <w:sz w:val="10"/>
          <w:szCs w:val="10"/>
          <w:color w:val="5B5B5B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RAMAZAN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2"/>
          <w:b/>
          <w:bCs/>
        </w:rPr>
        <w:t>I.</w:t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13"/>
          <w:b/>
          <w:bCs/>
        </w:rPr>
        <w:t>U</w:t>
      </w:r>
      <w:r>
        <w:rPr>
          <w:rFonts w:ascii="Arial" w:hAnsi="Arial" w:cs="Arial" w:eastAsia="Arial"/>
          <w:sz w:val="9"/>
          <w:szCs w:val="9"/>
          <w:color w:val="6B6B6B"/>
          <w:spacing w:val="2"/>
          <w:w w:val="109"/>
          <w:b/>
          <w:bCs/>
        </w:rPr>
        <w:t>Z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969</w:t>
      </w:r>
      <w:r>
        <w:rPr>
          <w:rFonts w:ascii="Arial" w:hAnsi="Arial" w:cs="Arial" w:eastAsia="Arial"/>
          <w:sz w:val="9"/>
          <w:szCs w:val="9"/>
          <w:color w:val="6B6B6B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-9"/>
          <w:w w:val="123"/>
        </w:rPr>
        <w:t>8</w:t>
      </w:r>
      <w:r>
        <w:rPr>
          <w:rFonts w:ascii="Arial" w:hAnsi="Arial" w:cs="Arial" w:eastAsia="Arial"/>
          <w:sz w:val="9"/>
          <w:szCs w:val="9"/>
          <w:color w:val="343434"/>
          <w:spacing w:val="-9"/>
          <w:w w:val="123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23"/>
        </w:rPr>
        <w:t>90</w:t>
      </w:r>
      <w:r>
        <w:rPr>
          <w:rFonts w:ascii="Arial" w:hAnsi="Arial" w:cs="Arial" w:eastAsia="Arial"/>
          <w:sz w:val="9"/>
          <w:szCs w:val="9"/>
          <w:color w:val="6B6B6B"/>
          <w:spacing w:val="-30"/>
          <w:w w:val="123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>71888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Times New Roman" w:hAnsi="Times New Roman" w:cs="Times New Roman" w:eastAsia="Times New Roman"/>
          <w:sz w:val="15"/>
          <w:szCs w:val="15"/>
          <w:color w:val="5B5B5B"/>
          <w:spacing w:val="-13"/>
          <w:w w:val="142"/>
        </w:rPr>
        <w:t>m</w:t>
      </w:r>
      <w:r>
        <w:rPr>
          <w:rFonts w:ascii="Times New Roman" w:hAnsi="Times New Roman" w:cs="Times New Roman" w:eastAsia="Times New Roman"/>
          <w:sz w:val="15"/>
          <w:szCs w:val="15"/>
          <w:color w:val="959595"/>
          <w:spacing w:val="-17"/>
          <w:w w:val="119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5B5B5B"/>
          <w:spacing w:val="0"/>
          <w:w w:val="92"/>
        </w:rPr>
        <w:t>9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65" w:after="0" w:line="102" w:lineRule="exact"/>
        <w:ind w:left="382" w:right="-20"/>
        <w:jc w:val="left"/>
        <w:tabs>
          <w:tab w:pos="780" w:val="left"/>
          <w:tab w:pos="23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>19</w:t>
      </w:r>
      <w:r>
        <w:rPr>
          <w:rFonts w:ascii="Arial" w:hAnsi="Arial" w:cs="Arial" w:eastAsia="Arial"/>
          <w:sz w:val="9"/>
          <w:szCs w:val="9"/>
          <w:color w:val="5B5B5B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B6B6B"/>
          <w:spacing w:val="-12"/>
          <w:w w:val="99"/>
          <w:position w:val="-1"/>
        </w:rPr>
        <w:t>T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9"/>
          <w:position w:val="-1"/>
        </w:rPr>
        <w:t>IRANA</w:t>
      </w:r>
      <w:r>
        <w:rPr>
          <w:rFonts w:ascii="Arial" w:hAnsi="Arial" w:cs="Arial" w:eastAsia="Arial"/>
          <w:sz w:val="10"/>
          <w:szCs w:val="10"/>
          <w:color w:val="4B4B4B"/>
          <w:spacing w:val="-8"/>
          <w:w w:val="99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  <w:t>JUG</w:t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2"/>
        </w:rPr>
        <w:t>FADIL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12" w:lineRule="exact"/>
        <w:ind w:left="1611" w:right="-20"/>
        <w:jc w:val="left"/>
        <w:tabs>
          <w:tab w:pos="3340" w:val="left"/>
          <w:tab w:pos="4520" w:val="left"/>
          <w:tab w:pos="5540" w:val="left"/>
          <w:tab w:pos="6260" w:val="left"/>
          <w:tab w:pos="7020" w:val="left"/>
          <w:tab w:pos="796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-1"/>
        </w:rPr>
        <w:t>Bohol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  <w:t>RAMAZAN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20"/>
          <w:b/>
          <w:bCs/>
          <w:position w:val="0"/>
        </w:rPr>
        <w:t>L</w:t>
      </w:r>
      <w:r>
        <w:rPr>
          <w:rFonts w:ascii="Arial" w:hAnsi="Arial" w:cs="Arial" w:eastAsia="Arial"/>
          <w:sz w:val="9"/>
          <w:szCs w:val="9"/>
          <w:color w:val="6B6B6B"/>
          <w:spacing w:val="-14"/>
          <w:w w:val="120"/>
          <w:b/>
          <w:bCs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20"/>
          <w:b/>
          <w:bCs/>
          <w:position w:val="0"/>
        </w:rPr>
        <w:t>ZI</w:t>
      </w:r>
      <w:r>
        <w:rPr>
          <w:rFonts w:ascii="Arial" w:hAnsi="Arial" w:cs="Arial" w:eastAsia="Arial"/>
          <w:sz w:val="9"/>
          <w:szCs w:val="9"/>
          <w:color w:val="4B4B4B"/>
          <w:spacing w:val="-29"/>
          <w:w w:val="12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  <w:t>969</w:t>
      </w:r>
      <w:r>
        <w:rPr>
          <w:rFonts w:ascii="Arial" w:hAnsi="Arial" w:cs="Arial" w:eastAsia="Arial"/>
          <w:sz w:val="10"/>
          <w:szCs w:val="10"/>
          <w:color w:val="5B5B5B"/>
          <w:spacing w:val="-23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0"/>
        </w:rPr>
        <w:t>8100</w:t>
      </w:r>
      <w:r>
        <w:rPr>
          <w:rFonts w:ascii="Arial" w:hAnsi="Arial" w:cs="Arial" w:eastAsia="Arial"/>
          <w:sz w:val="9"/>
          <w:szCs w:val="9"/>
          <w:color w:val="4B4B4B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B5B5B"/>
          <w:spacing w:val="-11"/>
          <w:w w:val="100"/>
          <w:i/>
          <w:position w:val="0"/>
        </w:rPr>
        <w:t>7</w:t>
      </w:r>
      <w:r>
        <w:rPr>
          <w:rFonts w:ascii="Arial" w:hAnsi="Arial" w:cs="Arial" w:eastAsia="Arial"/>
          <w:sz w:val="10"/>
          <w:szCs w:val="10"/>
          <w:color w:val="959595"/>
          <w:spacing w:val="-13"/>
          <w:w w:val="100"/>
          <w:i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i/>
          <w:position w:val="0"/>
        </w:rPr>
        <w:t>686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i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15"/>
          <w:szCs w:val="15"/>
          <w:color w:val="4B4B4B"/>
          <w:spacing w:val="-17"/>
          <w:w w:val="164"/>
          <w:i/>
          <w:position w:val="-1"/>
        </w:rPr>
        <w:t>m</w:t>
      </w:r>
      <w:r>
        <w:rPr>
          <w:rFonts w:ascii="Times New Roman" w:hAnsi="Times New Roman" w:cs="Times New Roman" w:eastAsia="Times New Roman"/>
          <w:sz w:val="15"/>
          <w:szCs w:val="15"/>
          <w:color w:val="959595"/>
          <w:spacing w:val="-20"/>
          <w:w w:val="129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5B5B5B"/>
          <w:spacing w:val="0"/>
          <w:w w:val="89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10" w:lineRule="exact"/>
        <w:ind w:left="373" w:right="-55"/>
        <w:jc w:val="left"/>
        <w:tabs>
          <w:tab w:pos="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>20</w:t>
      </w:r>
      <w:r>
        <w:rPr>
          <w:rFonts w:ascii="Arial" w:hAnsi="Arial" w:cs="Arial" w:eastAsia="Arial"/>
          <w:sz w:val="9"/>
          <w:szCs w:val="9"/>
          <w:color w:val="5B5B5B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0"/>
          <w:b/>
          <w:bCs/>
          <w:position w:val="0"/>
        </w:rPr>
        <w:t>T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>IRAN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>A</w:t>
      </w:r>
      <w:r>
        <w:rPr>
          <w:rFonts w:ascii="Arial" w:hAnsi="Arial" w:cs="Arial" w:eastAsia="Arial"/>
          <w:sz w:val="9"/>
          <w:szCs w:val="9"/>
          <w:color w:val="4B4B4B"/>
          <w:spacing w:val="5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7"/>
          <w:b/>
          <w:bCs/>
          <w:position w:val="0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347" w:lineRule="exact"/>
        <w:ind w:right="-91"/>
        <w:jc w:val="left"/>
        <w:rPr>
          <w:rFonts w:ascii="Times New Roman" w:hAnsi="Times New Roman" w:cs="Times New Roman" w:eastAsia="Times New Roman"/>
          <w:sz w:val="34"/>
          <w:szCs w:val="3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34"/>
          <w:szCs w:val="34"/>
          <w:color w:val="5B5B5B"/>
          <w:w w:val="60"/>
        </w:rPr>
        <w:t>..</w:t>
      </w:r>
      <w:r>
        <w:rPr>
          <w:rFonts w:ascii="Times New Roman" w:hAnsi="Times New Roman" w:cs="Times New Roman" w:eastAsia="Times New Roman"/>
          <w:sz w:val="34"/>
          <w:szCs w:val="34"/>
          <w:color w:val="5B5B5B"/>
          <w:spacing w:val="-39"/>
          <w:w w:val="60"/>
        </w:rPr>
        <w:t>.</w:t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-46"/>
          <w:w w:val="78"/>
        </w:rPr>
        <w:t>.</w:t>
      </w:r>
      <w:r>
        <w:rPr>
          <w:rFonts w:ascii="Times New Roman" w:hAnsi="Times New Roman" w:cs="Times New Roman" w:eastAsia="Times New Roman"/>
          <w:sz w:val="34"/>
          <w:szCs w:val="34"/>
          <w:color w:val="5B5B5B"/>
          <w:spacing w:val="0"/>
          <w:w w:val="131"/>
        </w:rPr>
        <w:t>.</w:t>
      </w:r>
      <w:r>
        <w:rPr>
          <w:rFonts w:ascii="Times New Roman" w:hAnsi="Times New Roman" w:cs="Times New Roman" w:eastAsia="Times New Roman"/>
          <w:sz w:val="34"/>
          <w:szCs w:val="34"/>
          <w:color w:val="000000"/>
          <w:spacing w:val="0"/>
          <w:w w:val="100"/>
        </w:rPr>
      </w:r>
    </w:p>
    <w:p>
      <w:pPr>
        <w:spacing w:before="0" w:after="0" w:line="112" w:lineRule="exact"/>
        <w:ind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4B4B4B"/>
          <w:spacing w:val="-4"/>
          <w:w w:val="107"/>
        </w:rPr>
        <w:t>E</w:t>
      </w:r>
      <w:r>
        <w:rPr>
          <w:rFonts w:ascii="Arial" w:hAnsi="Arial" w:cs="Arial" w:eastAsia="Arial"/>
          <w:sz w:val="10"/>
          <w:szCs w:val="10"/>
          <w:color w:val="242424"/>
          <w:spacing w:val="-12"/>
          <w:w w:val="107"/>
        </w:rPr>
        <w:t>L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9"/>
        </w:rPr>
        <w:t>MAZ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77" w:after="0" w:line="240" w:lineRule="auto"/>
        <w:ind w:left="29" w:right="-20"/>
        <w:jc w:val="left"/>
        <w:tabs>
          <w:tab w:pos="1060" w:val="left"/>
          <w:tab w:pos="2100" w:val="left"/>
          <w:tab w:pos="3180" w:val="left"/>
          <w:tab w:pos="3900" w:val="left"/>
          <w:tab w:pos="4660" w:val="left"/>
          <w:tab w:pos="55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FE</w:t>
      </w:r>
      <w:r>
        <w:rPr>
          <w:rFonts w:ascii="Arial" w:hAnsi="Arial" w:cs="Arial" w:eastAsia="Arial"/>
          <w:sz w:val="10"/>
          <w:szCs w:val="10"/>
          <w:color w:val="5B5B5B"/>
          <w:spacing w:val="-11"/>
          <w:w w:val="100"/>
        </w:rPr>
        <w:t>R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IT</w:t>
      </w:r>
      <w:r>
        <w:rPr>
          <w:rFonts w:ascii="Arial" w:hAnsi="Arial" w:cs="Arial" w:eastAsia="Arial"/>
          <w:sz w:val="10"/>
          <w:szCs w:val="10"/>
          <w:color w:val="6B6B6B"/>
          <w:spacing w:val="-27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8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8"/>
          <w:b/>
          <w:bCs/>
        </w:rPr>
        <w:t>EZIR</w:t>
      </w:r>
      <w:r>
        <w:rPr>
          <w:rFonts w:ascii="Arial" w:hAnsi="Arial" w:cs="Arial" w:eastAsia="Arial"/>
          <w:sz w:val="9"/>
          <w:szCs w:val="9"/>
          <w:color w:val="4B4B4B"/>
          <w:spacing w:val="-26"/>
          <w:w w:val="108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PASHA</w:t>
      </w:r>
      <w:r>
        <w:rPr>
          <w:rFonts w:ascii="Arial" w:hAnsi="Arial" w:cs="Arial" w:eastAsia="Arial"/>
          <w:sz w:val="9"/>
          <w:szCs w:val="9"/>
          <w:color w:val="4B4B4B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535</w:t>
      </w:r>
      <w:r>
        <w:rPr>
          <w:rFonts w:ascii="Arial" w:hAnsi="Arial" w:cs="Arial" w:eastAsia="Arial"/>
          <w:sz w:val="9"/>
          <w:szCs w:val="9"/>
          <w:color w:val="4B4B4B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-8"/>
          <w:w w:val="114"/>
        </w:rPr>
        <w:t>8</w:t>
      </w:r>
      <w:r>
        <w:rPr>
          <w:rFonts w:ascii="Arial" w:hAnsi="Arial" w:cs="Arial" w:eastAsia="Arial"/>
          <w:sz w:val="9"/>
          <w:szCs w:val="9"/>
          <w:color w:val="343434"/>
          <w:spacing w:val="-8"/>
          <w:w w:val="114"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4"/>
        </w:rPr>
        <w:t>90</w:t>
      </w:r>
      <w:r>
        <w:rPr>
          <w:rFonts w:ascii="Arial" w:hAnsi="Arial" w:cs="Arial" w:eastAsia="Arial"/>
          <w:sz w:val="9"/>
          <w:szCs w:val="9"/>
          <w:color w:val="5B5B5B"/>
          <w:spacing w:val="-11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-7"/>
          <w:w w:val="114"/>
          <w:b/>
          <w:bCs/>
        </w:rPr>
        <w:t>9</w:t>
      </w:r>
      <w:r>
        <w:rPr>
          <w:rFonts w:ascii="Arial" w:hAnsi="Arial" w:cs="Arial" w:eastAsia="Arial"/>
          <w:sz w:val="9"/>
          <w:szCs w:val="9"/>
          <w:color w:val="838383"/>
          <w:spacing w:val="3"/>
          <w:w w:val="114"/>
          <w:b/>
          <w:bCs/>
        </w:rPr>
        <w:t>/</w:t>
      </w:r>
      <w:r>
        <w:rPr>
          <w:rFonts w:ascii="Arial" w:hAnsi="Arial" w:cs="Arial" w:eastAsia="Arial"/>
          <w:sz w:val="9"/>
          <w:szCs w:val="9"/>
          <w:color w:val="242424"/>
          <w:spacing w:val="1"/>
          <w:w w:val="114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4"/>
          <w:b/>
          <w:bCs/>
        </w:rPr>
        <w:t>91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4"/>
        </w:rPr>
        <w:t>378.26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369" w:space="261"/>
            <w:col w:w="265" w:space="464"/>
            <w:col w:w="6441"/>
          </w:cols>
        </w:sectPr>
      </w:pPr>
      <w:rPr/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73" w:right="-54"/>
        <w:jc w:val="left"/>
        <w:tabs>
          <w:tab w:pos="7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21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B6B6B"/>
          <w:spacing w:val="-10"/>
          <w:w w:val="107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7"/>
          <w:b/>
          <w:bCs/>
        </w:rPr>
        <w:t>IRAN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7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B4B4B"/>
          <w:spacing w:val="-10"/>
          <w:w w:val="107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7"/>
          <w:b/>
          <w:bCs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12" w:lineRule="exact"/>
        <w:ind w:right="-20"/>
        <w:jc w:val="left"/>
        <w:tabs>
          <w:tab w:pos="760" w:val="left"/>
          <w:tab w:pos="1820" w:val="left"/>
          <w:tab w:pos="2860" w:val="left"/>
          <w:tab w:pos="3920" w:val="left"/>
          <w:tab w:pos="4640" w:val="left"/>
          <w:tab w:pos="5400" w:val="left"/>
          <w:tab w:pos="63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b/>
          <w:bCs/>
          <w:position w:val="1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-1"/>
          <w:w w:val="100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4B4B4B"/>
          <w:spacing w:val="-11"/>
          <w:w w:val="100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00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4B4B4B"/>
          <w:spacing w:val="3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>Ff.RrT</w:t>
      </w:r>
      <w:r>
        <w:rPr>
          <w:rFonts w:ascii="Arial" w:hAnsi="Arial" w:cs="Arial" w:eastAsia="Arial"/>
          <w:sz w:val="9"/>
          <w:szCs w:val="9"/>
          <w:color w:val="5B5B5B"/>
          <w:spacing w:val="-14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8"/>
          <w:b/>
          <w:bCs/>
          <w:position w:val="1"/>
        </w:rPr>
        <w:t>N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8"/>
          <w:b/>
          <w:bCs/>
          <w:position w:val="1"/>
        </w:rPr>
        <w:t>EZIR</w:t>
      </w:r>
      <w:r>
        <w:rPr>
          <w:rFonts w:ascii="Arial" w:hAnsi="Arial" w:cs="Arial" w:eastAsia="Arial"/>
          <w:sz w:val="9"/>
          <w:szCs w:val="9"/>
          <w:color w:val="4B4B4B"/>
          <w:spacing w:val="-26"/>
          <w:w w:val="108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PAS</w:t>
      </w:r>
      <w:r>
        <w:rPr>
          <w:rFonts w:ascii="Arial" w:hAnsi="Arial" w:cs="Arial" w:eastAsia="Arial"/>
          <w:sz w:val="9"/>
          <w:szCs w:val="9"/>
          <w:color w:val="4B4B4B"/>
          <w:spacing w:val="-9"/>
          <w:w w:val="100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77Q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1"/>
        </w:rPr>
        <w:t>8190</w:t>
      </w:r>
      <w:r>
        <w:rPr>
          <w:rFonts w:ascii="Arial" w:hAnsi="Arial" w:cs="Arial" w:eastAsia="Arial"/>
          <w:sz w:val="9"/>
          <w:szCs w:val="9"/>
          <w:color w:val="4B4B4B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>91302</w:t>
      </w:r>
      <w:r>
        <w:rPr>
          <w:rFonts w:ascii="Arial" w:hAnsi="Arial" w:cs="Arial" w:eastAsia="Arial"/>
          <w:sz w:val="9"/>
          <w:szCs w:val="9"/>
          <w:color w:val="5B5B5B"/>
          <w:spacing w:val="-18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15"/>
          <w:position w:val="0"/>
        </w:rPr>
        <w:t>30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-12"/>
          <w:w w:val="115"/>
          <w:position w:val="0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25"/>
          <w:position w:val="0"/>
        </w:rPr>
        <w:t>.5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67" w:after="0" w:line="240" w:lineRule="auto"/>
        <w:ind w:left="19" w:right="-20"/>
        <w:jc w:val="left"/>
        <w:tabs>
          <w:tab w:pos="660" w:val="left"/>
          <w:tab w:pos="1780" w:val="left"/>
          <w:tab w:pos="2880" w:val="left"/>
          <w:tab w:pos="3960" w:val="left"/>
          <w:tab w:pos="4640" w:val="left"/>
          <w:tab w:pos="5440" w:val="left"/>
          <w:tab w:pos="63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</w:rPr>
        <w:t>Is</w:t>
      </w:r>
      <w:r>
        <w:rPr>
          <w:rFonts w:ascii="Arial" w:hAnsi="Arial" w:cs="Arial" w:eastAsia="Arial"/>
          <w:sz w:val="9"/>
          <w:szCs w:val="9"/>
          <w:color w:val="5B5B5B"/>
          <w:spacing w:val="-10"/>
          <w:w w:val="115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3"/>
          <w:w w:val="115"/>
        </w:rPr>
        <w:t>t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15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-17"/>
          <w:w w:val="115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  <w:b/>
          <w:bCs/>
        </w:rPr>
        <w:t>GA</w:t>
      </w:r>
      <w:r>
        <w:rPr>
          <w:rFonts w:ascii="Arial" w:hAnsi="Arial" w:cs="Arial" w:eastAsia="Arial"/>
          <w:sz w:val="9"/>
          <w:szCs w:val="9"/>
          <w:color w:val="5B5B5B"/>
          <w:spacing w:val="-10"/>
          <w:w w:val="115"/>
          <w:b/>
          <w:bCs/>
        </w:rPr>
        <w:t>Z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15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343434"/>
          <w:spacing w:val="-15"/>
          <w:w w:val="115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  <w:b/>
          <w:bCs/>
        </w:rPr>
        <w:t>NO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6"/>
          <w:b/>
          <w:bCs/>
        </w:rPr>
        <w:t>SHE</w:t>
      </w:r>
      <w:r>
        <w:rPr>
          <w:rFonts w:ascii="Arial" w:hAnsi="Arial" w:cs="Arial" w:eastAsia="Arial"/>
          <w:sz w:val="9"/>
          <w:szCs w:val="9"/>
          <w:color w:val="4B4B4B"/>
          <w:spacing w:val="-4"/>
          <w:w w:val="106"/>
          <w:b/>
          <w:bCs/>
        </w:rPr>
        <w:t>F</w:t>
      </w:r>
      <w:r>
        <w:rPr>
          <w:rFonts w:ascii="Arial" w:hAnsi="Arial" w:cs="Arial" w:eastAsia="Arial"/>
          <w:sz w:val="9"/>
          <w:szCs w:val="9"/>
          <w:color w:val="6B6B6B"/>
          <w:spacing w:val="-1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6"/>
          <w:b/>
          <w:bCs/>
        </w:rPr>
        <w:t>K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82"/>
        </w:rPr>
        <w:t>HAKA</w:t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>53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-8"/>
          <w:w w:val="114"/>
        </w:rPr>
        <w:t>8</w:t>
      </w:r>
      <w:r>
        <w:rPr>
          <w:rFonts w:ascii="Arial" w:hAnsi="Arial" w:cs="Arial" w:eastAsia="Arial"/>
          <w:sz w:val="9"/>
          <w:szCs w:val="9"/>
          <w:color w:val="343434"/>
          <w:spacing w:val="-15"/>
          <w:w w:val="114"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4"/>
        </w:rPr>
        <w:t>1l0</w:t>
        <w:tab/>
      </w:r>
      <w:r>
        <w:rPr>
          <w:rFonts w:ascii="Arial" w:hAnsi="Arial" w:cs="Arial" w:eastAsia="Arial"/>
          <w:sz w:val="9"/>
          <w:szCs w:val="9"/>
          <w:color w:val="5B5B5B"/>
          <w:spacing w:val="-28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89"/>
        </w:rPr>
        <w:t>91</w:t>
      </w:r>
      <w:r>
        <w:rPr>
          <w:rFonts w:ascii="Arial" w:hAnsi="Arial" w:cs="Arial" w:eastAsia="Arial"/>
          <w:sz w:val="9"/>
          <w:szCs w:val="9"/>
          <w:color w:val="5B5B5B"/>
          <w:spacing w:val="-1"/>
          <w:w w:val="89"/>
        </w:rPr>
        <w:t>&amp;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89"/>
        </w:rPr>
        <w:t>1</w:t>
      </w:r>
      <w:r>
        <w:rPr>
          <w:rFonts w:ascii="Arial" w:hAnsi="Arial" w:cs="Arial" w:eastAsia="Arial"/>
          <w:sz w:val="9"/>
          <w:szCs w:val="9"/>
          <w:color w:val="343434"/>
          <w:spacing w:val="-21"/>
          <w:w w:val="89"/>
        </w:rPr>
        <w:t> 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0"/>
        </w:rPr>
        <w:t>280.38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3" w:after="0" w:line="240" w:lineRule="auto"/>
        <w:ind w:right="-20"/>
        <w:jc w:val="left"/>
        <w:tabs>
          <w:tab w:pos="660" w:val="left"/>
          <w:tab w:pos="1780" w:val="left"/>
          <w:tab w:pos="2880" w:val="left"/>
          <w:tab w:pos="3960" w:val="left"/>
          <w:tab w:pos="4640" w:val="left"/>
          <w:tab w:pos="5440" w:val="left"/>
          <w:tab w:pos="63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7"/>
          <w:b/>
          <w:bCs/>
          <w:position w:val="1"/>
        </w:rPr>
        <w:t>Bo</w:t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07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6B6B6B"/>
          <w:spacing w:val="-7"/>
          <w:w w:val="107"/>
          <w:b/>
          <w:bCs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7"/>
          <w:b/>
          <w:bCs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4B4B4B"/>
          <w:spacing w:val="-26"/>
          <w:w w:val="107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>GAZMENO</w:t>
      </w:r>
      <w:r>
        <w:rPr>
          <w:rFonts w:ascii="Arial" w:hAnsi="Arial" w:cs="Arial" w:eastAsia="Arial"/>
          <w:sz w:val="9"/>
          <w:szCs w:val="9"/>
          <w:color w:val="5B5B5B"/>
          <w:spacing w:val="-2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>SHE</w:t>
      </w:r>
      <w:r>
        <w:rPr>
          <w:rFonts w:ascii="Arial" w:hAnsi="Arial" w:cs="Arial" w:eastAsia="Arial"/>
          <w:sz w:val="9"/>
          <w:szCs w:val="9"/>
          <w:color w:val="4B4B4B"/>
          <w:spacing w:val="-4"/>
          <w:w w:val="100"/>
          <w:b/>
          <w:bCs/>
          <w:position w:val="1"/>
        </w:rPr>
        <w:t>F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IK</w:t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>HAKA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>53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>2704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95"/>
          <w:position w:val="1"/>
        </w:rPr>
        <w:t>91</w:t>
      </w:r>
      <w:r>
        <w:rPr>
          <w:rFonts w:ascii="Arial" w:hAnsi="Arial" w:cs="Arial" w:eastAsia="Arial"/>
          <w:sz w:val="9"/>
          <w:szCs w:val="9"/>
          <w:color w:val="5B5B5B"/>
          <w:spacing w:val="-4"/>
          <w:w w:val="95"/>
          <w:position w:val="1"/>
        </w:rPr>
        <w:t>9</w:t>
      </w:r>
      <w:r>
        <w:rPr>
          <w:rFonts w:ascii="Arial" w:hAnsi="Arial" w:cs="Arial" w:eastAsia="Arial"/>
          <w:sz w:val="9"/>
          <w:szCs w:val="9"/>
          <w:color w:val="242424"/>
          <w:spacing w:val="0"/>
          <w:w w:val="95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242424"/>
          <w:spacing w:val="-22"/>
          <w:w w:val="95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24242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242424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83"/>
          <w:position w:val="0"/>
        </w:rPr>
        <w:t>23&lt;</w:t>
      </w:r>
      <w:r>
        <w:rPr>
          <w:rFonts w:ascii="Arial" w:hAnsi="Arial" w:cs="Arial" w:eastAsia="Arial"/>
          <w:sz w:val="9"/>
          <w:szCs w:val="9"/>
          <w:color w:val="5B5B5B"/>
          <w:spacing w:val="-26"/>
          <w:w w:val="84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838383"/>
          <w:spacing w:val="-6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37"/>
          <w:position w:val="0"/>
        </w:rPr>
        <w:t>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6" w:after="0" w:line="113" w:lineRule="exact"/>
        <w:ind w:left="19" w:right="-20"/>
        <w:jc w:val="left"/>
        <w:tabs>
          <w:tab w:pos="740" w:val="left"/>
          <w:tab w:pos="1800" w:val="left"/>
          <w:tab w:pos="2880" w:val="left"/>
          <w:tab w:pos="3940" w:val="left"/>
          <w:tab w:pos="4640" w:val="left"/>
          <w:tab w:pos="5400" w:val="left"/>
          <w:tab w:pos="63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20"/>
        </w:rPr>
        <w:t>Is</w:t>
      </w:r>
      <w:r>
        <w:rPr>
          <w:rFonts w:ascii="Arial" w:hAnsi="Arial" w:cs="Arial" w:eastAsia="Arial"/>
          <w:sz w:val="9"/>
          <w:szCs w:val="9"/>
          <w:color w:val="5B5B5B"/>
          <w:spacing w:val="-11"/>
          <w:w w:val="120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-4"/>
          <w:w w:val="120"/>
        </w:rPr>
        <w:t>t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20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BESIM</w:t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HYSEN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-10"/>
          <w:w w:val="100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>LANI</w:t>
      </w:r>
      <w:r>
        <w:rPr>
          <w:rFonts w:ascii="Arial" w:hAnsi="Arial" w:cs="Arial" w:eastAsia="Arial"/>
          <w:sz w:val="9"/>
          <w:szCs w:val="9"/>
          <w:color w:val="6B6B6B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187</w:t>
      </w:r>
      <w:r>
        <w:rPr>
          <w:rFonts w:ascii="Arial" w:hAnsi="Arial" w:cs="Arial" w:eastAsia="Arial"/>
          <w:sz w:val="9"/>
          <w:szCs w:val="9"/>
          <w:color w:val="5B5B5B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811l0</w:t>
      </w:r>
      <w:r>
        <w:rPr>
          <w:rFonts w:ascii="Arial" w:hAnsi="Arial" w:cs="Arial" w:eastAsia="Arial"/>
          <w:sz w:val="9"/>
          <w:szCs w:val="9"/>
          <w:color w:val="5B5B5B"/>
          <w:spacing w:val="-16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91286</w:t>
      </w:r>
      <w:r>
        <w:rPr>
          <w:rFonts w:ascii="Arial" w:hAnsi="Arial" w:cs="Arial" w:eastAsia="Arial"/>
          <w:sz w:val="9"/>
          <w:szCs w:val="9"/>
          <w:color w:val="5B5B5B"/>
          <w:spacing w:val="-1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13"/>
          <w:b/>
          <w:bCs/>
        </w:rPr>
        <w:t>456</w:t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7"/>
          <w:b/>
          <w:bCs/>
        </w:rPr>
        <w:t>.94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69" w:space="242"/>
            <w:col w:w="7189"/>
          </w:cols>
        </w:sectPr>
      </w:pPr>
      <w:rPr/>
    </w:p>
    <w:p>
      <w:pPr>
        <w:spacing w:before="78" w:after="0" w:line="120" w:lineRule="exact"/>
        <w:ind w:left="363" w:right="-20"/>
        <w:jc w:val="left"/>
        <w:tabs>
          <w:tab w:pos="780" w:val="left"/>
          <w:tab w:pos="2360" w:val="left"/>
          <w:tab w:pos="3400" w:val="left"/>
          <w:tab w:pos="45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>22</w:t>
      </w:r>
      <w:r>
        <w:rPr>
          <w:rFonts w:ascii="Arial" w:hAnsi="Arial" w:cs="Arial" w:eastAsia="Arial"/>
          <w:sz w:val="9"/>
          <w:szCs w:val="9"/>
          <w:color w:val="6B6B6B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  <w:t>TIR</w:t>
      </w:r>
      <w:r>
        <w:rPr>
          <w:rFonts w:ascii="Arial" w:hAnsi="Arial" w:cs="Arial" w:eastAsia="Arial"/>
          <w:sz w:val="10"/>
          <w:szCs w:val="10"/>
          <w:color w:val="6B6B6B"/>
          <w:spacing w:val="-7"/>
          <w:w w:val="100"/>
          <w:position w:val="0"/>
        </w:rPr>
        <w:t>A</w:t>
      </w:r>
      <w:r>
        <w:rPr>
          <w:rFonts w:ascii="Arial" w:hAnsi="Arial" w:cs="Arial" w:eastAsia="Arial"/>
          <w:sz w:val="10"/>
          <w:szCs w:val="10"/>
          <w:color w:val="4B4B4B"/>
          <w:spacing w:val="-8"/>
          <w:w w:val="100"/>
          <w:position w:val="0"/>
        </w:rPr>
        <w:t>N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0"/>
          <w:szCs w:val="10"/>
          <w:color w:val="6B6B6B"/>
          <w:spacing w:val="-7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  <w:t>JUG</w:t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  <w:t>BESIM</w:t>
      </w:r>
      <w:r>
        <w:rPr>
          <w:rFonts w:ascii="Arial" w:hAnsi="Arial" w:cs="Arial" w:eastAsia="Arial"/>
          <w:sz w:val="9"/>
          <w:szCs w:val="9"/>
          <w:color w:val="5B5B5B"/>
          <w:spacing w:val="1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0"/>
          <w:b/>
          <w:bCs/>
          <w:position w:val="0"/>
        </w:rPr>
        <w:t>HY</w:t>
      </w:r>
      <w:r>
        <w:rPr>
          <w:rFonts w:ascii="Arial" w:hAnsi="Arial" w:cs="Arial" w:eastAsia="Arial"/>
          <w:sz w:val="9"/>
          <w:szCs w:val="9"/>
          <w:color w:val="6B6B6B"/>
          <w:spacing w:val="-12"/>
          <w:w w:val="110"/>
          <w:b/>
          <w:bCs/>
          <w:position w:val="0"/>
        </w:rPr>
        <w:t>S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0"/>
          <w:b/>
          <w:bCs/>
          <w:position w:val="0"/>
        </w:rPr>
        <w:t>EN</w:t>
      </w:r>
      <w:r>
        <w:rPr>
          <w:rFonts w:ascii="Arial" w:hAnsi="Arial" w:cs="Arial" w:eastAsia="Arial"/>
          <w:sz w:val="9"/>
          <w:szCs w:val="9"/>
          <w:color w:val="4B4B4B"/>
          <w:spacing w:val="-27"/>
          <w:w w:val="11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10"/>
          <w:szCs w:val="10"/>
          <w:color w:val="4B4B4B"/>
          <w:spacing w:val="-11"/>
          <w:w w:val="107"/>
          <w:position w:val="0"/>
        </w:rPr>
        <w:t>L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2"/>
          <w:position w:val="0"/>
        </w:rPr>
        <w:t>LANI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98" w:lineRule="exact"/>
        <w:ind w:left="1611" w:right="-20"/>
        <w:jc w:val="left"/>
        <w:tabs>
          <w:tab w:pos="5520" w:val="left"/>
          <w:tab w:pos="6260" w:val="left"/>
          <w:tab w:pos="7020" w:val="left"/>
          <w:tab w:pos="7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5B5B5B"/>
          <w:spacing w:val="6"/>
          <w:w w:val="100"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>hoi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1529</w:t>
      </w:r>
      <w:r>
        <w:rPr>
          <w:rFonts w:ascii="Arial" w:hAnsi="Arial" w:cs="Arial" w:eastAsia="Arial"/>
          <w:sz w:val="9"/>
          <w:szCs w:val="9"/>
          <w:color w:val="5B5B5B"/>
          <w:spacing w:val="-9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23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4B4B4B"/>
          <w:spacing w:val="-9"/>
          <w:w w:val="123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23"/>
          <w:position w:val="1"/>
        </w:rPr>
        <w:t>90</w:t>
      </w:r>
      <w:r>
        <w:rPr>
          <w:rFonts w:ascii="Arial" w:hAnsi="Arial" w:cs="Arial" w:eastAsia="Arial"/>
          <w:sz w:val="9"/>
          <w:szCs w:val="9"/>
          <w:color w:val="6B6B6B"/>
          <w:spacing w:val="-30"/>
          <w:w w:val="123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>91286</w:t>
      </w:r>
      <w:r>
        <w:rPr>
          <w:rFonts w:ascii="Arial" w:hAnsi="Arial" w:cs="Arial" w:eastAsia="Arial"/>
          <w:sz w:val="9"/>
          <w:szCs w:val="9"/>
          <w:color w:val="6B6B6B"/>
          <w:spacing w:val="-18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83"/>
          <w:position w:val="0"/>
        </w:rPr>
        <w:t>33&lt;</w:t>
      </w:r>
      <w:r>
        <w:rPr>
          <w:rFonts w:ascii="Arial" w:hAnsi="Arial" w:cs="Arial" w:eastAsia="Arial"/>
          <w:sz w:val="9"/>
          <w:szCs w:val="9"/>
          <w:color w:val="6B6B6B"/>
          <w:spacing w:val="-18"/>
          <w:w w:val="84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959595"/>
          <w:spacing w:val="-3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35"/>
          <w:position w:val="0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99" w:lineRule="exact"/>
        <w:ind w:left="2350" w:right="-20"/>
        <w:jc w:val="left"/>
        <w:tabs>
          <w:tab w:pos="3420" w:val="left"/>
          <w:tab w:pos="45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AROCN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DC</w:t>
      </w:r>
      <w:r>
        <w:rPr>
          <w:rFonts w:ascii="Arial" w:hAnsi="Arial" w:cs="Arial" w:eastAsia="Arial"/>
          <w:sz w:val="9"/>
          <w:szCs w:val="9"/>
          <w:color w:val="4B4B4B"/>
          <w:spacing w:val="-4"/>
          <w:w w:val="100"/>
          <w:b/>
          <w:bCs/>
        </w:rPr>
        <w:t>$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>1M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1"/>
          <w:b/>
          <w:bCs/>
        </w:rPr>
        <w:t>LLA</w:t>
      </w:r>
      <w:r>
        <w:rPr>
          <w:rFonts w:ascii="Arial" w:hAnsi="Arial" w:cs="Arial" w:eastAsia="Arial"/>
          <w:sz w:val="9"/>
          <w:szCs w:val="9"/>
          <w:color w:val="5B5B5B"/>
          <w:spacing w:val="-4"/>
          <w:w w:val="102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6" w:after="0" w:line="119" w:lineRule="exact"/>
        <w:ind w:left="1602" w:right="-20"/>
        <w:jc w:val="left"/>
        <w:tabs>
          <w:tab w:pos="2240" w:val="left"/>
          <w:tab w:pos="3380" w:val="left"/>
          <w:tab w:pos="4440" w:val="left"/>
          <w:tab w:pos="5420" w:val="left"/>
          <w:tab w:pos="6260" w:val="left"/>
          <w:tab w:pos="7040" w:val="left"/>
          <w:tab w:pos="79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1"/>
        </w:rPr>
        <w:t>IS</w:t>
      </w:r>
      <w:r>
        <w:rPr>
          <w:rFonts w:ascii="Arial" w:hAnsi="Arial" w:cs="Arial" w:eastAsia="Arial"/>
          <w:sz w:val="10"/>
          <w:szCs w:val="10"/>
          <w:color w:val="6B6B6B"/>
          <w:spacing w:val="-14"/>
          <w:w w:val="100"/>
          <w:position w:val="-1"/>
        </w:rPr>
        <w:t>H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  <w:t>TE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1"/>
        </w:rPr>
        <w:t>TREN</w:t>
      </w:r>
      <w:r>
        <w:rPr>
          <w:rFonts w:ascii="Arial" w:hAnsi="Arial" w:cs="Arial" w:eastAsia="Arial"/>
          <w:sz w:val="10"/>
          <w:szCs w:val="10"/>
          <w:color w:val="6B6B6B"/>
          <w:spacing w:val="-14"/>
          <w:w w:val="100"/>
          <w:position w:val="-1"/>
        </w:rPr>
        <w:t>O</w:t>
      </w:r>
      <w:r>
        <w:rPr>
          <w:rFonts w:ascii="Arial" w:hAnsi="Arial" w:cs="Arial" w:eastAsia="Arial"/>
          <w:sz w:val="10"/>
          <w:szCs w:val="10"/>
          <w:color w:val="4B4B4B"/>
          <w:spacing w:val="-8"/>
          <w:w w:val="100"/>
          <w:position w:val="-1"/>
        </w:rPr>
        <w:t>A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1"/>
        </w:rPr>
        <w:t>F</w:t>
      </w:r>
      <w:r>
        <w:rPr>
          <w:rFonts w:ascii="Arial" w:hAnsi="Arial" w:cs="Arial" w:eastAsia="Arial"/>
          <w:sz w:val="10"/>
          <w:szCs w:val="10"/>
          <w:color w:val="6B6B6B"/>
          <w:spacing w:val="-23"/>
          <w:w w:val="100"/>
          <w:position w:val="-1"/>
        </w:rPr>
        <w:t>I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1"/>
        </w:rPr>
        <w:t>ESTR</w:t>
      </w:r>
      <w:r>
        <w:rPr>
          <w:rFonts w:ascii="Arial" w:hAnsi="Arial" w:cs="Arial" w:eastAsia="Arial"/>
          <w:sz w:val="10"/>
          <w:szCs w:val="10"/>
          <w:color w:val="5B5B5B"/>
          <w:spacing w:val="-5"/>
          <w:w w:val="100"/>
          <w:position w:val="-1"/>
        </w:rPr>
        <w:t>E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-1"/>
        </w:rPr>
        <w:t>F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98"/>
          <w:position w:val="-1"/>
        </w:rPr>
        <w:t>GJO</w:t>
      </w:r>
      <w:r>
        <w:rPr>
          <w:rFonts w:ascii="Arial" w:hAnsi="Arial" w:cs="Arial" w:eastAsia="Arial"/>
          <w:sz w:val="10"/>
          <w:szCs w:val="10"/>
          <w:color w:val="6B6B6B"/>
          <w:spacing w:val="-3"/>
          <w:w w:val="98"/>
          <w:position w:val="-1"/>
        </w:rPr>
        <w:t>S</w:t>
      </w:r>
      <w:r>
        <w:rPr>
          <w:rFonts w:ascii="Arial" w:hAnsi="Arial" w:cs="Arial" w:eastAsia="Arial"/>
          <w:sz w:val="10"/>
          <w:szCs w:val="10"/>
          <w:color w:val="4B4B4B"/>
          <w:spacing w:val="-8"/>
          <w:w w:val="103"/>
          <w:position w:val="-1"/>
        </w:rPr>
        <w:t>H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201"/>
          <w:position w:val="-1"/>
        </w:rPr>
        <w:t>I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>103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959595"/>
          <w:spacing w:val="-17"/>
          <w:w w:val="318"/>
          <w:position w:val="-1"/>
        </w:rPr>
        <w:t>.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87"/>
          <w:position w:val="-1"/>
        </w:rPr>
        <w:t>27133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-1"/>
        </w:rPr>
        <w:t>13</w:t>
      </w:r>
      <w:r>
        <w:rPr>
          <w:rFonts w:ascii="Arial" w:hAnsi="Arial" w:cs="Arial" w:eastAsia="Arial"/>
          <w:sz w:val="9"/>
          <w:szCs w:val="9"/>
          <w:color w:val="4B4B4B"/>
          <w:spacing w:val="-13"/>
          <w:w w:val="100"/>
          <w:position w:val="-1"/>
        </w:rPr>
        <w:t>3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>20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0"/>
        </w:rPr>
        <w:t>121</w:t>
      </w:r>
      <w:r>
        <w:rPr>
          <w:rFonts w:ascii="Arial" w:hAnsi="Arial" w:cs="Arial" w:eastAsia="Arial"/>
          <w:sz w:val="10"/>
          <w:szCs w:val="10"/>
          <w:color w:val="5B5B5B"/>
          <w:spacing w:val="-8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0"/>
        </w:rPr>
        <w:t>5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9"/>
          <w:b/>
          <w:bCs/>
          <w:position w:val="0"/>
        </w:rPr>
        <w:t>4</w:t>
      </w:r>
      <w:r>
        <w:rPr>
          <w:rFonts w:ascii="Arial" w:hAnsi="Arial" w:cs="Arial" w:eastAsia="Arial"/>
          <w:sz w:val="10"/>
          <w:szCs w:val="10"/>
          <w:color w:val="4B4B4B"/>
          <w:spacing w:val="-3"/>
          <w:w w:val="99"/>
          <w:b/>
          <w:bCs/>
          <w:position w:val="0"/>
        </w:rPr>
        <w:t>5</w:t>
      </w:r>
      <w:r>
        <w:rPr>
          <w:rFonts w:ascii="Arial" w:hAnsi="Arial" w:cs="Arial" w:eastAsia="Arial"/>
          <w:sz w:val="10"/>
          <w:szCs w:val="10"/>
          <w:color w:val="161616"/>
          <w:spacing w:val="-2"/>
          <w:w w:val="92"/>
          <w:b/>
          <w:bCs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959595"/>
          <w:spacing w:val="-17"/>
          <w:w w:val="139"/>
          <w:b/>
          <w:bCs/>
          <w:position w:val="0"/>
        </w:rPr>
        <w:t>.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20"/>
          <w:b/>
          <w:bCs/>
          <w:position w:val="0"/>
        </w:rPr>
        <w:t>5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373" w:right="-55"/>
        <w:jc w:val="left"/>
        <w:tabs>
          <w:tab w:pos="7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23</w:t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4"/>
        </w:rPr>
        <w:t>TIRANA</w:t>
      </w:r>
      <w:r>
        <w:rPr>
          <w:rFonts w:ascii="Arial" w:hAnsi="Arial" w:cs="Arial" w:eastAsia="Arial"/>
          <w:sz w:val="10"/>
          <w:szCs w:val="10"/>
          <w:color w:val="4B4B4B"/>
          <w:spacing w:val="-7"/>
          <w:w w:val="94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8"/>
        </w:rPr>
        <w:t>VE</w:t>
      </w:r>
      <w:r>
        <w:rPr>
          <w:rFonts w:ascii="Arial" w:hAnsi="Arial" w:cs="Arial" w:eastAsia="Arial"/>
          <w:sz w:val="10"/>
          <w:szCs w:val="10"/>
          <w:color w:val="5B5B5B"/>
          <w:spacing w:val="-11"/>
          <w:w w:val="99"/>
        </w:rPr>
        <w:t>R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301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73" w:right="-55"/>
        <w:jc w:val="left"/>
        <w:tabs>
          <w:tab w:pos="7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24</w:t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4"/>
        </w:rPr>
        <w:t>TIRANA</w:t>
      </w:r>
      <w:r>
        <w:rPr>
          <w:rFonts w:ascii="Arial" w:hAnsi="Arial" w:cs="Arial" w:eastAsia="Arial"/>
          <w:sz w:val="10"/>
          <w:szCs w:val="10"/>
          <w:color w:val="4B4B4B"/>
          <w:spacing w:val="-7"/>
          <w:w w:val="94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8"/>
        </w:rPr>
        <w:t>VE</w:t>
      </w:r>
      <w:r>
        <w:rPr>
          <w:rFonts w:ascii="Arial" w:hAnsi="Arial" w:cs="Arial" w:eastAsia="Arial"/>
          <w:sz w:val="10"/>
          <w:szCs w:val="10"/>
          <w:color w:val="5B5B5B"/>
          <w:spacing w:val="-11"/>
          <w:w w:val="99"/>
        </w:rPr>
        <w:t>R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301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3" w:after="0" w:line="240" w:lineRule="auto"/>
        <w:ind w:right="-20"/>
        <w:jc w:val="left"/>
        <w:tabs>
          <w:tab w:pos="680" w:val="left"/>
          <w:tab w:pos="1800" w:val="left"/>
          <w:tab w:pos="2860" w:val="left"/>
          <w:tab w:pos="3940" w:val="left"/>
          <w:tab w:pos="4680" w:val="left"/>
          <w:tab w:pos="5460" w:val="left"/>
          <w:tab w:pos="642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  <w:t>DEHET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0"/>
          <w:b/>
          <w:bCs/>
        </w:rPr>
        <w:t>R</w:t>
      </w:r>
      <w:r>
        <w:rPr>
          <w:rFonts w:ascii="Arial" w:hAnsi="Arial" w:cs="Arial" w:eastAsia="Arial"/>
          <w:sz w:val="9"/>
          <w:szCs w:val="9"/>
          <w:color w:val="838383"/>
          <w:spacing w:val="-13"/>
          <w:w w:val="100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NOAFIL</w:t>
      </w:r>
      <w:r>
        <w:rPr>
          <w:rFonts w:ascii="Arial" w:hAnsi="Arial" w:cs="Arial" w:eastAsia="Arial"/>
          <w:sz w:val="9"/>
          <w:szCs w:val="9"/>
          <w:color w:val="5B5B5B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838383"/>
          <w:spacing w:val="-9"/>
          <w:w w:val="100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>STREF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  <w:t>OJOSHI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2763</w:t>
      </w:r>
      <w:r>
        <w:rPr>
          <w:rFonts w:ascii="Arial" w:hAnsi="Arial" w:cs="Arial" w:eastAsia="Arial"/>
          <w:sz w:val="9"/>
          <w:szCs w:val="9"/>
          <w:color w:val="6B6B6B"/>
          <w:spacing w:val="-7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8320</w:t>
      </w:r>
      <w:r>
        <w:rPr>
          <w:rFonts w:ascii="Arial" w:hAnsi="Arial" w:cs="Arial" w:eastAsia="Arial"/>
          <w:sz w:val="9"/>
          <w:szCs w:val="9"/>
          <w:color w:val="6B6B6B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>12/45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3"/>
        </w:rPr>
        <w:t>464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7" w:after="0" w:line="240" w:lineRule="auto"/>
        <w:ind w:left="19" w:right="-20"/>
        <w:jc w:val="left"/>
        <w:tabs>
          <w:tab w:pos="700" w:val="left"/>
          <w:tab w:pos="1840" w:val="left"/>
          <w:tab w:pos="2860" w:val="left"/>
          <w:tab w:pos="3840" w:val="left"/>
          <w:tab w:pos="4680" w:val="left"/>
          <w:tab w:pos="5440" w:val="left"/>
          <w:tab w:pos="63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838383"/>
          <w:spacing w:val="-14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6"/>
          <w:b/>
          <w:bCs/>
        </w:rPr>
        <w:t>SHTE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3"/>
        </w:rPr>
        <w:t>SHEFQET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-3"/>
        </w:rPr>
        <w:t>RAMIZ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position w:val="-3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3"/>
        </w:rPr>
        <w:t>M</w:t>
      </w:r>
      <w:r>
        <w:rPr>
          <w:rFonts w:ascii="Arial" w:hAnsi="Arial" w:cs="Arial" w:eastAsia="Arial"/>
          <w:sz w:val="10"/>
          <w:szCs w:val="10"/>
          <w:color w:val="6B6B6B"/>
          <w:spacing w:val="-6"/>
          <w:w w:val="100"/>
          <w:position w:val="-3"/>
        </w:rPr>
        <w:t>U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3"/>
        </w:rPr>
        <w:t>R</w:t>
      </w:r>
      <w:r>
        <w:rPr>
          <w:rFonts w:ascii="Arial" w:hAnsi="Arial" w:cs="Arial" w:eastAsia="Arial"/>
          <w:sz w:val="10"/>
          <w:szCs w:val="10"/>
          <w:color w:val="4B4B4B"/>
          <w:spacing w:val="-12"/>
          <w:w w:val="100"/>
          <w:position w:val="-3"/>
        </w:rPr>
        <w:t>A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3"/>
        </w:rPr>
        <w:t>TI</w:t>
      </w:r>
      <w:r>
        <w:rPr>
          <w:rFonts w:ascii="Arial" w:hAnsi="Arial" w:cs="Arial" w:eastAsia="Arial"/>
          <w:sz w:val="10"/>
          <w:szCs w:val="10"/>
          <w:color w:val="6B6B6B"/>
          <w:spacing w:val="-23"/>
          <w:w w:val="100"/>
          <w:position w:val="-3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3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0"/>
          <w:b/>
          <w:bCs/>
          <w:position w:val="0"/>
        </w:rPr>
        <w:t>1050</w:t>
      </w:r>
      <w:r>
        <w:rPr>
          <w:rFonts w:ascii="Arial" w:hAnsi="Arial" w:cs="Arial" w:eastAsia="Arial"/>
          <w:sz w:val="9"/>
          <w:szCs w:val="9"/>
          <w:color w:val="6B6B6B"/>
          <w:spacing w:val="-19"/>
          <w:w w:val="110"/>
          <w:b/>
          <w:bCs/>
          <w:position w:val="0"/>
        </w:rPr>
        <w:t>,</w:t>
      </w:r>
      <w:r>
        <w:rPr>
          <w:rFonts w:ascii="Arial" w:hAnsi="Arial" w:cs="Arial" w:eastAsia="Arial"/>
          <w:sz w:val="9"/>
          <w:szCs w:val="9"/>
          <w:color w:val="242424"/>
          <w:spacing w:val="-10"/>
          <w:w w:val="110"/>
          <w:b/>
          <w:bCs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0"/>
          <w:b/>
          <w:bCs/>
          <w:position w:val="0"/>
        </w:rPr>
        <w:t>054</w:t>
      </w:r>
      <w:r>
        <w:rPr>
          <w:rFonts w:ascii="Arial" w:hAnsi="Arial" w:cs="Arial" w:eastAsia="Arial"/>
          <w:sz w:val="9"/>
          <w:szCs w:val="9"/>
          <w:color w:val="5B5B5B"/>
          <w:spacing w:val="-27"/>
          <w:w w:val="11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0"/>
        </w:rPr>
        <w:t>8330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-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0"/>
        </w:rPr>
        <w:t>31859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5"/>
          <w:position w:val="0"/>
        </w:rPr>
        <w:t>37</w:t>
      </w:r>
      <w:r>
        <w:rPr>
          <w:rFonts w:ascii="Arial" w:hAnsi="Arial" w:cs="Arial" w:eastAsia="Arial"/>
          <w:sz w:val="9"/>
          <w:szCs w:val="9"/>
          <w:color w:val="6B6B6B"/>
          <w:spacing w:val="-21"/>
          <w:w w:val="115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959595"/>
          <w:spacing w:val="-6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36"/>
          <w:position w:val="0"/>
        </w:rPr>
        <w:t>9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37" w:after="0" w:line="240" w:lineRule="auto"/>
        <w:ind w:right="-20"/>
        <w:jc w:val="left"/>
        <w:tabs>
          <w:tab w:pos="700" w:val="left"/>
          <w:tab w:pos="1840" w:val="left"/>
          <w:tab w:pos="2860" w:val="left"/>
          <w:tab w:pos="3800" w:val="left"/>
          <w:tab w:pos="4680" w:val="left"/>
          <w:tab w:pos="5440" w:val="left"/>
          <w:tab w:pos="642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>BEHET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>SHEFQET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7"/>
          <w:position w:val="1"/>
        </w:rPr>
        <w:t>RA</w:t>
      </w:r>
      <w:r>
        <w:rPr>
          <w:rFonts w:ascii="Arial" w:hAnsi="Arial" w:cs="Arial" w:eastAsia="Arial"/>
          <w:sz w:val="10"/>
          <w:szCs w:val="10"/>
          <w:color w:val="4B4B4B"/>
          <w:spacing w:val="-5"/>
          <w:w w:val="98"/>
          <w:position w:val="1"/>
        </w:rPr>
        <w:t>M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34"/>
          <w:position w:val="1"/>
        </w:rPr>
        <w:t>il: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MV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-12"/>
          <w:w w:val="100"/>
          <w:b/>
          <w:bCs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TI</w:t>
      </w:r>
      <w:r>
        <w:rPr>
          <w:rFonts w:ascii="Arial" w:hAnsi="Arial" w:cs="Arial" w:eastAsia="Arial"/>
          <w:sz w:val="9"/>
          <w:szCs w:val="9"/>
          <w:color w:val="6B6B6B"/>
          <w:spacing w:val="-7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6"/>
          <w:b/>
          <w:bCs/>
          <w:position w:val="1"/>
        </w:rPr>
        <w:t>1050</w:t>
      </w:r>
      <w:r>
        <w:rPr>
          <w:rFonts w:ascii="Arial" w:hAnsi="Arial" w:cs="Arial" w:eastAsia="Arial"/>
          <w:sz w:val="10"/>
          <w:szCs w:val="10"/>
          <w:color w:val="5B5B5B"/>
          <w:spacing w:val="-12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959595"/>
          <w:spacing w:val="0"/>
          <w:w w:val="209"/>
          <w:b/>
          <w:bCs/>
          <w:position w:val="1"/>
        </w:rPr>
        <w:t>.</w:t>
      </w:r>
      <w:r>
        <w:rPr>
          <w:rFonts w:ascii="Arial" w:hAnsi="Arial" w:cs="Arial" w:eastAsia="Arial"/>
          <w:sz w:val="10"/>
          <w:szCs w:val="10"/>
          <w:color w:val="959595"/>
          <w:spacing w:val="-20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  <w:t>1054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>8330</w:t>
      </w:r>
      <w:r>
        <w:rPr>
          <w:rFonts w:ascii="Arial" w:hAnsi="Arial" w:cs="Arial" w:eastAsia="Arial"/>
          <w:sz w:val="9"/>
          <w:szCs w:val="9"/>
          <w:color w:val="6B6B6B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1"/>
        </w:rPr>
        <w:t>31659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position w:val="1"/>
        </w:rPr>
      </w:r>
      <w:r>
        <w:rPr>
          <w:rFonts w:ascii="Arial" w:hAnsi="Arial" w:cs="Arial" w:eastAsia="Arial"/>
          <w:sz w:val="8"/>
          <w:szCs w:val="8"/>
          <w:color w:val="6B6B6B"/>
          <w:spacing w:val="0"/>
          <w:w w:val="104"/>
          <w:position w:val="1"/>
        </w:rPr>
        <w:t>5&lt;</w:t>
      </w:r>
      <w:r>
        <w:rPr>
          <w:rFonts w:ascii="Arial" w:hAnsi="Arial" w:cs="Arial" w:eastAsia="Arial"/>
          <w:sz w:val="8"/>
          <w:szCs w:val="8"/>
          <w:color w:val="6B6B6B"/>
          <w:spacing w:val="0"/>
          <w:w w:val="105"/>
          <w:position w:val="1"/>
        </w:rPr>
        <w:t>)0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79" w:after="0" w:line="113" w:lineRule="exact"/>
        <w:ind w:left="2555" w:right="4150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242424"/>
          <w:spacing w:val="0"/>
          <w:w w:val="101"/>
        </w:rPr>
        <w:t>L</w:t>
      </w:r>
      <w:r>
        <w:rPr>
          <w:rFonts w:ascii="Arial" w:hAnsi="Arial" w:cs="Arial" w:eastAsia="Arial"/>
          <w:sz w:val="10"/>
          <w:szCs w:val="10"/>
          <w:color w:val="242424"/>
          <w:spacing w:val="-9"/>
          <w:w w:val="101"/>
        </w:rPr>
        <w:t>I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1"/>
        </w:rPr>
        <w:t>DHUAH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429" w:space="153"/>
            <w:col w:w="7218"/>
          </w:cols>
        </w:sectPr>
      </w:pPr>
      <w:rPr/>
    </w:p>
    <w:p>
      <w:pPr>
        <w:spacing w:before="0" w:after="0" w:line="125" w:lineRule="exact"/>
        <w:ind w:left="373" w:right="-20"/>
        <w:jc w:val="left"/>
        <w:tabs>
          <w:tab w:pos="1020" w:val="left"/>
          <w:tab w:pos="1680" w:val="left"/>
          <w:tab w:pos="4560" w:val="left"/>
          <w:tab w:pos="5460" w:val="left"/>
          <w:tab w:pos="7160" w:val="left"/>
          <w:tab w:pos="7900" w:val="left"/>
        </w:tabs>
        <w:rPr>
          <w:rFonts w:ascii="Courier New" w:hAnsi="Courier New" w:cs="Courier New" w:eastAsia="Courier New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B4B4B"/>
          <w:spacing w:val="0"/>
          <w:w w:val="128"/>
          <w:position w:val="-8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4B4B4B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B4B4B"/>
          <w:spacing w:val="0"/>
          <w:w w:val="100"/>
          <w:position w:val="-8"/>
        </w:rPr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21"/>
        </w:rPr>
        <w:t>"</w:t>
      </w:r>
      <w:r>
        <w:rPr>
          <w:rFonts w:ascii="Arial" w:hAnsi="Arial" w:cs="Arial" w:eastAsia="Arial"/>
          <w:sz w:val="24"/>
          <w:szCs w:val="24"/>
          <w:color w:val="343434"/>
          <w:spacing w:val="-49"/>
          <w:w w:val="100"/>
          <w:position w:val="-21"/>
        </w:rPr>
        <w:t> </w:t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21"/>
        </w:rPr>
        <w:tab/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-21"/>
        </w:rPr>
      </w:r>
      <w:r>
        <w:rPr>
          <w:rFonts w:ascii="Arial" w:hAnsi="Arial" w:cs="Arial" w:eastAsia="Arial"/>
          <w:sz w:val="12"/>
          <w:szCs w:val="12"/>
          <w:color w:val="242424"/>
          <w:spacing w:val="0"/>
          <w:w w:val="144"/>
          <w:position w:val="-16"/>
        </w:rPr>
        <w:t>l!</w:t>
      </w:r>
      <w:r>
        <w:rPr>
          <w:rFonts w:ascii="Arial" w:hAnsi="Arial" w:cs="Arial" w:eastAsia="Arial"/>
          <w:sz w:val="12"/>
          <w:szCs w:val="12"/>
          <w:color w:val="242424"/>
          <w:spacing w:val="-26"/>
          <w:w w:val="144"/>
          <w:position w:val="-16"/>
        </w:rPr>
        <w:t> </w:t>
      </w:r>
      <w:r>
        <w:rPr>
          <w:rFonts w:ascii="Arial" w:hAnsi="Arial" w:cs="Arial" w:eastAsia="Arial"/>
          <w:sz w:val="12"/>
          <w:szCs w:val="12"/>
          <w:color w:val="242424"/>
          <w:spacing w:val="0"/>
          <w:w w:val="100"/>
          <w:position w:val="-16"/>
        </w:rPr>
        <w:tab/>
      </w:r>
      <w:r>
        <w:rPr>
          <w:rFonts w:ascii="Arial" w:hAnsi="Arial" w:cs="Arial" w:eastAsia="Arial"/>
          <w:sz w:val="12"/>
          <w:szCs w:val="12"/>
          <w:color w:val="242424"/>
          <w:spacing w:val="0"/>
          <w:w w:val="100"/>
          <w:position w:val="-16"/>
        </w:rPr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44"/>
          <w:position w:val="-15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  <w:position w:val="-15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  <w:position w:val="-15"/>
        </w:rPr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44"/>
          <w:position w:val="-16"/>
        </w:rPr>
        <w:t>3</w:t>
      </w:r>
      <w:r>
        <w:rPr>
          <w:rFonts w:ascii="Arial" w:hAnsi="Arial" w:cs="Arial" w:eastAsia="Arial"/>
          <w:sz w:val="17"/>
          <w:szCs w:val="17"/>
          <w:color w:val="4B4B4B"/>
          <w:spacing w:val="-24"/>
          <w:w w:val="144"/>
          <w:position w:val="-16"/>
        </w:rPr>
        <w:t> 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44"/>
          <w:position w:val="-16"/>
        </w:rPr>
        <w:t>,.i!!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00"/>
          <w:position w:val="-16"/>
        </w:rPr>
        <w:tab/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00"/>
          <w:position w:val="-16"/>
        </w:rPr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-12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-12"/>
        </w:rPr>
      </w:r>
      <w:r>
        <w:rPr>
          <w:rFonts w:ascii="Courier New" w:hAnsi="Courier New" w:cs="Courier New" w:eastAsia="Courier New"/>
          <w:sz w:val="27"/>
          <w:szCs w:val="27"/>
          <w:color w:val="242424"/>
          <w:spacing w:val="0"/>
          <w:w w:val="76"/>
          <w:b/>
          <w:bCs/>
          <w:position w:val="-12"/>
        </w:rPr>
        <w:t>w</w:t>
      </w:r>
      <w:r>
        <w:rPr>
          <w:rFonts w:ascii="Courier New" w:hAnsi="Courier New" w:cs="Courier New" w:eastAsia="Courier New"/>
          <w:sz w:val="27"/>
          <w:szCs w:val="27"/>
          <w:color w:val="242424"/>
          <w:spacing w:val="21"/>
          <w:w w:val="76"/>
          <w:b/>
          <w:bCs/>
          <w:position w:val="-12"/>
        </w:rPr>
        <w:t>z</w:t>
      </w:r>
      <w:r>
        <w:rPr>
          <w:rFonts w:ascii="Courier New" w:hAnsi="Courier New" w:cs="Courier New" w:eastAsia="Courier New"/>
          <w:sz w:val="27"/>
          <w:szCs w:val="27"/>
          <w:color w:val="5B5B5B"/>
          <w:spacing w:val="0"/>
          <w:w w:val="81"/>
          <w:b/>
          <w:bCs/>
          <w:position w:val="-12"/>
        </w:rPr>
        <w:t>1</w:t>
      </w:r>
      <w:r>
        <w:rPr>
          <w:rFonts w:ascii="Courier New" w:hAnsi="Courier New" w:cs="Courier New" w:eastAsia="Courier New"/>
          <w:sz w:val="27"/>
          <w:szCs w:val="2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34" w:after="0" w:line="4" w:lineRule="exact"/>
        <w:ind w:left="372" w:right="-74"/>
        <w:jc w:val="left"/>
        <w:tabs>
          <w:tab w:pos="1020" w:val="left"/>
        </w:tabs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4B4B4B"/>
          <w:spacing w:val="-81"/>
          <w:w w:val="111"/>
          <w:position w:val="-16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49"/>
          <w:position w:val="-22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-2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-22"/>
        </w:rPr>
      </w:r>
      <w:r>
        <w:rPr>
          <w:rFonts w:ascii="Arial" w:hAnsi="Arial" w:cs="Arial" w:eastAsia="Arial"/>
          <w:sz w:val="11"/>
          <w:szCs w:val="11"/>
          <w:color w:val="343434"/>
          <w:spacing w:val="-30"/>
          <w:w w:val="122"/>
          <w:position w:val="-12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58"/>
          <w:w w:val="95"/>
          <w:position w:val="-21"/>
        </w:rPr>
        <w:t>g</w:t>
      </w:r>
      <w:r>
        <w:rPr>
          <w:rFonts w:ascii="Arial" w:hAnsi="Arial" w:cs="Arial" w:eastAsia="Arial"/>
          <w:sz w:val="11"/>
          <w:szCs w:val="11"/>
          <w:color w:val="343434"/>
          <w:spacing w:val="0"/>
          <w:w w:val="121"/>
          <w:position w:val="-12"/>
        </w:rPr>
        <w:t>i!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75" w:after="0" w:line="37" w:lineRule="atLeast"/>
        <w:ind w:right="-73"/>
        <w:jc w:val="left"/>
        <w:tabs>
          <w:tab w:pos="1060" w:val="left"/>
          <w:tab w:pos="2100" w:val="left"/>
          <w:tab w:pos="288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58"/>
          <w:w w:val="100"/>
          <w:position w:val="7"/>
        </w:rPr>
        <w:t>a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-22"/>
          <w:w w:val="100"/>
          <w:position w:val="1"/>
        </w:rPr>
        <w:t>w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  <w:position w:val="7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  <w:position w:val="7"/>
        </w:rPr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45"/>
          <w:position w:val="6"/>
        </w:rPr>
        <w:t>ill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6"/>
        </w:rPr>
        <w:tab/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10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1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10"/>
        </w:rPr>
      </w:r>
      <w:r>
        <w:rPr>
          <w:rFonts w:ascii="Times New Roman" w:hAnsi="Times New Roman" w:cs="Times New Roman" w:eastAsia="Times New Roman"/>
          <w:sz w:val="18"/>
          <w:szCs w:val="18"/>
          <w:color w:val="4B4B4B"/>
          <w:spacing w:val="0"/>
          <w:w w:val="100"/>
          <w:position w:val="0"/>
        </w:rPr>
        <w:t>.:</w:t>
      </w:r>
      <w:r>
        <w:rPr>
          <w:rFonts w:ascii="Times New Roman" w:hAnsi="Times New Roman" w:cs="Times New Roman" w:eastAsia="Times New Roman"/>
          <w:sz w:val="18"/>
          <w:szCs w:val="18"/>
          <w:color w:val="4B4B4B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B4B4B"/>
          <w:spacing w:val="0"/>
          <w:w w:val="100"/>
          <w:position w:val="0"/>
        </w:rPr>
        <w:t>"'</w:t>
      </w:r>
      <w:r>
        <w:rPr>
          <w:rFonts w:ascii="Times New Roman" w:hAnsi="Times New Roman" w:cs="Times New Roman" w:eastAsia="Times New Roman"/>
          <w:sz w:val="18"/>
          <w:szCs w:val="18"/>
          <w:color w:val="4B4B4B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B4B4B"/>
          <w:spacing w:val="0"/>
          <w:w w:val="120"/>
          <w:position w:val="0"/>
        </w:rPr>
        <w:t>=:!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39" w:lineRule="exact"/>
        <w:ind w:right="-20"/>
        <w:jc w:val="left"/>
        <w:tabs>
          <w:tab w:pos="760" w:val="left"/>
          <w:tab w:pos="152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5"/>
          <w:szCs w:val="25"/>
          <w:color w:val="343434"/>
          <w:w w:val="86"/>
          <w:position w:val="-17"/>
        </w:rPr>
        <w:t>..</w:t>
      </w:r>
      <w:r>
        <w:rPr>
          <w:rFonts w:ascii="Times New Roman" w:hAnsi="Times New Roman" w:cs="Times New Roman" w:eastAsia="Times New Roman"/>
          <w:sz w:val="25"/>
          <w:szCs w:val="25"/>
          <w:color w:val="343434"/>
          <w:spacing w:val="-35"/>
          <w:w w:val="100"/>
          <w:position w:val="-17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43434"/>
          <w:spacing w:val="0"/>
          <w:w w:val="77"/>
          <w:position w:val="-17"/>
        </w:rPr>
        <w:t>g</w:t>
      </w:r>
      <w:r>
        <w:rPr>
          <w:rFonts w:ascii="Times New Roman" w:hAnsi="Times New Roman" w:cs="Times New Roman" w:eastAsia="Times New Roman"/>
          <w:sz w:val="25"/>
          <w:szCs w:val="25"/>
          <w:color w:val="343434"/>
          <w:spacing w:val="0"/>
          <w:w w:val="100"/>
          <w:position w:val="-17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343434"/>
          <w:spacing w:val="0"/>
          <w:w w:val="100"/>
          <w:position w:val="-17"/>
        </w:rPr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89"/>
          <w:b/>
          <w:bCs/>
          <w:position w:val="-2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68"/>
          <w:w w:val="189"/>
          <w:b/>
          <w:bCs/>
          <w:position w:val="-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b/>
          <w:bCs/>
          <w:position w:val="-2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b/>
          <w:bCs/>
          <w:position w:val="-21"/>
        </w:rPr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0"/>
          <w:w w:val="189"/>
          <w:position w:val="-20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-24"/>
          <w:w w:val="189"/>
          <w:position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0"/>
          <w:w w:val="189"/>
          <w:position w:val="-2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-17"/>
          <w:w w:val="189"/>
          <w:position w:val="-2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0"/>
          <w:w w:val="189"/>
          <w:position w:val="-20"/>
        </w:rPr>
        <w:t>!!!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132" w:space="1333"/>
            <w:col w:w="3488" w:space="314"/>
            <w:col w:w="2533"/>
          </w:cols>
        </w:sectPr>
      </w:pPr>
      <w:rPr/>
    </w:p>
    <w:p>
      <w:pPr>
        <w:spacing w:before="0" w:after="0" w:line="230" w:lineRule="atLeast"/>
        <w:ind w:left="373" w:right="-77"/>
        <w:jc w:val="left"/>
        <w:tabs>
          <w:tab w:pos="2460" w:val="left"/>
          <w:tab w:pos="3520" w:val="left"/>
          <w:tab w:pos="458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2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5"/>
          <w:szCs w:val="15"/>
          <w:color w:val="242424"/>
          <w:spacing w:val="0"/>
          <w:w w:val="147"/>
          <w:position w:val="0"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24242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24242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-79"/>
          <w:w w:val="99"/>
          <w:position w:val="6"/>
        </w:rPr>
        <w:t>w</w:t>
      </w:r>
      <w:r>
        <w:rPr>
          <w:rFonts w:ascii="Arial" w:hAnsi="Arial" w:cs="Arial" w:eastAsia="Arial"/>
          <w:sz w:val="21"/>
          <w:szCs w:val="21"/>
          <w:color w:val="242424"/>
          <w:spacing w:val="0"/>
          <w:w w:val="55"/>
          <w:position w:val="0"/>
        </w:rPr>
        <w:t>...</w:t>
      </w:r>
      <w:r>
        <w:rPr>
          <w:rFonts w:ascii="Arial" w:hAnsi="Arial" w:cs="Arial" w:eastAsia="Arial"/>
          <w:sz w:val="21"/>
          <w:szCs w:val="21"/>
          <w:color w:val="242424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1"/>
          <w:szCs w:val="21"/>
          <w:color w:val="24242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5"/>
          <w:szCs w:val="15"/>
          <w:color w:val="343434"/>
          <w:spacing w:val="0"/>
          <w:w w:val="147"/>
          <w:position w:val="9"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230" w:lineRule="atLeast"/>
        <w:ind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21"/>
          <w:szCs w:val="21"/>
          <w:color w:val="242424"/>
          <w:spacing w:val="0"/>
          <w:w w:val="343"/>
        </w:rPr>
        <w:t>,</w:t>
      </w:r>
      <w:r>
        <w:rPr>
          <w:rFonts w:ascii="Arial" w:hAnsi="Arial" w:cs="Arial" w:eastAsia="Arial"/>
          <w:sz w:val="21"/>
          <w:szCs w:val="21"/>
          <w:color w:val="242424"/>
          <w:spacing w:val="-151"/>
          <w:w w:val="343"/>
        </w:rPr>
        <w:t> </w:t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51"/>
        </w:rPr>
        <w:t>..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673" w:space="2310"/>
            <w:col w:w="1817"/>
          </w:cols>
        </w:sectPr>
      </w:pPr>
      <w:rPr/>
    </w:p>
    <w:p>
      <w:pPr>
        <w:spacing w:before="0" w:after="0" w:line="221" w:lineRule="atLeast"/>
        <w:ind w:left="373" w:right="-99"/>
        <w:jc w:val="left"/>
        <w:tabs>
          <w:tab w:pos="1020" w:val="left"/>
        </w:tabs>
        <w:rPr>
          <w:rFonts w:ascii="Arial" w:hAnsi="Arial" w:cs="Arial" w:eastAsia="Arial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5.120003pt;margin-top:20.585068pt;width:37.117492pt;height:5.5pt;mso-position-horizontal-relative:page;mso-position-vertical-relative:paragraph;z-index:-5338" type="#_x0000_t202" filled="f" stroked="f">
            <v:textbox inset="0,0,0,0">
              <w:txbxContent>
                <w:p>
                  <w:pPr>
                    <w:spacing w:before="0" w:after="0" w:line="110" w:lineRule="exact"/>
                    <w:ind w:right="-56"/>
                    <w:jc w:val="left"/>
                    <w:tabs>
                      <w:tab w:pos="640" w:val="left"/>
                    </w:tabs>
                    <w:rPr>
                      <w:rFonts w:ascii="Times New Roman" w:hAnsi="Times New Roman" w:cs="Times New Roman" w:eastAsia="Times New Roman"/>
                      <w:sz w:val="9"/>
                      <w:szCs w:val="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343434"/>
                      <w:spacing w:val="0"/>
                      <w:w w:val="149"/>
                    </w:rPr>
                    <w:t>z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343434"/>
                      <w:spacing w:val="0"/>
                      <w:w w:val="100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343434"/>
                      <w:spacing w:val="0"/>
                      <w:w w:val="100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242424"/>
                      <w:spacing w:val="0"/>
                      <w:w w:val="199"/>
                      <w:position w:val="1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58"/>
        </w:rPr>
        <w:t>..</w:t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343434"/>
          <w:spacing w:val="0"/>
          <w:w w:val="74"/>
          <w:position w:val="1"/>
        </w:rPr>
        <w:t>Ul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221" w:lineRule="atLeast"/>
        <w:ind w:right="-99"/>
        <w:jc w:val="left"/>
        <w:tabs>
          <w:tab w:pos="1060" w:val="left"/>
        </w:tabs>
        <w:rPr>
          <w:rFonts w:ascii="Times New Roman" w:hAnsi="Times New Roman" w:cs="Times New Roman" w:eastAsia="Times New Roman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56"/>
        </w:rPr>
        <w:t>..</w:t>
      </w:r>
      <w:r>
        <w:rPr>
          <w:rFonts w:ascii="Arial" w:hAnsi="Arial" w:cs="Arial" w:eastAsia="Arial"/>
          <w:sz w:val="39"/>
          <w:szCs w:val="39"/>
          <w:color w:val="4B4B4B"/>
          <w:spacing w:val="-56"/>
          <w:w w:val="56"/>
        </w:rPr>
        <w:t> </w:t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4B4B4B"/>
          <w:spacing w:val="0"/>
          <w:w w:val="100"/>
        </w:rPr>
      </w:r>
      <w:r>
        <w:rPr>
          <w:rFonts w:ascii="Times New Roman" w:hAnsi="Times New Roman" w:cs="Times New Roman" w:eastAsia="Times New Roman"/>
          <w:sz w:val="39"/>
          <w:szCs w:val="39"/>
          <w:color w:val="343434"/>
          <w:spacing w:val="0"/>
          <w:w w:val="56"/>
        </w:rPr>
        <w:t>..</w:t>
      </w:r>
      <w:r>
        <w:rPr>
          <w:rFonts w:ascii="Times New Roman" w:hAnsi="Times New Roman" w:cs="Times New Roman" w:eastAsia="Times New Roman"/>
          <w:sz w:val="39"/>
          <w:szCs w:val="39"/>
          <w:color w:val="000000"/>
          <w:spacing w:val="0"/>
          <w:w w:val="100"/>
        </w:rPr>
      </w:r>
    </w:p>
    <w:p>
      <w:pPr>
        <w:spacing w:before="0" w:after="0" w:line="221" w:lineRule="atLeast"/>
        <w:ind w:right="-20"/>
        <w:jc w:val="left"/>
        <w:tabs>
          <w:tab w:pos="780" w:val="left"/>
          <w:tab w:pos="1700" w:val="left"/>
          <w:tab w:pos="2480" w:val="left"/>
          <w:tab w:pos="350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4B4B4B"/>
          <w:spacing w:val="-38"/>
          <w:w w:val="137"/>
          <w:position w:val="8"/>
        </w:rPr>
        <w:t>I</w:t>
      </w:r>
      <w:r>
        <w:rPr>
          <w:rFonts w:ascii="Arial" w:hAnsi="Arial" w:cs="Arial" w:eastAsia="Arial"/>
          <w:sz w:val="36"/>
          <w:szCs w:val="36"/>
          <w:color w:val="343434"/>
          <w:spacing w:val="-27"/>
          <w:w w:val="56"/>
          <w:position w:val="2"/>
        </w:rPr>
        <w:t>.</w:t>
      </w:r>
      <w:r>
        <w:rPr>
          <w:rFonts w:ascii="Arial" w:hAnsi="Arial" w:cs="Arial" w:eastAsia="Arial"/>
          <w:sz w:val="10"/>
          <w:szCs w:val="10"/>
          <w:color w:val="4B4B4B"/>
          <w:spacing w:val="-7"/>
          <w:w w:val="138"/>
          <w:position w:val="8"/>
        </w:rPr>
        <w:t>l</w:t>
      </w:r>
      <w:r>
        <w:rPr>
          <w:rFonts w:ascii="Arial" w:hAnsi="Arial" w:cs="Arial" w:eastAsia="Arial"/>
          <w:sz w:val="36"/>
          <w:szCs w:val="36"/>
          <w:color w:val="343434"/>
          <w:spacing w:val="-64"/>
          <w:w w:val="56"/>
          <w:position w:val="2"/>
        </w:rPr>
        <w:t>.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38"/>
          <w:position w:val="8"/>
        </w:rPr>
        <w:t>l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7"/>
          <w:szCs w:val="17"/>
          <w:color w:val="4B4B4B"/>
          <w:spacing w:val="0"/>
          <w:w w:val="146"/>
          <w:position w:val="2"/>
        </w:rPr>
        <w:t>"'I?</w:t>
      </w:r>
      <w:r>
        <w:rPr>
          <w:rFonts w:ascii="Times New Roman" w:hAnsi="Times New Roman" w:cs="Times New Roman" w:eastAsia="Times New Roman"/>
          <w:sz w:val="17"/>
          <w:szCs w:val="17"/>
          <w:color w:val="4B4B4B"/>
          <w:spacing w:val="0"/>
          <w:w w:val="146"/>
          <w:position w:val="2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B4B4B"/>
          <w:spacing w:val="0"/>
          <w:w w:val="146"/>
          <w:position w:val="2"/>
        </w:rPr>
        <w:t>!:</w:t>
      </w:r>
      <w:r>
        <w:rPr>
          <w:rFonts w:ascii="Times New Roman" w:hAnsi="Times New Roman" w:cs="Times New Roman" w:eastAsia="Times New Roman"/>
          <w:sz w:val="17"/>
          <w:szCs w:val="17"/>
          <w:color w:val="4B4B4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4B4B4B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28"/>
          <w:szCs w:val="28"/>
          <w:color w:val="343434"/>
          <w:spacing w:val="0"/>
          <w:w w:val="100"/>
          <w:b/>
          <w:bCs/>
          <w:position w:val="0"/>
        </w:rPr>
        <w:t>2</w:t>
      </w:r>
      <w:r>
        <w:rPr>
          <w:rFonts w:ascii="Times New Roman" w:hAnsi="Times New Roman" w:cs="Times New Roman" w:eastAsia="Times New Roman"/>
          <w:sz w:val="28"/>
          <w:szCs w:val="28"/>
          <w:color w:val="343434"/>
          <w:spacing w:val="-5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343434"/>
          <w:spacing w:val="0"/>
          <w:w w:val="100"/>
          <w:b/>
          <w:bCs/>
          <w:position w:val="0"/>
        </w:rPr>
        <w:tab/>
      </w:r>
      <w:r>
        <w:rPr>
          <w:rFonts w:ascii="Times New Roman" w:hAnsi="Times New Roman" w:cs="Times New Roman" w:eastAsia="Times New Roman"/>
          <w:sz w:val="28"/>
          <w:szCs w:val="28"/>
          <w:color w:val="343434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35"/>
          <w:position w:val="0"/>
        </w:rPr>
        <w:t>""</w:t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4"/>
          <w:szCs w:val="24"/>
          <w:color w:val="343434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343434"/>
          <w:spacing w:val="0"/>
          <w:w w:val="372"/>
          <w:b/>
          <w:bCs/>
          <w:position w:val="3"/>
        </w:rPr>
        <w:t>a: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127" w:space="1339"/>
            <w:col w:w="1173" w:space="924"/>
            <w:col w:w="4237"/>
          </w:cols>
        </w:sectPr>
      </w:pPr>
      <w:rPr/>
    </w:p>
    <w:p>
      <w:pPr>
        <w:spacing w:before="0" w:after="0" w:line="155" w:lineRule="exact"/>
        <w:ind w:left="373" w:right="-20"/>
        <w:jc w:val="left"/>
        <w:tabs>
          <w:tab w:pos="1020" w:val="left"/>
          <w:tab w:pos="4580" w:val="left"/>
          <w:tab w:pos="5460" w:val="left"/>
          <w:tab w:pos="7040" w:val="left"/>
        </w:tabs>
        <w:rPr>
          <w:rFonts w:ascii="Arial" w:hAnsi="Arial" w:cs="Arial" w:eastAsia="Arial"/>
          <w:sz w:val="36"/>
          <w:szCs w:val="36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14"/>
        </w:rPr>
        <w:t>a:</w:t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-16"/>
          <w:w w:val="100"/>
          <w:position w:val="1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14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14"/>
        </w:rPr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28"/>
          <w:position w:val="15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  <w:position w:val="15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43434"/>
          <w:spacing w:val="0"/>
          <w:w w:val="100"/>
          <w:position w:val="15"/>
        </w:rPr>
      </w:r>
      <w:r>
        <w:rPr>
          <w:rFonts w:ascii="Arial" w:hAnsi="Arial" w:cs="Arial" w:eastAsia="Arial"/>
          <w:sz w:val="24"/>
          <w:szCs w:val="24"/>
          <w:color w:val="4B4B4B"/>
          <w:spacing w:val="0"/>
          <w:w w:val="100"/>
          <w:position w:val="2"/>
        </w:rPr>
        <w:t>"</w:t>
      </w:r>
      <w:r>
        <w:rPr>
          <w:rFonts w:ascii="Arial" w:hAnsi="Arial" w:cs="Arial" w:eastAsia="Arial"/>
          <w:sz w:val="24"/>
          <w:szCs w:val="24"/>
          <w:color w:val="4B4B4B"/>
          <w:spacing w:val="-62"/>
          <w:w w:val="100"/>
          <w:position w:val="2"/>
        </w:rPr>
        <w:t> </w:t>
      </w:r>
      <w:r>
        <w:rPr>
          <w:rFonts w:ascii="Arial" w:hAnsi="Arial" w:cs="Arial" w:eastAsia="Arial"/>
          <w:sz w:val="24"/>
          <w:szCs w:val="24"/>
          <w:color w:val="4B4B4B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24"/>
          <w:szCs w:val="24"/>
          <w:color w:val="4B4B4B"/>
          <w:spacing w:val="0"/>
          <w:w w:val="100"/>
          <w:position w:val="2"/>
        </w:rPr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235"/>
          <w:position w:val="8"/>
        </w:rPr>
        <w:t>:!!</w:t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10"/>
          <w:szCs w:val="10"/>
          <w:color w:val="343434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5"/>
          <w:szCs w:val="15"/>
          <w:color w:val="4B4B4B"/>
          <w:spacing w:val="0"/>
          <w:w w:val="138"/>
          <w:position w:val="15"/>
        </w:rPr>
        <w:t>z</w:t>
      </w:r>
      <w:r>
        <w:rPr>
          <w:rFonts w:ascii="Times New Roman" w:hAnsi="Times New Roman" w:cs="Times New Roman" w:eastAsia="Times New Roman"/>
          <w:sz w:val="15"/>
          <w:szCs w:val="15"/>
          <w:color w:val="4B4B4B"/>
          <w:spacing w:val="-32"/>
          <w:w w:val="139"/>
          <w:position w:val="15"/>
        </w:rPr>
        <w:t>"</w:t>
      </w:r>
      <w:r>
        <w:rPr>
          <w:rFonts w:ascii="Arial" w:hAnsi="Arial" w:cs="Arial" w:eastAsia="Arial"/>
          <w:sz w:val="36"/>
          <w:szCs w:val="36"/>
          <w:color w:val="343434"/>
          <w:spacing w:val="-15"/>
          <w:w w:val="56"/>
          <w:position w:val="11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4B4B4B"/>
          <w:spacing w:val="-29"/>
          <w:w w:val="139"/>
          <w:position w:val="15"/>
        </w:rPr>
        <w:t>'</w:t>
      </w:r>
      <w:r>
        <w:rPr>
          <w:rFonts w:ascii="Arial" w:hAnsi="Arial" w:cs="Arial" w:eastAsia="Arial"/>
          <w:sz w:val="36"/>
          <w:szCs w:val="36"/>
          <w:color w:val="343434"/>
          <w:spacing w:val="0"/>
          <w:w w:val="56"/>
          <w:position w:val="11"/>
        </w:rPr>
        <w:t>.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14" w:after="0" w:line="240" w:lineRule="auto"/>
        <w:ind w:left="402" w:right="-20"/>
        <w:jc w:val="left"/>
        <w:tabs>
          <w:tab w:pos="1040" w:val="left"/>
          <w:tab w:pos="1700" w:val="left"/>
          <w:tab w:pos="2480" w:val="left"/>
          <w:tab w:pos="3540" w:val="left"/>
          <w:tab w:pos="4600" w:val="left"/>
          <w:tab w:pos="5600" w:val="left"/>
          <w:tab w:pos="6340" w:val="left"/>
          <w:tab w:pos="7120" w:val="left"/>
          <w:tab w:pos="80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42424"/>
          <w:spacing w:val="0"/>
          <w:w w:val="147"/>
          <w:position w:val="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24242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42424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0"/>
        </w:rPr>
        <w:t>2</w:t>
        <w:tab/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39"/>
          <w:position w:val="0"/>
        </w:rPr>
        <w:t>3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-2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-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-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1"/>
        </w:rPr>
        <w:t>7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-2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36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-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4242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242424"/>
          <w:spacing w:val="0"/>
          <w:w w:val="126"/>
          <w:position w:val="1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63" w:after="0" w:line="240" w:lineRule="auto"/>
        <w:ind w:left="1640" w:right="-20"/>
        <w:jc w:val="left"/>
        <w:tabs>
          <w:tab w:pos="2340" w:val="left"/>
          <w:tab w:pos="3440" w:val="left"/>
          <w:tab w:pos="4480" w:val="left"/>
          <w:tab w:pos="5540" w:val="left"/>
          <w:tab w:pos="6260" w:val="left"/>
          <w:tab w:pos="7020" w:val="left"/>
          <w:tab w:pos="7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838383"/>
          <w:spacing w:val="0"/>
          <w:w w:val="92"/>
          <w:b/>
          <w:bCs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838383"/>
          <w:spacing w:val="-6"/>
          <w:w w:val="92"/>
          <w:b/>
          <w:bCs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0"/>
          <w:w w:val="92"/>
          <w:b/>
          <w:bCs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4B4B4B"/>
          <w:spacing w:val="5"/>
          <w:w w:val="92"/>
          <w:b/>
          <w:bCs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92"/>
          <w:b/>
          <w:bCs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-25"/>
          <w:w w:val="92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5"/>
        </w:rPr>
        <w:t>SHEF</w:t>
      </w:r>
      <w:r>
        <w:rPr>
          <w:rFonts w:ascii="Arial" w:hAnsi="Arial" w:cs="Arial" w:eastAsia="Arial"/>
          <w:sz w:val="10"/>
          <w:szCs w:val="10"/>
          <w:color w:val="5B5B5B"/>
          <w:spacing w:val="-11"/>
          <w:w w:val="95"/>
        </w:rPr>
        <w:t>K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301"/>
        </w:rPr>
        <w:t>I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R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A</w:t>
      </w:r>
      <w:r>
        <w:rPr>
          <w:rFonts w:ascii="Arial" w:hAnsi="Arial" w:cs="Arial" w:eastAsia="Arial"/>
          <w:sz w:val="10"/>
          <w:szCs w:val="10"/>
          <w:color w:val="6B6B6B"/>
          <w:spacing w:val="-10"/>
          <w:w w:val="100"/>
        </w:rPr>
        <w:t>K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IP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PISHA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>1076</w:t>
      </w:r>
      <w:r>
        <w:rPr>
          <w:rFonts w:ascii="Arial" w:hAnsi="Arial" w:cs="Arial" w:eastAsia="Arial"/>
          <w:sz w:val="9"/>
          <w:szCs w:val="9"/>
          <w:color w:val="6B6B6B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8525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6/190</w:t>
      </w:r>
      <w:r>
        <w:rPr>
          <w:rFonts w:ascii="Arial" w:hAnsi="Arial" w:cs="Arial" w:eastAsia="Arial"/>
          <w:sz w:val="9"/>
          <w:szCs w:val="9"/>
          <w:color w:val="6B6B6B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3"/>
        </w:rPr>
        <w:t>283.6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4" w:after="0" w:line="108" w:lineRule="exact"/>
        <w:ind w:left="373" w:right="-20"/>
        <w:jc w:val="left"/>
        <w:tabs>
          <w:tab w:pos="860" w:val="left"/>
          <w:tab w:pos="2320" w:val="left"/>
          <w:tab w:pos="340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>25</w:t>
      </w:r>
      <w:r>
        <w:rPr>
          <w:rFonts w:ascii="Arial" w:hAnsi="Arial" w:cs="Arial" w:eastAsia="Arial"/>
          <w:sz w:val="9"/>
          <w:szCs w:val="9"/>
          <w:color w:val="5B5B5B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-1"/>
        </w:rPr>
        <w:t>t:L8ASAN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1"/>
          <w:b/>
          <w:bCs/>
          <w:position w:val="-1"/>
        </w:rPr>
        <w:t>V</w:t>
      </w:r>
      <w:r>
        <w:rPr>
          <w:rFonts w:ascii="Arial" w:hAnsi="Arial" w:cs="Arial" w:eastAsia="Arial"/>
          <w:sz w:val="9"/>
          <w:szCs w:val="9"/>
          <w:color w:val="6B6B6B"/>
          <w:spacing w:val="-13"/>
          <w:w w:val="111"/>
          <w:b/>
          <w:bCs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1"/>
          <w:b/>
          <w:bCs/>
          <w:position w:val="-1"/>
        </w:rPr>
        <w:t>LSON</w:t>
      </w:r>
      <w:r>
        <w:rPr>
          <w:rFonts w:ascii="Arial" w:hAnsi="Arial" w:cs="Arial" w:eastAsia="Arial"/>
          <w:sz w:val="9"/>
          <w:szCs w:val="9"/>
          <w:color w:val="4B4B4B"/>
          <w:spacing w:val="-27"/>
          <w:w w:val="111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7"/>
          <w:b/>
          <w:bCs/>
          <w:position w:val="-1"/>
        </w:rPr>
        <w:t>SHEF</w:t>
      </w:r>
      <w:r>
        <w:rPr>
          <w:rFonts w:ascii="Arial" w:hAnsi="Arial" w:cs="Arial" w:eastAsia="Arial"/>
          <w:sz w:val="9"/>
          <w:szCs w:val="9"/>
          <w:color w:val="6B6B6B"/>
          <w:spacing w:val="-8"/>
          <w:w w:val="108"/>
          <w:b/>
          <w:bCs/>
          <w:position w:val="-1"/>
        </w:rPr>
        <w:t>K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46"/>
          <w:b/>
          <w:bCs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7"/>
          <w:b/>
          <w:bCs/>
          <w:position w:val="-1"/>
        </w:rPr>
        <w:t>PISHA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3" w:lineRule="exact"/>
        <w:ind w:left="1611" w:right="-20"/>
        <w:jc w:val="left"/>
        <w:tabs>
          <w:tab w:pos="5280" w:val="left"/>
          <w:tab w:pos="6260" w:val="left"/>
          <w:tab w:pos="7020" w:val="left"/>
          <w:tab w:pos="80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  <w:b/>
          <w:bCs/>
        </w:rPr>
        <w:t>Schul</w:t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4"/>
        </w:rPr>
        <w:t>26</w:t>
      </w:r>
      <w:r>
        <w:rPr>
          <w:rFonts w:ascii="Arial" w:hAnsi="Arial" w:cs="Arial" w:eastAsia="Arial"/>
          <w:sz w:val="9"/>
          <w:szCs w:val="9"/>
          <w:color w:val="5B5B5B"/>
          <w:spacing w:val="-15"/>
          <w:w w:val="114"/>
        </w:rPr>
        <w:t>4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343434"/>
          <w:spacing w:val="-1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8"/>
        </w:rPr>
        <w:t>107</w:t>
      </w:r>
      <w:r>
        <w:rPr>
          <w:rFonts w:ascii="Arial" w:hAnsi="Arial" w:cs="Arial" w:eastAsia="Arial"/>
          <w:sz w:val="9"/>
          <w:szCs w:val="9"/>
          <w:color w:val="6B6B6B"/>
          <w:spacing w:val="-15"/>
          <w:w w:val="108"/>
        </w:rPr>
        <w:t>6</w:t>
      </w:r>
      <w:r>
        <w:rPr>
          <w:rFonts w:ascii="Arial" w:hAnsi="Arial" w:cs="Arial" w:eastAsia="Arial"/>
          <w:sz w:val="9"/>
          <w:szCs w:val="9"/>
          <w:color w:val="242424"/>
          <w:spacing w:val="-1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5"/>
        </w:rPr>
        <w:t>73</w:t>
      </w:r>
      <w:r>
        <w:rPr>
          <w:rFonts w:ascii="Arial" w:hAnsi="Arial" w:cs="Arial" w:eastAsia="Arial"/>
          <w:sz w:val="9"/>
          <w:szCs w:val="9"/>
          <w:color w:val="6B6B6B"/>
          <w:spacing w:val="-8"/>
          <w:w w:val="115"/>
        </w:rPr>
        <w:t>9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8"/>
        </w:rPr>
        <w:t>4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>8525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6"/>
          <w:position w:val="0"/>
        </w:rPr>
        <w:t>6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6"/>
          <w:position w:val="0"/>
        </w:rPr>
        <w:t>/</w:t>
      </w:r>
      <w:r>
        <w:rPr>
          <w:rFonts w:ascii="Arial" w:hAnsi="Arial" w:cs="Arial" w:eastAsia="Arial"/>
          <w:sz w:val="9"/>
          <w:szCs w:val="9"/>
          <w:color w:val="161616"/>
          <w:spacing w:val="-8"/>
          <w:w w:val="116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6"/>
          <w:position w:val="0"/>
        </w:rPr>
        <w:t>90</w:t>
      </w:r>
      <w:r>
        <w:rPr>
          <w:rFonts w:ascii="Arial" w:hAnsi="Arial" w:cs="Arial" w:eastAsia="Arial"/>
          <w:sz w:val="9"/>
          <w:szCs w:val="9"/>
          <w:color w:val="6B6B6B"/>
          <w:spacing w:val="-24"/>
          <w:w w:val="116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6"/>
          <w:position w:val="-1"/>
        </w:rPr>
        <w:t>352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3" w:lineRule="exact"/>
        <w:ind w:left="2379" w:right="-20"/>
        <w:jc w:val="left"/>
        <w:tabs>
          <w:tab w:pos="340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7.520004pt;margin-top:.511884pt;width:13.248751pt;height:16.5pt;mso-position-horizontal-relative:page;mso-position-vertical-relative:paragraph;z-index:-5337" type="#_x0000_t202" filled="f" stroked="f">
            <v:textbox inset="0,0,0,0">
              <w:txbxContent>
                <w:p>
                  <w:pPr>
                    <w:spacing w:before="0" w:after="0" w:line="330" w:lineRule="exact"/>
                    <w:ind w:right="-89"/>
                    <w:jc w:val="left"/>
                    <w:rPr>
                      <w:rFonts w:ascii="Times New Roman" w:hAnsi="Times New Roman" w:cs="Times New Roman" w:eastAsia="Times New Roman"/>
                      <w:sz w:val="33"/>
                      <w:szCs w:val="33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3"/>
                      <w:szCs w:val="33"/>
                      <w:color w:val="6B6B6B"/>
                      <w:w w:val="62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3"/>
                      <w:szCs w:val="33"/>
                      <w:color w:val="6B6B6B"/>
                      <w:spacing w:val="-40"/>
                      <w:w w:val="6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33"/>
                      <w:szCs w:val="33"/>
                      <w:color w:val="4B4B4B"/>
                      <w:spacing w:val="-45"/>
                      <w:w w:val="81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33"/>
                      <w:szCs w:val="33"/>
                      <w:color w:val="6B6B6B"/>
                      <w:spacing w:val="0"/>
                      <w:w w:val="13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33"/>
                      <w:szCs w:val="33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  <w:t>RAKtj: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  <w:t>)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4"/>
          <w:b/>
          <w:bCs/>
          <w:position w:val="0"/>
        </w:rPr>
        <w:t>SHEF</w:t>
      </w:r>
      <w:r>
        <w:rPr>
          <w:rFonts w:ascii="Arial" w:hAnsi="Arial" w:cs="Arial" w:eastAsia="Arial"/>
          <w:sz w:val="9"/>
          <w:szCs w:val="9"/>
          <w:color w:val="6B6B6B"/>
          <w:spacing w:val="3"/>
          <w:w w:val="105"/>
          <w:b/>
          <w:bCs/>
          <w:position w:val="0"/>
        </w:rPr>
        <w:t>K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68"/>
          <w:b/>
          <w:bCs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7"/>
          <w:b/>
          <w:bCs/>
          <w:position w:val="0"/>
        </w:rPr>
        <w:t>PISHA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8" w:after="0" w:line="119" w:lineRule="exact"/>
        <w:ind w:left="2322" w:right="-20"/>
        <w:jc w:val="left"/>
        <w:tabs>
          <w:tab w:pos="3420" w:val="left"/>
          <w:tab w:pos="4480" w:val="left"/>
          <w:tab w:pos="5520" w:val="left"/>
          <w:tab w:pos="6260" w:val="left"/>
          <w:tab w:pos="7020" w:val="left"/>
          <w:tab w:pos="7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12"/>
          <w:b/>
          <w:bCs/>
        </w:rPr>
        <w:t>IBR</w:t>
      </w:r>
      <w:r>
        <w:rPr>
          <w:rFonts w:ascii="Arial" w:hAnsi="Arial" w:cs="Arial" w:eastAsia="Arial"/>
          <w:sz w:val="9"/>
          <w:szCs w:val="9"/>
          <w:color w:val="5B5B5B"/>
          <w:spacing w:val="-8"/>
          <w:w w:val="112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2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-20"/>
          <w:w w:val="112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2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5B5B5B"/>
          <w:spacing w:val="-27"/>
          <w:w w:val="112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242424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242424"/>
          <w:spacing w:val="-4"/>
          <w:w w:val="10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MAN</w:t>
        <w:tab/>
      </w:r>
      <w:r>
        <w:rPr>
          <w:rFonts w:ascii="Arial" w:hAnsi="Arial" w:cs="Arial" w:eastAsia="Arial"/>
          <w:sz w:val="9"/>
          <w:szCs w:val="9"/>
          <w:color w:val="5B5B5B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>DALLA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9"/>
        </w:rPr>
        <w:t>15</w:t>
      </w:r>
      <w:r>
        <w:rPr>
          <w:rFonts w:ascii="Arial" w:hAnsi="Arial" w:cs="Arial" w:eastAsia="Arial"/>
          <w:sz w:val="9"/>
          <w:szCs w:val="9"/>
          <w:color w:val="4B4B4B"/>
          <w:spacing w:val="-9"/>
          <w:w w:val="119"/>
        </w:rPr>
        <w:t>8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9"/>
        </w:rPr>
        <w:t>5</w:t>
      </w:r>
      <w:r>
        <w:rPr>
          <w:rFonts w:ascii="Arial" w:hAnsi="Arial" w:cs="Arial" w:eastAsia="Arial"/>
          <w:sz w:val="9"/>
          <w:szCs w:val="9"/>
          <w:color w:val="6B6B6B"/>
          <w:spacing w:val="-29"/>
          <w:w w:val="119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8170</w:t>
      </w:r>
      <w:r>
        <w:rPr>
          <w:rFonts w:ascii="Arial" w:hAnsi="Arial" w:cs="Arial" w:eastAsia="Arial"/>
          <w:sz w:val="9"/>
          <w:szCs w:val="9"/>
          <w:color w:val="5B5B5B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>61346</w:t>
      </w:r>
      <w:r>
        <w:rPr>
          <w:rFonts w:ascii="Arial" w:hAnsi="Arial" w:cs="Arial" w:eastAsia="Arial"/>
          <w:sz w:val="9"/>
          <w:szCs w:val="9"/>
          <w:color w:val="6B6B6B"/>
          <w:spacing w:val="-18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8"/>
          <w:position w:val="-1"/>
        </w:rPr>
        <w:t>30</w:t>
      </w:r>
      <w:r>
        <w:rPr>
          <w:rFonts w:ascii="Arial" w:hAnsi="Arial" w:cs="Arial" w:eastAsia="Arial"/>
          <w:sz w:val="9"/>
          <w:szCs w:val="9"/>
          <w:color w:val="4B4B4B"/>
          <w:spacing w:val="6"/>
          <w:w w:val="108"/>
          <w:position w:val="-1"/>
        </w:rPr>
        <w:t>2</w:t>
      </w:r>
      <w:r>
        <w:rPr>
          <w:rFonts w:ascii="Arial" w:hAnsi="Arial" w:cs="Arial" w:eastAsia="Arial"/>
          <w:sz w:val="9"/>
          <w:szCs w:val="9"/>
          <w:color w:val="B5B5B5"/>
          <w:spacing w:val="-11"/>
          <w:w w:val="106"/>
          <w:position w:val="-1"/>
        </w:rPr>
        <w:t>.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35"/>
          <w:position w:val="-1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373" w:right="-55"/>
        <w:jc w:val="left"/>
        <w:tabs>
          <w:tab w:pos="7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26</w:t>
      </w:r>
      <w:r>
        <w:rPr>
          <w:rFonts w:ascii="Arial" w:hAnsi="Arial" w:cs="Arial" w:eastAsia="Arial"/>
          <w:sz w:val="9"/>
          <w:szCs w:val="9"/>
          <w:color w:val="4B4B4B"/>
          <w:spacing w:val="-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838383"/>
          <w:spacing w:val="-12"/>
          <w:w w:val="99"/>
        </w:rPr>
        <w:t>T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99"/>
        </w:rPr>
        <w:t>IRANA</w:t>
      </w:r>
      <w:r>
        <w:rPr>
          <w:rFonts w:ascii="Arial" w:hAnsi="Arial" w:cs="Arial" w:eastAsia="Arial"/>
          <w:sz w:val="10"/>
          <w:szCs w:val="10"/>
          <w:color w:val="4B4B4B"/>
          <w:spacing w:val="-8"/>
          <w:w w:val="99"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JUG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3" w:after="0" w:line="240" w:lineRule="auto"/>
        <w:ind w:left="10" w:right="-20"/>
        <w:jc w:val="left"/>
        <w:tabs>
          <w:tab w:pos="720" w:val="left"/>
          <w:tab w:pos="1820" w:val="left"/>
          <w:tab w:pos="2880" w:val="left"/>
          <w:tab w:pos="3920" w:val="left"/>
          <w:tab w:pos="4660" w:val="left"/>
          <w:tab w:pos="5420" w:val="left"/>
          <w:tab w:pos="636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5"/>
          <w:w w:val="100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  <w:t>hOI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5"/>
          <w:b/>
          <w:bCs/>
        </w:rPr>
        <w:t>IBRA</w:t>
      </w:r>
      <w:r>
        <w:rPr>
          <w:rFonts w:ascii="Arial" w:hAnsi="Arial" w:cs="Arial" w:eastAsia="Arial"/>
          <w:sz w:val="9"/>
          <w:szCs w:val="9"/>
          <w:color w:val="5B5B5B"/>
          <w:spacing w:val="-8"/>
          <w:w w:val="106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959595"/>
          <w:spacing w:val="-1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24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242424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242424"/>
          <w:spacing w:val="-8"/>
          <w:w w:val="10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MAN</w:t>
        <w:tab/>
      </w:r>
      <w:r>
        <w:rPr>
          <w:rFonts w:ascii="Arial" w:hAnsi="Arial" w:cs="Arial" w:eastAsia="Arial"/>
          <w:sz w:val="9"/>
          <w:szCs w:val="9"/>
          <w:color w:val="5B5B5B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</w:rPr>
        <w:t>BALLA</w:t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-7"/>
          <w:w w:val="100"/>
        </w:rPr>
        <w:t>1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585</w:t>
      </w:r>
      <w:r>
        <w:rPr>
          <w:rFonts w:ascii="Arial" w:hAnsi="Arial" w:cs="Arial" w:eastAsia="Arial"/>
          <w:sz w:val="9"/>
          <w:szCs w:val="9"/>
          <w:color w:val="6B6B6B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</w:rPr>
        <w:t>8170</w:t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</w:rPr>
        <w:t>61</w:t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00"/>
        </w:rPr>
        <w:t>3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&lt;6</w:t>
      </w:r>
      <w:r>
        <w:rPr>
          <w:rFonts w:ascii="Arial" w:hAnsi="Arial" w:cs="Arial" w:eastAsia="Arial"/>
          <w:sz w:val="9"/>
          <w:szCs w:val="9"/>
          <w:color w:val="4B4B4B"/>
          <w:spacing w:val="-1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Times New Roman" w:hAnsi="Times New Roman" w:cs="Times New Roman" w:eastAsia="Times New Roman"/>
          <w:sz w:val="8"/>
          <w:szCs w:val="8"/>
          <w:color w:val="4B4B4B"/>
          <w:spacing w:val="-6"/>
          <w:w w:val="138"/>
          <w:b/>
          <w:bCs/>
          <w:position w:val="1"/>
        </w:rPr>
        <w:t>4</w:t>
      </w:r>
      <w:r>
        <w:rPr>
          <w:rFonts w:ascii="Times New Roman" w:hAnsi="Times New Roman" w:cs="Times New Roman" w:eastAsia="Times New Roman"/>
          <w:sz w:val="8"/>
          <w:szCs w:val="8"/>
          <w:color w:val="6B6B6B"/>
          <w:spacing w:val="0"/>
          <w:w w:val="151"/>
          <w:b/>
          <w:bCs/>
          <w:position w:val="1"/>
        </w:rPr>
        <w:t>3</w:t>
      </w:r>
      <w:r>
        <w:rPr>
          <w:rFonts w:ascii="Times New Roman" w:hAnsi="Times New Roman" w:cs="Times New Roman" w:eastAsia="Times New Roman"/>
          <w:sz w:val="8"/>
          <w:szCs w:val="8"/>
          <w:color w:val="6B6B6B"/>
          <w:spacing w:val="-8"/>
          <w:w w:val="151"/>
          <w:b/>
          <w:bCs/>
          <w:position w:val="1"/>
        </w:rPr>
        <w:t>6</w:t>
      </w:r>
      <w:r>
        <w:rPr>
          <w:rFonts w:ascii="Times New Roman" w:hAnsi="Times New Roman" w:cs="Times New Roman" w:eastAsia="Times New Roman"/>
          <w:sz w:val="8"/>
          <w:szCs w:val="8"/>
          <w:color w:val="959595"/>
          <w:spacing w:val="-9"/>
          <w:w w:val="147"/>
          <w:b/>
          <w:bCs/>
          <w:position w:val="1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4B4B4B"/>
          <w:spacing w:val="0"/>
          <w:w w:val="166"/>
          <w:b/>
          <w:bCs/>
          <w:position w:val="1"/>
        </w:rPr>
        <w:t>4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85" w:after="0" w:line="240" w:lineRule="auto"/>
        <w:ind w:right="-20"/>
        <w:jc w:val="left"/>
        <w:tabs>
          <w:tab w:pos="760" w:val="left"/>
          <w:tab w:pos="1740" w:val="left"/>
          <w:tab w:pos="2880" w:val="left"/>
          <w:tab w:pos="3960" w:val="left"/>
          <w:tab w:pos="4660" w:val="left"/>
          <w:tab w:pos="5420" w:val="left"/>
          <w:tab w:pos="6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B6B6B"/>
          <w:spacing w:val="0"/>
          <w:w w:val="113"/>
          <w:b/>
          <w:bCs/>
          <w:position w:val="1"/>
        </w:rPr>
        <w:t>IS</w:t>
      </w:r>
      <w:r>
        <w:rPr>
          <w:rFonts w:ascii="Arial" w:hAnsi="Arial" w:cs="Arial" w:eastAsia="Arial"/>
          <w:sz w:val="9"/>
          <w:szCs w:val="9"/>
          <w:color w:val="6B6B6B"/>
          <w:spacing w:val="-15"/>
          <w:w w:val="113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4B4B4B"/>
          <w:spacing w:val="-10"/>
          <w:w w:val="113"/>
          <w:b/>
          <w:bCs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3"/>
          <w:b/>
          <w:bCs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6B6B6B"/>
          <w:spacing w:val="-26"/>
          <w:w w:val="113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4"/>
          <w:b/>
          <w:bCs/>
          <w:position w:val="1"/>
        </w:rPr>
        <w:t>FtQI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5"/>
          <w:b/>
          <w:bCs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46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-2"/>
          <w:w w:val="100"/>
          <w:b/>
          <w:bCs/>
          <w:position w:val="1"/>
        </w:rPr>
        <w:t>B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EKTASH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>&lt;;ELA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123</w:t>
      </w:r>
      <w:r>
        <w:rPr>
          <w:rFonts w:ascii="Arial" w:hAnsi="Arial" w:cs="Arial" w:eastAsia="Arial"/>
          <w:sz w:val="9"/>
          <w:szCs w:val="9"/>
          <w:color w:val="5B5B5B"/>
          <w:spacing w:val="-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-4"/>
          <w:w w:val="112"/>
          <w:b/>
          <w:bCs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343434"/>
          <w:spacing w:val="2"/>
          <w:w w:val="112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2"/>
          <w:b/>
          <w:bCs/>
          <w:position w:val="1"/>
        </w:rPr>
        <w:t>20</w:t>
      </w:r>
      <w:r>
        <w:rPr>
          <w:rFonts w:ascii="Arial" w:hAnsi="Arial" w:cs="Arial" w:eastAsia="Arial"/>
          <w:sz w:val="9"/>
          <w:szCs w:val="9"/>
          <w:color w:val="5B5B5B"/>
          <w:spacing w:val="-20"/>
          <w:w w:val="112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2"/>
          <w:b/>
          <w:bCs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6B6B6B"/>
          <w:spacing w:val="-17"/>
          <w:w w:val="112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4B4B4B"/>
          <w:spacing w:val="4"/>
          <w:w w:val="112"/>
          <w:b/>
          <w:bCs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6B6B6B"/>
          <w:spacing w:val="-9"/>
          <w:w w:val="112"/>
          <w:b/>
          <w:bCs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2"/>
          <w:b/>
          <w:bCs/>
          <w:position w:val="1"/>
        </w:rPr>
        <w:t>9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15"/>
          <w:position w:val="1"/>
        </w:rPr>
        <w:t>317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6" w:after="0" w:line="113" w:lineRule="exact"/>
        <w:ind w:left="701" w:right="3986"/>
        <w:jc w:val="center"/>
        <w:tabs>
          <w:tab w:pos="1820" w:val="left"/>
          <w:tab w:pos="28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FE</w:t>
      </w:r>
      <w:r>
        <w:rPr>
          <w:rFonts w:ascii="Arial" w:hAnsi="Arial" w:cs="Arial" w:eastAsia="Arial"/>
          <w:sz w:val="10"/>
          <w:szCs w:val="10"/>
          <w:color w:val="6B6B6B"/>
          <w:spacing w:val="1"/>
          <w:w w:val="100"/>
        </w:rPr>
        <w:t>R</w:t>
      </w:r>
      <w:r>
        <w:rPr>
          <w:rFonts w:ascii="Arial" w:hAnsi="Arial" w:cs="Arial" w:eastAsia="Arial"/>
          <w:sz w:val="10"/>
          <w:szCs w:val="10"/>
          <w:color w:val="4B4B4B"/>
          <w:spacing w:val="-10"/>
          <w:w w:val="100"/>
        </w:rPr>
        <w:t>U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  <w:t>ZE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GURI</w:t>
      </w:r>
      <w:r>
        <w:rPr>
          <w:rFonts w:ascii="Arial" w:hAnsi="Arial" w:cs="Arial" w:eastAsia="Arial"/>
          <w:sz w:val="10"/>
          <w:szCs w:val="10"/>
          <w:color w:val="6B6B6B"/>
          <w:spacing w:val="-2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67"/>
          <w:position w:val="-1"/>
        </w:rPr>
        <w:t>&lt;;</w:t>
      </w:r>
      <w:r>
        <w:rPr>
          <w:rFonts w:ascii="Arial" w:hAnsi="Arial" w:cs="Arial" w:eastAsia="Arial"/>
          <w:sz w:val="10"/>
          <w:szCs w:val="10"/>
          <w:color w:val="5B5B5B"/>
          <w:spacing w:val="-3"/>
          <w:w w:val="67"/>
          <w:position w:val="-1"/>
        </w:rPr>
        <w:t>:</w:t>
      </w:r>
      <w:r>
        <w:rPr>
          <w:rFonts w:ascii="Arial" w:hAnsi="Arial" w:cs="Arial" w:eastAsia="Arial"/>
          <w:sz w:val="10"/>
          <w:szCs w:val="10"/>
          <w:color w:val="838383"/>
          <w:spacing w:val="0"/>
          <w:w w:val="100"/>
          <w:position w:val="-1"/>
        </w:rPr>
        <w:t>ELA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99" w:lineRule="exact"/>
        <w:ind w:right="-20"/>
        <w:jc w:val="left"/>
        <w:tabs>
          <w:tab w:pos="3980" w:val="left"/>
          <w:tab w:pos="4660" w:val="left"/>
          <w:tab w:pos="5420" w:val="left"/>
          <w:tab w:pos="6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b/>
          <w:bCs/>
        </w:rPr>
        <w:t>IS</w:t>
      </w:r>
      <w:r>
        <w:rPr>
          <w:rFonts w:ascii="Arial" w:hAnsi="Arial" w:cs="Arial" w:eastAsia="Arial"/>
          <w:sz w:val="10"/>
          <w:szCs w:val="10"/>
          <w:color w:val="6B6B6B"/>
          <w:spacing w:val="-12"/>
          <w:w w:val="100"/>
          <w:b/>
          <w:bCs/>
        </w:rPr>
        <w:t>H</w:t>
      </w:r>
      <w:r>
        <w:rPr>
          <w:rFonts w:ascii="Arial" w:hAnsi="Arial" w:cs="Arial" w:eastAsia="Arial"/>
          <w:sz w:val="10"/>
          <w:szCs w:val="10"/>
          <w:color w:val="343434"/>
          <w:spacing w:val="-9"/>
          <w:w w:val="100"/>
          <w:b/>
          <w:bCs/>
        </w:rPr>
        <w:t>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5B5B5B"/>
          <w:spacing w:val="-24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>25</w:t>
      </w:r>
      <w:r>
        <w:rPr>
          <w:rFonts w:ascii="Arial" w:hAnsi="Arial" w:cs="Arial" w:eastAsia="Arial"/>
          <w:sz w:val="9"/>
          <w:szCs w:val="9"/>
          <w:color w:val="4B4B4B"/>
          <w:spacing w:val="-1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</w:rPr>
        <w:t>8120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5"/>
          <w:w w:val="100"/>
          <w:b/>
          <w:bCs/>
          <w:position w:val="1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0"/>
          <w:w w:val="100"/>
          <w:b/>
          <w:bCs/>
          <w:position w:val="1"/>
        </w:rPr>
        <w:t>/</w:t>
      </w:r>
      <w:r>
        <w:rPr>
          <w:rFonts w:ascii="Times New Roman" w:hAnsi="Times New Roman" w:cs="Times New Roman" w:eastAsia="Times New Roman"/>
          <w:sz w:val="10"/>
          <w:szCs w:val="10"/>
          <w:color w:val="838383"/>
          <w:spacing w:val="1"/>
          <w:w w:val="100"/>
          <w:b/>
          <w:bCs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  <w:position w:val="1"/>
        </w:rPr>
        <w:t>88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-2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B5B5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5"/>
          <w:position w:val="0"/>
        </w:rPr>
        <w:t>316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3" w:lineRule="exact"/>
        <w:ind w:left="577" w:right="3988"/>
        <w:jc w:val="center"/>
        <w:tabs>
          <w:tab w:pos="1720" w:val="left"/>
          <w:tab w:pos="28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6B6B6B"/>
          <w:w w:val="116"/>
          <w:b/>
          <w:bCs/>
          <w:position w:val="1"/>
        </w:rPr>
        <w:t>K</w:t>
      </w:r>
      <w:r>
        <w:rPr>
          <w:rFonts w:ascii="Arial" w:hAnsi="Arial" w:cs="Arial" w:eastAsia="Arial"/>
          <w:sz w:val="9"/>
          <w:szCs w:val="9"/>
          <w:color w:val="6B6B6B"/>
          <w:spacing w:val="-13"/>
          <w:w w:val="115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3"/>
          <w:b/>
          <w:bCs/>
          <w:position w:val="1"/>
        </w:rPr>
        <w:t>NSTAN</w:t>
      </w:r>
      <w:r>
        <w:rPr>
          <w:rFonts w:ascii="Arial" w:hAnsi="Arial" w:cs="Arial" w:eastAsia="Arial"/>
          <w:sz w:val="9"/>
          <w:szCs w:val="9"/>
          <w:color w:val="4B4B4B"/>
          <w:spacing w:val="-13"/>
          <w:w w:val="103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6B6B6B"/>
          <w:spacing w:val="2"/>
          <w:w w:val="220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2"/>
          <w:b/>
          <w:bCs/>
          <w:position w:val="1"/>
        </w:rPr>
        <w:t>N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-2"/>
          <w:w w:val="100"/>
          <w:b/>
          <w:bCs/>
          <w:position w:val="1"/>
        </w:rPr>
        <w:t>B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EKTASH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5"/>
          <w:position w:val="0"/>
        </w:rPr>
        <w:t>&lt;;ELA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70" w:space="231"/>
            <w:col w:w="7199"/>
          </w:cols>
        </w:sectPr>
      </w:pPr>
      <w:rPr/>
    </w:p>
    <w:p>
      <w:pPr>
        <w:spacing w:before="79" w:after="0" w:line="240" w:lineRule="auto"/>
        <w:ind w:left="373" w:right="-20"/>
        <w:jc w:val="left"/>
        <w:tabs>
          <w:tab w:pos="780" w:val="left"/>
          <w:tab w:pos="2360" w:val="left"/>
          <w:tab w:pos="3340" w:val="left"/>
          <w:tab w:pos="450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pict>
          <v:group style="position:absolute;margin-left:95.519997pt;margin-top:37.919998pt;width:418.56pt;height:586.560pt;mso-position-horizontal-relative:page;mso-position-vertical-relative:page;z-index:-5340" coordorigin="1910,758" coordsize="8371,11731">
            <v:group style="position:absolute;left:1930;top:778;width:8342;height:2" coordorigin="1930,778" coordsize="8342,2">
              <v:shape style="position:absolute;left:1930;top:778;width:8342;height:2" coordorigin="1930,778" coordsize="8342,0" path="m1930,778l10272,778e" filled="f" stroked="t" strokeweight=".96pt" strokecolor="#4B4B4B">
                <v:path arrowok="t"/>
              </v:shape>
            </v:group>
            <v:group style="position:absolute;left:1930;top:768;width:2;height:11712" coordorigin="1930,768" coordsize="2,11712">
              <v:shape style="position:absolute;left:1930;top:768;width:2;height:11712" coordorigin="1930,768" coordsize="0,11712" path="m1930,12480l1930,768e" filled="f" stroked="t" strokeweight=".96pt" strokecolor="#939393">
                <v:path arrowok="t"/>
              </v:shape>
            </v:group>
            <v:group style="position:absolute;left:2362;top:768;width:2;height:806" coordorigin="2362,768" coordsize="2,806">
              <v:shape style="position:absolute;left:2362;top:768;width:2;height:806" coordorigin="2362,768" coordsize="0,806" path="m2362,1574l2362,768e" filled="f" stroked="t" strokeweight=".96pt" strokecolor="#4B4B4B">
                <v:path arrowok="t"/>
              </v:shape>
            </v:group>
            <v:group style="position:absolute;left:3230;top:778;width:19;height:2" coordorigin="3230,778" coordsize="19,2">
              <v:shape style="position:absolute;left:3230;top:778;width:19;height:2" coordorigin="3230,778" coordsize="19,0" path="m3230,778l3250,778e" filled="f" stroked="t" strokeweight=".96pt" strokecolor="#484848">
                <v:path arrowok="t"/>
              </v:shape>
            </v:group>
            <v:group style="position:absolute;left:3216;top:922;width:451;height:2" coordorigin="3216,922" coordsize="451,2">
              <v:shape style="position:absolute;left:3216;top:922;width:451;height:2" coordorigin="3216,922" coordsize="451,0" path="m3216,922l3667,922e" filled="f" stroked="t" strokeweight=".96pt" strokecolor="#3F3F3F">
                <v:path arrowok="t"/>
              </v:shape>
            </v:group>
            <v:group style="position:absolute;left:3672;top:768;width:2;height:806" coordorigin="3672,768" coordsize="2,806">
              <v:shape style="position:absolute;left:3672;top:768;width:2;height:806" coordorigin="3672,768" coordsize="0,806" path="m3672,1574l3672,768e" filled="f" stroked="t" strokeweight=".48pt" strokecolor="#232323">
                <v:path arrowok="t"/>
              </v:shape>
            </v:group>
            <v:group style="position:absolute;left:3648;top:922;width:3274;height:2" coordorigin="3648,922" coordsize="3274,2">
              <v:shape style="position:absolute;left:3648;top:922;width:3274;height:2" coordorigin="3648,922" coordsize="3274,0" path="m3648,922l6922,922e" filled="f" stroked="t" strokeweight=".48pt" strokecolor="#575757">
                <v:path arrowok="t"/>
              </v:shape>
            </v:group>
            <v:group style="position:absolute;left:4810;top:768;width:2;height:806" coordorigin="4810,768" coordsize="2,806">
              <v:shape style="position:absolute;left:4810;top:768;width:2;height:806" coordorigin="4810,768" coordsize="0,806" path="m4810,1574l4810,768e" filled="f" stroked="t" strokeweight=".96pt" strokecolor="#5B5B5B">
                <v:path arrowok="t"/>
              </v:shape>
            </v:group>
            <v:group style="position:absolute;left:5794;top:768;width:2;height:806" coordorigin="5794,768" coordsize="2,806">
              <v:shape style="position:absolute;left:5794;top:768;width:2;height:806" coordorigin="5794,768" coordsize="0,806" path="m5794,1574l5794,768e" filled="f" stroked="t" strokeweight=".48pt" strokecolor="#0F0F0F">
                <v:path arrowok="t"/>
              </v:shape>
            </v:group>
            <v:group style="position:absolute;left:6912;top:768;width:2;height:806" coordorigin="6912,768" coordsize="2,806">
              <v:shape style="position:absolute;left:6912;top:768;width:2;height:806" coordorigin="6912,768" coordsize="0,806" path="m6912,1574l6912,768e" filled="f" stroked="t" strokeweight=".96pt" strokecolor="#545454">
                <v:path arrowok="t"/>
              </v:shape>
            </v:group>
            <v:group style="position:absolute;left:6883;top:922;width:922;height:2" coordorigin="6883,922" coordsize="922,2">
              <v:shape style="position:absolute;left:6883;top:922;width:922;height:2" coordorigin="6883,922" coordsize="922,0" path="m6883,922l7805,922e" filled="f" stroked="t" strokeweight=".48pt" strokecolor="#444444">
                <v:path arrowok="t"/>
              </v:shape>
            </v:group>
            <v:group style="position:absolute;left:7810;top:768;width:2;height:806" coordorigin="7810,768" coordsize="2,806">
              <v:shape style="position:absolute;left:7810;top:768;width:2;height:806" coordorigin="7810,768" coordsize="0,806" path="m7810,1574l7810,768e" filled="f" stroked="t" strokeweight=".48pt" strokecolor="#1F1F1F">
                <v:path arrowok="t"/>
              </v:shape>
            </v:group>
            <v:group style="position:absolute;left:8395;top:768;width:2;height:806" coordorigin="8395,768" coordsize="2,806">
              <v:shape style="position:absolute;left:8395;top:768;width:2;height:806" coordorigin="8395,768" coordsize="0,806" path="m8395,1574l8395,768e" filled="f" stroked="t" strokeweight=".96pt" strokecolor="#646464">
                <v:path arrowok="t"/>
              </v:shape>
            </v:group>
            <v:group style="position:absolute;left:8371;top:922;width:979;height:2" coordorigin="8371,922" coordsize="979,2">
              <v:shape style="position:absolute;left:8371;top:922;width:979;height:2" coordorigin="8371,922" coordsize="979,0" path="m8371,922l9350,922e" filled="f" stroked="t" strokeweight=".48pt" strokecolor="#4F4F4F">
                <v:path arrowok="t"/>
              </v:shape>
            </v:group>
            <v:group style="position:absolute;left:9355;top:768;width:2;height:806" coordorigin="9355,768" coordsize="2,806">
              <v:shape style="position:absolute;left:9355;top:768;width:2;height:806" coordorigin="9355,768" coordsize="0,806" path="m9355,1574l9355,768e" filled="f" stroked="t" strokeweight=".48pt" strokecolor="#1C1C1C">
                <v:path arrowok="t"/>
              </v:shape>
            </v:group>
            <v:group style="position:absolute;left:9331;top:922;width:922;height:2" coordorigin="9331,922" coordsize="922,2">
              <v:shape style="position:absolute;left:9331;top:922;width:922;height:2" coordorigin="9331,922" coordsize="922,0" path="m9331,922l10253,922e" filled="f" stroked="t" strokeweight=".48pt" strokecolor="#3B3B3B">
                <v:path arrowok="t"/>
              </v:shape>
            </v:group>
            <v:group style="position:absolute;left:10262;top:768;width:2;height:11712" coordorigin="10262,768" coordsize="2,11712">
              <v:shape style="position:absolute;left:10262;top:768;width:2;height:11712" coordorigin="10262,768" coordsize="0,11712" path="m10262,12480l10262,768e" filled="f" stroked="t" strokeweight=".96pt" strokecolor="#4B4B4B">
                <v:path arrowok="t"/>
              </v:shape>
            </v:group>
            <v:group style="position:absolute;left:3240;top:768;width:2;height:806" coordorigin="3240,768" coordsize="2,806">
              <v:shape style="position:absolute;left:3240;top:768;width:2;height:806" coordorigin="3240,768" coordsize="0,806" path="m3240,1574l3240,768e" filled="f" stroked="t" strokeweight=".96pt" strokecolor="#1C1C1C">
                <v:path arrowok="t"/>
              </v:shape>
            </v:group>
            <v:group style="position:absolute;left:1920;top:1171;width:8352;height:2" coordorigin="1920,1171" coordsize="8352,2">
              <v:shape style="position:absolute;left:1920;top:1171;width:8352;height:2" coordorigin="1920,1171" coordsize="8352,0" path="m1920,1171l10272,1171e" filled="f" stroked="t" strokeweight=".96pt" strokecolor="#5B5B5B">
                <v:path arrowok="t"/>
              </v:shape>
            </v:group>
            <v:group style="position:absolute;left:3216;top:1315;width:7037;height:2" coordorigin="3216,1315" coordsize="7037,2">
              <v:shape style="position:absolute;left:3216;top:1315;width:7037;height:2" coordorigin="3216,1315" coordsize="7037,0" path="m3216,1315l10253,1315e" filled="f" stroked="t" strokeweight=".48pt" strokecolor="#545454">
                <v:path arrowok="t"/>
              </v:shape>
            </v:group>
            <v:group style="position:absolute;left:1930;top:1570;width:8342;height:2" coordorigin="1930,1570" coordsize="8342,2">
              <v:shape style="position:absolute;left:1930;top:1570;width:8342;height:2" coordorigin="1930,1570" coordsize="8342,0" path="m1930,1570l10272,1570e" filled="f" stroked="t" strokeweight=".48pt" strokecolor="#2B2B2B">
                <v:path arrowok="t"/>
              </v:shape>
            </v:group>
            <v:group style="position:absolute;left:1920;top:1771;width:8352;height:2" coordorigin="1920,1771" coordsize="8352,2">
              <v:shape style="position:absolute;left:1920;top:1771;width:8352;height:2" coordorigin="1920,1771" coordsize="8352,0" path="m1920,1771l10272,1771e" filled="f" stroked="t" strokeweight=".48pt" strokecolor="#2F2F2F">
                <v:path arrowok="t"/>
              </v:shape>
            </v:group>
            <v:group style="position:absolute;left:2362;top:1766;width:2;height:6634" coordorigin="2362,1766" coordsize="2,6634">
              <v:shape style="position:absolute;left:2362;top:1766;width:2;height:6634" coordorigin="2362,1766" coordsize="0,6634" path="m2362,8400l2362,1766e" filled="f" stroked="t" strokeweight=".96pt" strokecolor="#4B4B4B">
                <v:path arrowok="t"/>
              </v:shape>
            </v:group>
            <v:group style="position:absolute;left:3240;top:1766;width:2;height:6634" coordorigin="3240,1766" coordsize="2,6634">
              <v:shape style="position:absolute;left:3240;top:1766;width:2;height:6634" coordorigin="3240,1766" coordsize="0,6634" path="m3240,8400l3240,1766e" filled="f" stroked="t" strokeweight=".48pt" strokecolor="#1C1C1C">
                <v:path arrowok="t"/>
              </v:shape>
            </v:group>
            <v:group style="position:absolute;left:3672;top:1766;width:2;height:1315" coordorigin="3672,1766" coordsize="2,1315">
              <v:shape style="position:absolute;left:3672;top:1766;width:2;height:1315" coordorigin="3672,1766" coordsize="0,1315" path="m3672,3082l3672,1766e" filled="f" stroked="t" strokeweight=".48pt" strokecolor="#1C1C1C">
                <v:path arrowok="t"/>
              </v:shape>
            </v:group>
            <v:group style="position:absolute;left:4810;top:1766;width:2;height:6634" coordorigin="4810,1766" coordsize="2,6634">
              <v:shape style="position:absolute;left:4810;top:1766;width:2;height:6634" coordorigin="4810,1766" coordsize="0,6634" path="m4810,8400l4810,1766e" filled="f" stroked="t" strokeweight=".96pt" strokecolor="#5B5B5B">
                <v:path arrowok="t"/>
              </v:shape>
            </v:group>
            <v:group style="position:absolute;left:5794;top:1766;width:2;height:6634" coordorigin="5794,1766" coordsize="2,6634">
              <v:shape style="position:absolute;left:5794;top:1766;width:2;height:6634" coordorigin="5794,1766" coordsize="0,6634" path="m5794,8400l5794,1766e" filled="f" stroked="t" strokeweight=".48pt" strokecolor="#080808">
                <v:path arrowok="t"/>
              </v:shape>
            </v:group>
            <v:group style="position:absolute;left:6912;top:1766;width:2;height:6634" coordorigin="6912,1766" coordsize="2,6634">
              <v:shape style="position:absolute;left:6912;top:1766;width:2;height:6634" coordorigin="6912,1766" coordsize="0,6634" path="m6912,8400l6912,1766e" filled="f" stroked="t" strokeweight=".96pt" strokecolor="#545454">
                <v:path arrowok="t"/>
              </v:shape>
            </v:group>
            <v:group style="position:absolute;left:7810;top:1766;width:2;height:6634" coordorigin="7810,1766" coordsize="2,6634">
              <v:shape style="position:absolute;left:7810;top:1766;width:2;height:6634" coordorigin="7810,1766" coordsize="0,6634" path="m7810,8400l7810,1766e" filled="f" stroked="t" strokeweight=".48pt" strokecolor="#1C1C1C">
                <v:path arrowok="t"/>
              </v:shape>
            </v:group>
            <v:group style="position:absolute;left:8395;top:1766;width:2;height:6634" coordorigin="8395,1766" coordsize="2,6634">
              <v:shape style="position:absolute;left:8395;top:1766;width:2;height:6634" coordorigin="8395,1766" coordsize="0,6634" path="m8395,8400l8395,1766e" filled="f" stroked="t" strokeweight=".48pt" strokecolor="#676767">
                <v:path arrowok="t"/>
              </v:shape>
            </v:group>
            <v:group style="position:absolute;left:9355;top:1766;width:2;height:6634" coordorigin="9355,1766" coordsize="2,6634">
              <v:shape style="position:absolute;left:9355;top:1766;width:2;height:6634" coordorigin="9355,1766" coordsize="0,6634" path="m9355,8400l9355,1766e" filled="f" stroked="t" strokeweight=".48pt" strokecolor="#131313">
                <v:path arrowok="t"/>
              </v:shape>
            </v:group>
            <v:group style="position:absolute;left:1920;top:2482;width:8352;height:2" coordorigin="1920,2482" coordsize="8352,2">
              <v:shape style="position:absolute;left:1920;top:2482;width:8352;height:2" coordorigin="1920,2482" coordsize="8352,0" path="m1920,2482l10272,2482e" filled="f" stroked="t" strokeweight=".48pt" strokecolor="#343434">
                <v:path arrowok="t"/>
              </v:shape>
            </v:group>
            <v:group style="position:absolute;left:1920;top:2678;width:8352;height:2" coordorigin="1920,2678" coordsize="8352,2">
              <v:shape style="position:absolute;left:1920;top:2678;width:8352;height:2" coordorigin="1920,2678" coordsize="8352,0" path="m1920,2678l10272,2678e" filled="f" stroked="t" strokeweight=".96pt" strokecolor="#383838">
                <v:path arrowok="t"/>
              </v:shape>
            </v:group>
            <v:group style="position:absolute;left:3667;top:2870;width:4147;height:2" coordorigin="3667,2870" coordsize="4147,2">
              <v:shape style="position:absolute;left:3667;top:2870;width:4147;height:2" coordorigin="3667,2870" coordsize="4147,0" path="m3667,2870l7814,2870e" filled="f" stroked="t" strokeweight=".96pt" strokecolor="#777777">
                <v:path arrowok="t"/>
              </v:shape>
            </v:group>
            <v:group style="position:absolute;left:3667;top:3062;width:4147;height:2" coordorigin="3667,3062" coordsize="4147,2">
              <v:shape style="position:absolute;left:3667;top:3062;width:4147;height:2" coordorigin="3667,3062" coordsize="4147,0" path="m3667,3062l7814,3062e" filled="f" stroked="t" strokeweight=".96pt" strokecolor="#484848">
                <v:path arrowok="t"/>
              </v:shape>
            </v:group>
            <v:group style="position:absolute;left:3240;top:3024;width:2;height:451" coordorigin="3240,3024" coordsize="2,451">
              <v:shape style="position:absolute;left:3240;top:3024;width:2;height:451" coordorigin="3240,3024" coordsize="0,451" path="m3240,3475l3240,3024e" filled="f" stroked="t" strokeweight=".48pt" strokecolor="#343434">
                <v:path arrowok="t"/>
              </v:shape>
            </v:group>
            <v:group style="position:absolute;left:3226;top:3259;width:7046;height:2" coordorigin="3226,3259" coordsize="7046,2">
              <v:shape style="position:absolute;left:3226;top:3259;width:7046;height:2" coordorigin="3226,3259" coordsize="7046,0" path="m3226,3259l10272,3259e" filled="f" stroked="t" strokeweight=".48pt" strokecolor="#777777">
                <v:path arrowok="t"/>
              </v:shape>
            </v:group>
            <v:group style="position:absolute;left:3677;top:3024;width:2;height:451" coordorigin="3677,3024" coordsize="2,451">
              <v:shape style="position:absolute;left:3677;top:3024;width:2;height:451" coordorigin="3677,3024" coordsize="0,451" path="m3677,3475l3677,3024e" filled="f" stroked="t" strokeweight=".48pt" strokecolor="#3B3B3B">
                <v:path arrowok="t"/>
              </v:shape>
            </v:group>
            <v:group style="position:absolute;left:3235;top:3187;width:2;height:154" coordorigin="3235,3187" coordsize="2,154">
              <v:shape style="position:absolute;left:3235;top:3187;width:2;height:154" coordorigin="3235,3187" coordsize="0,154" path="m3235,3341l3235,3187e" filled="f" stroked="t" strokeweight=".96pt" strokecolor="#4F4F4F">
                <v:path arrowok="t"/>
              </v:shape>
            </v:group>
            <v:group style="position:absolute;left:3677;top:3187;width:2;height:154" coordorigin="3677,3187" coordsize="2,154">
              <v:shape style="position:absolute;left:3677;top:3187;width:2;height:154" coordorigin="3677,3187" coordsize="0,154" path="m3677,3341l3677,3187e" filled="f" stroked="t" strokeweight=".96pt" strokecolor="#545454">
                <v:path arrowok="t"/>
              </v:shape>
            </v:group>
            <v:group style="position:absolute;left:9360;top:3187;width:2;height:154" coordorigin="9360,3187" coordsize="2,154">
              <v:shape style="position:absolute;left:9360;top:3187;width:2;height:154" coordorigin="9360,3187" coordsize="0,154" path="m9360,3341l9360,3187e" filled="f" stroked="t" strokeweight=".96pt" strokecolor="#3B3B3B">
                <v:path arrowok="t"/>
              </v:shape>
            </v:group>
            <v:group style="position:absolute;left:3667;top:3461;width:4147;height:2" coordorigin="3667,3461" coordsize="4147,2">
              <v:shape style="position:absolute;left:3667;top:3461;width:4147;height:2" coordorigin="3667,3461" coordsize="4147,0" path="m3667,3461l7814,3461e" filled="f" stroked="t" strokeweight=".48pt" strokecolor="#2B2B2B">
                <v:path arrowok="t"/>
              </v:shape>
            </v:group>
            <v:group style="position:absolute;left:3672;top:3418;width:2;height:3389" coordorigin="3672,3418" coordsize="2,3389">
              <v:shape style="position:absolute;left:3672;top:3418;width:2;height:3389" coordorigin="3672,3418" coordsize="0,3389" path="m3672,6806l3672,3418e" filled="f" stroked="t" strokeweight=".48pt" strokecolor="#1F1F1F">
                <v:path arrowok="t"/>
              </v:shape>
            </v:group>
            <v:group style="position:absolute;left:3667;top:3658;width:4147;height:2" coordorigin="3667,3658" coordsize="4147,2">
              <v:shape style="position:absolute;left:3667;top:3658;width:4147;height:2" coordorigin="3667,3658" coordsize="4147,0" path="m3667,3658l7814,3658e" filled="f" stroked="t" strokeweight=".96pt" strokecolor="#777777">
                <v:path arrowok="t"/>
              </v:shape>
            </v:group>
            <v:group style="position:absolute;left:1920;top:3859;width:8352;height:2" coordorigin="1920,3859" coordsize="8352,2">
              <v:shape style="position:absolute;left:1920;top:3859;width:8352;height:2" coordorigin="1920,3859" coordsize="8352,0" path="m1920,3859l10272,3859e" filled="f" stroked="t" strokeweight=".96pt" strokecolor="#343434">
                <v:path arrowok="t"/>
              </v:shape>
            </v:group>
            <v:group style="position:absolute;left:3216;top:4003;width:451;height:2" coordorigin="3216,4003" coordsize="451,2">
              <v:shape style="position:absolute;left:3216;top:4003;width:451;height:2" coordorigin="3216,4003" coordsize="451,0" path="m3216,4003l3667,4003e" filled="f" stroked="t" strokeweight=".96pt" strokecolor="#181818">
                <v:path arrowok="t"/>
              </v:shape>
            </v:group>
            <v:group style="position:absolute;left:3648;top:4003;width:2141;height:2" coordorigin="3648,4003" coordsize="2141,2">
              <v:shape style="position:absolute;left:3648;top:4003;width:2141;height:2" coordorigin="3648,4003" coordsize="2141,0" path="m3648,4003l5789,4003e" filled="f" stroked="t" strokeweight=".48pt" strokecolor="#5B5B5B">
                <v:path arrowok="t"/>
              </v:shape>
            </v:group>
            <v:group style="position:absolute;left:5760;top:4003;width:4493;height:2" coordorigin="5760,4003" coordsize="4493,2">
              <v:shape style="position:absolute;left:5760;top:4003;width:4493;height:2" coordorigin="5760,4003" coordsize="4493,0" path="m5760,4003l10253,4003e" filled="f" stroked="t" strokeweight=".48pt" strokecolor="#3F3F3F">
                <v:path arrowok="t"/>
              </v:shape>
            </v:group>
            <v:group style="position:absolute;left:1930;top:4253;width:8342;height:2" coordorigin="1930,4253" coordsize="8342,2">
              <v:shape style="position:absolute;left:1930;top:4253;width:8342;height:2" coordorigin="1930,4253" coordsize="8342,0" path="m1930,4253l10272,4253e" filled="f" stroked="t" strokeweight=".96pt" strokecolor="#1F1F1F">
                <v:path arrowok="t"/>
              </v:shape>
            </v:group>
            <v:group style="position:absolute;left:3235;top:4450;width:7037;height:2" coordorigin="3235,4450" coordsize="7037,2">
              <v:shape style="position:absolute;left:3235;top:4450;width:7037;height:2" coordorigin="3235,4450" coordsize="7037,0" path="m3235,4450l10272,4450e" filled="f" stroked="t" strokeweight=".48pt" strokecolor="#1F1F1F">
                <v:path arrowok="t"/>
              </v:shape>
            </v:group>
            <v:group style="position:absolute;left:3667;top:4646;width:3254;height:2" coordorigin="3667,4646" coordsize="3254,2">
              <v:shape style="position:absolute;left:3667;top:4646;width:3254;height:2" coordorigin="3667,4646" coordsize="3254,0" path="m3667,4646l6922,4646e" filled="f" stroked="t" strokeweight=".96pt" strokecolor="#181818">
                <v:path arrowok="t"/>
              </v:shape>
            </v:group>
            <v:group style="position:absolute;left:3667;top:4843;width:3254;height:2" coordorigin="3667,4843" coordsize="3254,2">
              <v:shape style="position:absolute;left:3667;top:4843;width:3254;height:2" coordorigin="3667,4843" coordsize="3254,0" path="m3667,4843l6922,4843e" filled="f" stroked="t" strokeweight=".48pt" strokecolor="#1F1F1F">
                <v:path arrowok="t"/>
              </v:shape>
            </v:group>
            <v:group style="position:absolute;left:3648;top:4982;width:3274;height:2" coordorigin="3648,4982" coordsize="3274,2">
              <v:shape style="position:absolute;left:3648;top:4982;width:3274;height:2" coordorigin="3648,4982" coordsize="3274,0" path="m3648,4982l6922,4982e" filled="f" stroked="t" strokeweight=".48pt" strokecolor="#646464">
                <v:path arrowok="t"/>
              </v:shape>
            </v:group>
            <v:group style="position:absolute;left:3667;top:5237;width:3254;height:2" coordorigin="3667,5237" coordsize="3254,2">
              <v:shape style="position:absolute;left:3667;top:5237;width:3254;height:2" coordorigin="3667,5237" coordsize="3254,0" path="m3667,5237l6922,5237e" filled="f" stroked="t" strokeweight=".48pt" strokecolor="#1F1F1F">
                <v:path arrowok="t"/>
              </v:shape>
            </v:group>
            <v:group style="position:absolute;left:3667;top:5434;width:3254;height:2" coordorigin="3667,5434" coordsize="3254,2">
              <v:shape style="position:absolute;left:3667;top:5434;width:3254;height:2" coordorigin="3667,5434" coordsize="3254,0" path="m3667,5434l6922,5434e" filled="f" stroked="t" strokeweight=".96pt" strokecolor="#1F1F1F">
                <v:path arrowok="t"/>
              </v:shape>
            </v:group>
            <v:group style="position:absolute;left:1920;top:5630;width:8352;height:2" coordorigin="1920,5630" coordsize="8352,2">
              <v:shape style="position:absolute;left:1920;top:5630;width:8352;height:2" coordorigin="1920,5630" coordsize="8352,0" path="m1920,5630l10272,5630e" filled="f" stroked="t" strokeweight=".48pt" strokecolor="#232323">
                <v:path arrowok="t"/>
              </v:shape>
            </v:group>
            <v:group style="position:absolute;left:3235;top:5827;width:7037;height:2" coordorigin="3235,5827" coordsize="7037,2">
              <v:shape style="position:absolute;left:3235;top:5827;width:7037;height:2" coordorigin="3235,5827" coordsize="7037,0" path="m3235,5827l10272,5827e" filled="f" stroked="t" strokeweight=".96pt" strokecolor="#1F1F1F">
                <v:path arrowok="t"/>
              </v:shape>
            </v:group>
            <v:group style="position:absolute;left:3648;top:5971;width:1152;height:2" coordorigin="3648,5971" coordsize="1152,2">
              <v:shape style="position:absolute;left:3648;top:5971;width:1152;height:2" coordorigin="3648,5971" coordsize="1152,0" path="m3648,5971l4800,5971e" filled="f" stroked="t" strokeweight=".48pt" strokecolor="#444444">
                <v:path arrowok="t"/>
              </v:shape>
            </v:group>
            <v:group style="position:absolute;left:1920;top:6221;width:8352;height:2" coordorigin="1920,6221" coordsize="8352,2">
              <v:shape style="position:absolute;left:1920;top:6221;width:8352;height:2" coordorigin="1920,6221" coordsize="8352,0" path="m1920,6221l10272,6221e" filled="f" stroked="t" strokeweight=".96pt" strokecolor="#343434">
                <v:path arrowok="t"/>
              </v:shape>
            </v:group>
            <v:group style="position:absolute;left:3216;top:6365;width:6134;height:2" coordorigin="3216,6365" coordsize="6134,2">
              <v:shape style="position:absolute;left:3216;top:6365;width:6134;height:2" coordorigin="3216,6365" coordsize="6134,0" path="m3216,6365l9350,6365e" filled="f" stroked="t" strokeweight=".48pt" strokecolor="#444444">
                <v:path arrowok="t"/>
              </v:shape>
            </v:group>
            <v:group style="position:absolute;left:9331;top:6365;width:922;height:2" coordorigin="9331,6365" coordsize="922,2">
              <v:shape style="position:absolute;left:9331;top:6365;width:922;height:2" coordorigin="9331,6365" coordsize="922,0" path="m9331,6365l10253,6365e" filled="f" stroked="t" strokeweight=".48pt" strokecolor="#2B2B2B">
                <v:path arrowok="t"/>
              </v:shape>
            </v:group>
            <v:group style="position:absolute;left:3235;top:6336;width:2;height:163" coordorigin="3235,6336" coordsize="2,163">
              <v:shape style="position:absolute;left:3235;top:6336;width:2;height:163" coordorigin="3235,6336" coordsize="0,163" path="m3235,6499l3235,6336e" filled="f" stroked="t" strokeweight=".48pt" strokecolor="#2F2F2F">
                <v:path arrowok="t"/>
              </v:shape>
            </v:group>
            <v:group style="position:absolute;left:1920;top:6619;width:8352;height:2" coordorigin="1920,6619" coordsize="8352,2">
              <v:shape style="position:absolute;left:1920;top:6619;width:8352;height:2" coordorigin="1920,6619" coordsize="8352,0" path="m1920,6619l10272,6619e" filled="f" stroked="t" strokeweight=".48pt" strokecolor="#2B2B2B">
                <v:path arrowok="t"/>
              </v:shape>
            </v:group>
            <v:group style="position:absolute;left:3216;top:6768;width:6134;height:2" coordorigin="3216,6768" coordsize="6134,2">
              <v:shape style="position:absolute;left:3216;top:6768;width:6134;height:2" coordorigin="3216,6768" coordsize="6134,0" path="m3216,6768l9350,6768e" filled="f" stroked="t" strokeweight=".48pt" strokecolor="#484848">
                <v:path arrowok="t"/>
              </v:shape>
            </v:group>
            <v:group style="position:absolute;left:9331;top:6768;width:922;height:2" coordorigin="9331,6768" coordsize="922,2">
              <v:shape style="position:absolute;left:9331;top:6768;width:922;height:2" coordorigin="9331,6768" coordsize="922,0" path="m9331,6768l10253,6768e" filled="f" stroked="t" strokeweight=".48pt" strokecolor="#1F1F1F">
                <v:path arrowok="t"/>
              </v:shape>
            </v:group>
            <v:group style="position:absolute;left:3235;top:6730;width:2;height:163" coordorigin="3235,6730" coordsize="2,163">
              <v:shape style="position:absolute;left:3235;top:6730;width:2;height:163" coordorigin="3235,6730" coordsize="0,163" path="m3235,6893l3235,6730e" filled="f" stroked="t" strokeweight=".96pt" strokecolor="#3F3F3F">
                <v:path arrowok="t"/>
              </v:shape>
            </v:group>
            <v:group style="position:absolute;left:3677;top:6730;width:2;height:163" coordorigin="3677,6730" coordsize="2,163">
              <v:shape style="position:absolute;left:3677;top:6730;width:2;height:163" coordorigin="3677,6730" coordsize="0,163" path="m3677,6893l3677,6730e" filled="f" stroked="t" strokeweight=".96pt" strokecolor="#4B4B4B">
                <v:path arrowok="t"/>
              </v:shape>
            </v:group>
            <v:group style="position:absolute;left:1920;top:7013;width:8352;height:2" coordorigin="1920,7013" coordsize="8352,2">
              <v:shape style="position:absolute;left:1920;top:7013;width:8352;height:2" coordorigin="1920,7013" coordsize="8352,0" path="m1920,7013l10272,7013e" filled="f" stroked="t" strokeweight=".48pt" strokecolor="#2B2B2B">
                <v:path arrowok="t"/>
              </v:shape>
            </v:group>
            <v:group style="position:absolute;left:3672;top:6826;width:2;height:557" coordorigin="3672,6826" coordsize="2,557">
              <v:shape style="position:absolute;left:3672;top:6826;width:2;height:557" coordorigin="3672,6826" coordsize="0,557" path="m3672,7382l3672,6826e" filled="f" stroked="t" strokeweight=".48pt" strokecolor="#343434">
                <v:path arrowok="t"/>
              </v:shape>
            </v:group>
            <v:group style="position:absolute;left:3235;top:7210;width:7037;height:2" coordorigin="3235,7210" coordsize="7037,2">
              <v:shape style="position:absolute;left:3235;top:7210;width:7037;height:2" coordorigin="3235,7210" coordsize="7037,0" path="m3235,7210l10272,7210e" filled="f" stroked="t" strokeweight=".96pt" strokecolor="#777777">
                <v:path arrowok="t"/>
              </v:shape>
            </v:group>
            <v:group style="position:absolute;left:3648;top:7354;width:3274;height:2" coordorigin="3648,7354" coordsize="3274,2">
              <v:shape style="position:absolute;left:3648;top:7354;width:3274;height:2" coordorigin="3648,7354" coordsize="3274,0" path="m3648,7354l6922,7354e" filled="f" stroked="t" strokeweight=".48pt" strokecolor="#575757">
                <v:path arrowok="t"/>
              </v:shape>
            </v:group>
            <v:group style="position:absolute;left:3672;top:7325;width:2;height:1075" coordorigin="3672,7325" coordsize="2,1075">
              <v:shape style="position:absolute;left:3672;top:7325;width:2;height:1075" coordorigin="3672,7325" coordsize="0,1075" path="m3672,8400l3672,7325e" filled="f" stroked="t" strokeweight=".48pt" strokecolor="#1C1C1C">
                <v:path arrowok="t"/>
              </v:shape>
            </v:group>
            <v:group style="position:absolute;left:1930;top:7608;width:8342;height:2" coordorigin="1930,7608" coordsize="8342,2">
              <v:shape style="position:absolute;left:1930;top:7608;width:8342;height:2" coordorigin="1930,7608" coordsize="8342,0" path="m1930,7608l10272,7608e" filled="f" stroked="t" strokeweight=".48pt" strokecolor="#343434">
                <v:path arrowok="t"/>
              </v:shape>
            </v:group>
            <v:group style="position:absolute;left:3216;top:7757;width:451;height:2" coordorigin="3216,7757" coordsize="451,2">
              <v:shape style="position:absolute;left:3216;top:7757;width:451;height:2" coordorigin="3216,7757" coordsize="451,0" path="m3216,7757l3667,7757e" filled="f" stroked="t" strokeweight=".96pt" strokecolor="#181818">
                <v:path arrowok="t"/>
              </v:shape>
            </v:group>
            <v:group style="position:absolute;left:3648;top:7757;width:1152;height:2" coordorigin="3648,7757" coordsize="1152,2">
              <v:shape style="position:absolute;left:3648;top:7757;width:1152;height:2" coordorigin="3648,7757" coordsize="1152,0" path="m3648,7757l4800,7757e" filled="f" stroked="t" strokeweight=".48pt" strokecolor="#2B2B2B">
                <v:path arrowok="t"/>
              </v:shape>
            </v:group>
            <v:group style="position:absolute;left:4771;top:7757;width:4579;height:2" coordorigin="4771,7757" coordsize="4579,2">
              <v:shape style="position:absolute;left:4771;top:7757;width:4579;height:2" coordorigin="4771,7757" coordsize="4579,0" path="m4771,7757l9350,7757e" filled="f" stroked="t" strokeweight=".48pt" strokecolor="#484848">
                <v:path arrowok="t"/>
              </v:shape>
            </v:group>
            <v:group style="position:absolute;left:9331;top:7757;width:922;height:2" coordorigin="9331,7757" coordsize="922,2">
              <v:shape style="position:absolute;left:9331;top:7757;width:922;height:2" coordorigin="9331,7757" coordsize="922,0" path="m9331,7757l10253,7757e" filled="f" stroked="t" strokeweight=".48pt" strokecolor="#1F1F1F">
                <v:path arrowok="t"/>
              </v:shape>
            </v:group>
            <v:group style="position:absolute;left:1920;top:8002;width:8352;height:2" coordorigin="1920,8002" coordsize="8352,2">
              <v:shape style="position:absolute;left:1920;top:8002;width:8352;height:2" coordorigin="1920,8002" coordsize="8352,0" path="m1920,8002l10272,8002e" filled="f" stroked="t" strokeweight=".48pt" strokecolor="#232323">
                <v:path arrowok="t"/>
              </v:shape>
            </v:group>
            <v:group style="position:absolute;left:3216;top:8150;width:451;height:2" coordorigin="3216,8150" coordsize="451,2">
              <v:shape style="position:absolute;left:3216;top:8150;width:451;height:2" coordorigin="3216,8150" coordsize="451,0" path="m3216,8150l3667,8150e" filled="f" stroked="t" strokeweight=".96pt" strokecolor="#181818">
                <v:path arrowok="t"/>
              </v:shape>
            </v:group>
            <v:group style="position:absolute;left:3648;top:8150;width:4157;height:2" coordorigin="3648,8150" coordsize="4157,2">
              <v:shape style="position:absolute;left:3648;top:8150;width:4157;height:2" coordorigin="3648,8150" coordsize="4157,0" path="m3648,8150l7805,8150e" filled="f" stroked="t" strokeweight=".48pt" strokecolor="#5B5B5B">
                <v:path arrowok="t"/>
              </v:shape>
            </v:group>
            <v:group style="position:absolute;left:7776;top:8150;width:2477;height:2" coordorigin="7776,8150" coordsize="2477,2">
              <v:shape style="position:absolute;left:7776;top:8150;width:2477;height:2" coordorigin="7776,8150" coordsize="2477,0" path="m7776,8150l10253,8150e" filled="f" stroked="t" strokeweight=".48pt" strokecolor="#343434">
                <v:path arrowok="t"/>
              </v:shape>
            </v:group>
            <v:group style="position:absolute;left:1920;top:8395;width:8352;height:2" coordorigin="1920,8395" coordsize="8352,2">
              <v:shape style="position:absolute;left:1920;top:8395;width:8352;height:2" coordorigin="1920,8395" coordsize="8352,0" path="m1920,8395l10272,8395e" filled="f" stroked="t" strokeweight=".48pt" strokecolor="#1F1F1F">
                <v:path arrowok="t"/>
              </v:shape>
            </v:group>
            <v:group style="position:absolute;left:1930;top:8592;width:8342;height:2" coordorigin="1930,8592" coordsize="8342,2">
              <v:shape style="position:absolute;left:1930;top:8592;width:8342;height:2" coordorigin="1930,8592" coordsize="8342,0" path="m1930,8592l10272,8592e" filled="f" stroked="t" strokeweight=".96pt" strokecolor="#1F1F1F">
                <v:path arrowok="t"/>
              </v:shape>
            </v:group>
            <v:group style="position:absolute;left:2362;top:8582;width:2;height:3888" coordorigin="2362,8582" coordsize="2,3888">
              <v:shape style="position:absolute;left:2362;top:8582;width:2;height:3888" coordorigin="2362,8582" coordsize="0,3888" path="m2362,12470l2362,8582e" filled="f" stroked="t" strokeweight=".96pt" strokecolor="#4B4B4B">
                <v:path arrowok="t"/>
              </v:shape>
            </v:group>
            <v:group style="position:absolute;left:3240;top:8582;width:2;height:3898" coordorigin="3240,8582" coordsize="2,3898">
              <v:shape style="position:absolute;left:3240;top:8582;width:2;height:3898" coordorigin="3240,8582" coordsize="0,3898" path="m3240,12480l3240,8582e" filled="f" stroked="t" strokeweight=".48pt" strokecolor="#131313">
                <v:path arrowok="t"/>
              </v:shape>
            </v:group>
            <v:group style="position:absolute;left:3672;top:8582;width:2;height:3888" coordorigin="3672,8582" coordsize="2,3888">
              <v:shape style="position:absolute;left:3672;top:8582;width:2;height:3888" coordorigin="3672,8582" coordsize="0,3888" path="m3672,12470l3672,8582e" filled="f" stroked="t" strokeweight=".48pt" strokecolor="#1F1F1F">
                <v:path arrowok="t"/>
              </v:shape>
            </v:group>
            <v:group style="position:absolute;left:4810;top:8582;width:2;height:3898" coordorigin="4810,8582" coordsize="2,3898">
              <v:shape style="position:absolute;left:4810;top:8582;width:2;height:3898" coordorigin="4810,8582" coordsize="0,3898" path="m4810,12480l4810,8582e" filled="f" stroked="t" strokeweight=".96pt" strokecolor="#5B5B5B">
                <v:path arrowok="t"/>
              </v:shape>
            </v:group>
            <v:group style="position:absolute;left:5794;top:8582;width:2;height:3898" coordorigin="5794,8582" coordsize="2,3898">
              <v:shape style="position:absolute;left:5794;top:8582;width:2;height:3898" coordorigin="5794,8582" coordsize="0,3898" path="m5794,12480l5794,8582e" filled="f" stroked="t" strokeweight=".48pt" strokecolor="#080808">
                <v:path arrowok="t"/>
              </v:shape>
            </v:group>
            <v:group style="position:absolute;left:6912;top:8582;width:2;height:3898" coordorigin="6912,8582" coordsize="2,3898">
              <v:shape style="position:absolute;left:6912;top:8582;width:2;height:3898" coordorigin="6912,8582" coordsize="0,3898" path="m6912,12480l6912,8582e" filled="f" stroked="t" strokeweight=".96pt" strokecolor="#545454">
                <v:path arrowok="t"/>
              </v:shape>
            </v:group>
            <v:group style="position:absolute;left:7810;top:8582;width:2;height:3888" coordorigin="7810,8582" coordsize="2,3888">
              <v:shape style="position:absolute;left:7810;top:8582;width:2;height:3888" coordorigin="7810,8582" coordsize="0,3888" path="m7810,12470l7810,8582e" filled="f" stroked="t" strokeweight=".48pt" strokecolor="#1C1C1C">
                <v:path arrowok="t"/>
              </v:shape>
            </v:group>
            <v:group style="position:absolute;left:8395;top:8582;width:2;height:3898" coordorigin="8395,8582" coordsize="2,3898">
              <v:shape style="position:absolute;left:8395;top:8582;width:2;height:3898" coordorigin="8395,8582" coordsize="0,3898" path="m8395,12480l8395,8582e" filled="f" stroked="t" strokeweight=".48pt" strokecolor="#676767">
                <v:path arrowok="t"/>
              </v:shape>
            </v:group>
            <v:group style="position:absolute;left:9355;top:8582;width:2;height:3888" coordorigin="9355,8582" coordsize="2,3888">
              <v:shape style="position:absolute;left:9355;top:8582;width:2;height:3888" coordorigin="9355,8582" coordsize="0,3888" path="m9355,12470l9355,8582e" filled="f" stroked="t" strokeweight=".48pt" strokecolor="#131313">
                <v:path arrowok="t"/>
              </v:shape>
            </v:group>
            <v:group style="position:absolute;left:1920;top:9312;width:8352;height:2" coordorigin="1920,9312" coordsize="8352,2">
              <v:shape style="position:absolute;left:1920;top:9312;width:8352;height:2" coordorigin="1920,9312" coordsize="8352,0" path="m1920,9312l10272,9312e" filled="f" stroked="t" strokeweight=".96pt" strokecolor="#484848">
                <v:path arrowok="t"/>
              </v:shape>
            </v:group>
            <v:group style="position:absolute;left:1920;top:9509;width:8352;height:2" coordorigin="1920,9509" coordsize="8352,2">
              <v:shape style="position:absolute;left:1920;top:9509;width:8352;height:2" coordorigin="1920,9509" coordsize="8352,0" path="m1920,9509l10272,9509e" filled="f" stroked="t" strokeweight=".48pt" strokecolor="#2B2B2B">
                <v:path arrowok="t"/>
              </v:shape>
            </v:group>
            <v:group style="position:absolute;left:3235;top:9706;width:7037;height:2" coordorigin="3235,9706" coordsize="7037,2">
              <v:shape style="position:absolute;left:3235;top:9706;width:7037;height:2" coordorigin="3235,9706" coordsize="7037,0" path="m3235,9706l10272,9706e" filled="f" stroked="t" strokeweight=".96pt" strokecolor="#383838">
                <v:path arrowok="t"/>
              </v:shape>
            </v:group>
            <v:group style="position:absolute;left:3648;top:9850;width:3274;height:2" coordorigin="3648,9850" coordsize="3274,2">
              <v:shape style="position:absolute;left:3648;top:9850;width:3274;height:2" coordorigin="3648,9850" coordsize="3274,0" path="m3648,9850l6922,9850e" filled="f" stroked="t" strokeweight=".48pt" strokecolor="#575757">
                <v:path arrowok="t"/>
              </v:shape>
            </v:group>
            <v:group style="position:absolute;left:1930;top:10104;width:8342;height:2" coordorigin="1930,10104" coordsize="8342,2">
              <v:shape style="position:absolute;left:1930;top:10104;width:8342;height:2" coordorigin="1930,10104" coordsize="8342,0" path="m1930,10104l10272,10104e" filled="f" stroked="t" strokeweight=".48pt" strokecolor="#232323">
                <v:path arrowok="t"/>
              </v:shape>
            </v:group>
            <v:group style="position:absolute;left:3216;top:10243;width:7037;height:2" coordorigin="3216,10243" coordsize="7037,2">
              <v:shape style="position:absolute;left:3216;top:10243;width:7037;height:2" coordorigin="3216,10243" coordsize="7037,0" path="m3216,10243l10253,10243e" filled="f" stroked="t" strokeweight=".48pt" strokecolor="#575757">
                <v:path arrowok="t"/>
              </v:shape>
            </v:group>
            <v:group style="position:absolute;left:1920;top:10498;width:8352;height:2" coordorigin="1920,10498" coordsize="8352,2">
              <v:shape style="position:absolute;left:1920;top:10498;width:8352;height:2" coordorigin="1920,10498" coordsize="8352,0" path="m1920,10498l10272,10498e" filled="f" stroked="t" strokeweight=".48pt" strokecolor="#1F1F1F">
                <v:path arrowok="t"/>
              </v:shape>
            </v:group>
            <v:group style="position:absolute;left:3235;top:10690;width:7037;height:2" coordorigin="3235,10690" coordsize="7037,2">
              <v:shape style="position:absolute;left:3235;top:10690;width:7037;height:2" coordorigin="3235,10690" coordsize="7037,0" path="m3235,10690l10272,10690e" filled="f" stroked="t" strokeweight=".48pt" strokecolor="#1F1F1F">
                <v:path arrowok="t"/>
              </v:shape>
            </v:group>
            <v:group style="position:absolute;left:3648;top:10838;width:1152;height:2" coordorigin="3648,10838" coordsize="1152,2">
              <v:shape style="position:absolute;left:3648;top:10838;width:1152;height:2" coordorigin="3648,10838" coordsize="1152,0" path="m3648,10838l4800,10838e" filled="f" stroked="t" strokeweight=".48pt" strokecolor="#707070">
                <v:path arrowok="t"/>
              </v:shape>
            </v:group>
            <v:group style="position:absolute;left:4771;top:10838;width:1018;height:2" coordorigin="4771,10838" coordsize="1018,2">
              <v:shape style="position:absolute;left:4771;top:10838;width:1018;height:2" coordorigin="4771,10838" coordsize="1018,0" path="m4771,10838l5789,10838e" filled="f" stroked="t" strokeweight=".48pt" strokecolor="#4B4B4B">
                <v:path arrowok="t"/>
              </v:shape>
            </v:group>
            <v:group style="position:absolute;left:5760;top:10838;width:1162;height:2" coordorigin="5760,10838" coordsize="1162,2">
              <v:shape style="position:absolute;left:5760;top:10838;width:1162;height:2" coordorigin="5760,10838" coordsize="1162,0" path="m5760,10838l6922,10838e" filled="f" stroked="t" strokeweight=".48pt" strokecolor="#676767">
                <v:path arrowok="t"/>
              </v:shape>
            </v:group>
            <v:group style="position:absolute;left:3235;top:11083;width:7037;height:2" coordorigin="3235,11083" coordsize="7037,2">
              <v:shape style="position:absolute;left:3235;top:11083;width:7037;height:2" coordorigin="3235,11083" coordsize="7037,0" path="m3235,11083l10272,11083e" filled="f" stroked="t" strokeweight=".48pt" strokecolor="#232323">
                <v:path arrowok="t"/>
              </v:shape>
            </v:group>
            <v:group style="position:absolute;left:3667;top:11285;width:3254;height:2" coordorigin="3667,11285" coordsize="3254,2">
              <v:shape style="position:absolute;left:3667;top:11285;width:3254;height:2" coordorigin="3667,11285" coordsize="3254,0" path="m3667,11285l6922,11285e" filled="f" stroked="t" strokeweight=".48pt" strokecolor="#1F1F1F">
                <v:path arrowok="t"/>
              </v:shape>
            </v:group>
            <v:group style="position:absolute;left:3648;top:11434;width:1152;height:2" coordorigin="3648,11434" coordsize="1152,2">
              <v:shape style="position:absolute;left:3648;top:11434;width:1152;height:2" coordorigin="3648,11434" coordsize="1152,0" path="m3648,11434l4800,11434e" filled="f" stroked="t" strokeweight=".48pt" strokecolor="#2B2B2B">
                <v:path arrowok="t"/>
              </v:shape>
            </v:group>
            <v:group style="position:absolute;left:4771;top:11434;width:2150;height:2" coordorigin="4771,11434" coordsize="2150,2">
              <v:shape style="position:absolute;left:4771;top:11434;width:2150;height:2" coordorigin="4771,11434" coordsize="2150,0" path="m4771,11434l6922,11434e" filled="f" stroked="t" strokeweight=".48pt" strokecolor="#444444">
                <v:path arrowok="t"/>
              </v:shape>
            </v:group>
            <v:group style="position:absolute;left:3667;top:11678;width:3254;height:2" coordorigin="3667,11678" coordsize="3254,2">
              <v:shape style="position:absolute;left:3667;top:11678;width:3254;height:2" coordorigin="3667,11678" coordsize="3254,0" path="m3667,11678l6922,11678e" filled="f" stroked="t" strokeweight=".48pt" strokecolor="#232323">
                <v:path arrowok="t"/>
              </v:shape>
            </v:group>
            <v:group style="position:absolute;left:1930;top:11870;width:8342;height:2" coordorigin="1930,11870" coordsize="8342,2">
              <v:shape style="position:absolute;left:1930;top:11870;width:8342;height:2" coordorigin="1930,11870" coordsize="8342,0" path="m1930,11870l10272,11870e" filled="f" stroked="t" strokeweight=".48pt" strokecolor="#2B2B2B">
                <v:path arrowok="t"/>
              </v:shape>
            </v:group>
            <v:group style="position:absolute;left:3235;top:12072;width:7037;height:2" coordorigin="3235,12072" coordsize="7037,2">
              <v:shape style="position:absolute;left:3235;top:12072;width:7037;height:2" coordorigin="3235,12072" coordsize="7037,0" path="m3235,12072l10272,12072e" filled="f" stroked="t" strokeweight=".48pt" strokecolor="#282828">
                <v:path arrowok="t"/>
              </v:shape>
            </v:group>
            <v:group style="position:absolute;left:3648;top:12211;width:3274;height:2" coordorigin="3648,12211" coordsize="3274,2">
              <v:shape style="position:absolute;left:3648;top:12211;width:3274;height:2" coordorigin="3648,12211" coordsize="3274,0" path="m3648,12211l6922,12211e" filled="f" stroked="t" strokeweight=".48pt" strokecolor="#4B4B4B">
                <v:path arrowok="t"/>
              </v:shape>
            </v:group>
            <v:group style="position:absolute;left:1930;top:12470;width:8342;height:2" coordorigin="1930,12470" coordsize="8342,2">
              <v:shape style="position:absolute;left:1930;top:12470;width:8342;height:2" coordorigin="1930,12470" coordsize="8342,0" path="m1930,12470l10272,12470e" filled="f" stroked="t" strokeweight=".96pt" strokecolor="#5B5B5B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27</w:t>
      </w:r>
      <w:r>
        <w:rPr>
          <w:rFonts w:ascii="Arial" w:hAnsi="Arial" w:cs="Arial" w:eastAsia="Arial"/>
          <w:sz w:val="9"/>
          <w:szCs w:val="9"/>
          <w:color w:val="5B5B5B"/>
          <w:spacing w:val="-12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  <w:position w:val="1"/>
        </w:rPr>
        <w:t>TI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1"/>
        </w:rPr>
        <w:t>ANA</w:t>
      </w:r>
      <w:r>
        <w:rPr>
          <w:rFonts w:ascii="Arial" w:hAnsi="Arial" w:cs="Arial" w:eastAsia="Arial"/>
          <w:sz w:val="9"/>
          <w:szCs w:val="9"/>
          <w:color w:val="5B5B5B"/>
          <w:spacing w:val="2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27"/>
          <w:b/>
          <w:bCs/>
          <w:position w:val="1"/>
        </w:rPr>
        <w:t>V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5"/>
          <w:b/>
          <w:bCs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4B4B4B"/>
          <w:spacing w:val="-8"/>
          <w:w w:val="106"/>
          <w:b/>
          <w:bCs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220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>FIQIRI</w:t>
      </w:r>
      <w:r>
        <w:rPr>
          <w:rFonts w:ascii="Arial" w:hAnsi="Arial" w:cs="Arial" w:eastAsia="Arial"/>
          <w:sz w:val="9"/>
          <w:szCs w:val="9"/>
          <w:color w:val="6B6B6B"/>
          <w:spacing w:val="-1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9"/>
          <w:position w:val="1"/>
        </w:rPr>
        <w:t>8€</w:t>
      </w:r>
      <w:r>
        <w:rPr>
          <w:rFonts w:ascii="Arial" w:hAnsi="Arial" w:cs="Arial" w:eastAsia="Arial"/>
          <w:sz w:val="10"/>
          <w:szCs w:val="10"/>
          <w:color w:val="6B6B6B"/>
          <w:spacing w:val="-4"/>
          <w:w w:val="109"/>
          <w:position w:val="1"/>
        </w:rPr>
        <w:t>K</w:t>
      </w:r>
      <w:r>
        <w:rPr>
          <w:rFonts w:ascii="Arial" w:hAnsi="Arial" w:cs="Arial" w:eastAsia="Arial"/>
          <w:sz w:val="10"/>
          <w:szCs w:val="10"/>
          <w:color w:val="959595"/>
          <w:spacing w:val="-13"/>
          <w:w w:val="109"/>
          <w:position w:val="1"/>
        </w:rPr>
        <w:t>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9"/>
          <w:position w:val="1"/>
        </w:rPr>
        <w:t>A</w:t>
      </w:r>
      <w:r>
        <w:rPr>
          <w:rFonts w:ascii="Arial" w:hAnsi="Arial" w:cs="Arial" w:eastAsia="Arial"/>
          <w:sz w:val="10"/>
          <w:szCs w:val="10"/>
          <w:color w:val="6B6B6B"/>
          <w:spacing w:val="-15"/>
          <w:w w:val="109"/>
          <w:position w:val="1"/>
        </w:rPr>
        <w:t>S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9"/>
          <w:position w:val="1"/>
        </w:rPr>
        <w:t>H</w:t>
      </w:r>
      <w:r>
        <w:rPr>
          <w:rFonts w:ascii="Arial" w:hAnsi="Arial" w:cs="Arial" w:eastAsia="Arial"/>
          <w:sz w:val="10"/>
          <w:szCs w:val="10"/>
          <w:color w:val="4B4B4B"/>
          <w:spacing w:val="-28"/>
          <w:w w:val="109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0"/>
        </w:rPr>
        <w:t>c;:ELA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7" w:after="0" w:line="107" w:lineRule="exact"/>
        <w:ind w:left="2304" w:right="3988"/>
        <w:jc w:val="center"/>
        <w:tabs>
          <w:tab w:pos="3420" w:val="left"/>
          <w:tab w:pos="44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-1"/>
        </w:rPr>
        <w:t>FERUZE</w:t>
      </w:r>
      <w:r>
        <w:rPr>
          <w:rFonts w:ascii="Arial" w:hAnsi="Arial" w:cs="Arial" w:eastAsia="Arial"/>
          <w:sz w:val="9"/>
          <w:szCs w:val="9"/>
          <w:color w:val="4B4B4B"/>
          <w:spacing w:val="-3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B4B4B"/>
          <w:spacing w:val="-18"/>
          <w:w w:val="118"/>
          <w:b/>
          <w:bCs/>
          <w:position w:val="-1"/>
        </w:rPr>
        <w:t>G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18"/>
          <w:b/>
          <w:bCs/>
          <w:position w:val="-1"/>
        </w:rPr>
        <w:t>URI</w:t>
      </w:r>
      <w:r>
        <w:rPr>
          <w:rFonts w:ascii="Arial" w:hAnsi="Arial" w:cs="Arial" w:eastAsia="Arial"/>
          <w:sz w:val="9"/>
          <w:szCs w:val="9"/>
          <w:color w:val="6B6B6B"/>
          <w:spacing w:val="-28"/>
          <w:w w:val="118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5"/>
          <w:position w:val="-1"/>
        </w:rPr>
        <w:t>&lt;;ELA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01" w:lineRule="exact"/>
        <w:ind w:left="1582" w:right="-20"/>
        <w:jc w:val="left"/>
        <w:tabs>
          <w:tab w:pos="5560" w:val="left"/>
          <w:tab w:pos="6260" w:val="left"/>
          <w:tab w:pos="7020" w:val="left"/>
          <w:tab w:pos="80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4B4B4B"/>
          <w:spacing w:val="-17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  <w:t>HET</w:t>
        <w:tab/>
      </w:r>
      <w:r>
        <w:rPr>
          <w:rFonts w:ascii="Arial" w:hAnsi="Arial" w:cs="Arial" w:eastAsia="Arial"/>
          <w:sz w:val="10"/>
          <w:szCs w:val="10"/>
          <w:color w:val="6B6B6B"/>
          <w:spacing w:val="-2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>123</w:t>
      </w:r>
      <w:r>
        <w:rPr>
          <w:rFonts w:ascii="Arial" w:hAnsi="Arial" w:cs="Arial" w:eastAsia="Arial"/>
          <w:sz w:val="9"/>
          <w:szCs w:val="9"/>
          <w:color w:val="5B5B5B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8120</w:t>
      </w:r>
      <w:r>
        <w:rPr>
          <w:rFonts w:ascii="Arial" w:hAnsi="Arial" w:cs="Arial" w:eastAsia="Arial"/>
          <w:sz w:val="9"/>
          <w:szCs w:val="9"/>
          <w:color w:val="5B5B5B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0"/>
          <w:w w:val="100"/>
          <w:b/>
          <w:bCs/>
          <w:i/>
          <w:position w:val="1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6B6B6B"/>
          <w:spacing w:val="-7"/>
          <w:w w:val="100"/>
          <w:b/>
          <w:bCs/>
          <w:i/>
          <w:position w:val="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b/>
          <w:bCs/>
          <w:i/>
          <w:position w:val="1"/>
        </w:rPr>
        <w:t>489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-13"/>
          <w:w w:val="100"/>
          <w:b/>
          <w:bCs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b/>
          <w:bCs/>
          <w:i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B4B4B"/>
          <w:spacing w:val="0"/>
          <w:w w:val="100"/>
          <w:b/>
          <w:bCs/>
          <w:i/>
          <w:position w:val="1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16"/>
          <w:position w:val="0"/>
        </w:rPr>
        <w:t>461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9" w:lineRule="exact"/>
        <w:ind w:left="2332" w:right="3989"/>
        <w:jc w:val="center"/>
        <w:tabs>
          <w:tab w:pos="3320" w:val="left"/>
          <w:tab w:pos="44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>FAl'OS</w:t>
      </w:r>
      <w:r>
        <w:rPr>
          <w:rFonts w:ascii="Arial" w:hAnsi="Arial" w:cs="Arial" w:eastAsia="Arial"/>
          <w:sz w:val="10"/>
          <w:szCs w:val="10"/>
          <w:color w:val="6B6B6B"/>
          <w:spacing w:val="-12"/>
          <w:w w:val="100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4B4B4B"/>
          <w:spacing w:val="-5"/>
          <w:w w:val="110"/>
          <w:position w:val="1"/>
        </w:rPr>
        <w:t>8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10"/>
          <w:position w:val="1"/>
        </w:rPr>
        <w:t>€</w:t>
      </w:r>
      <w:r>
        <w:rPr>
          <w:rFonts w:ascii="Arial" w:hAnsi="Arial" w:cs="Arial" w:eastAsia="Arial"/>
          <w:sz w:val="10"/>
          <w:szCs w:val="10"/>
          <w:color w:val="6B6B6B"/>
          <w:spacing w:val="-4"/>
          <w:w w:val="110"/>
          <w:position w:val="1"/>
        </w:rPr>
        <w:t>K</w:t>
      </w:r>
      <w:r>
        <w:rPr>
          <w:rFonts w:ascii="Arial" w:hAnsi="Arial" w:cs="Arial" w:eastAsia="Arial"/>
          <w:sz w:val="10"/>
          <w:szCs w:val="10"/>
          <w:color w:val="959595"/>
          <w:spacing w:val="-13"/>
          <w:w w:val="110"/>
          <w:position w:val="1"/>
        </w:rPr>
        <w:t>T</w:t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10"/>
          <w:position w:val="1"/>
        </w:rPr>
        <w:t>A</w:t>
      </w:r>
      <w:r>
        <w:rPr>
          <w:rFonts w:ascii="Arial" w:hAnsi="Arial" w:cs="Arial" w:eastAsia="Arial"/>
          <w:sz w:val="10"/>
          <w:szCs w:val="10"/>
          <w:color w:val="6B6B6B"/>
          <w:spacing w:val="-15"/>
          <w:w w:val="110"/>
          <w:position w:val="1"/>
        </w:rPr>
        <w:t>S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10"/>
          <w:position w:val="1"/>
        </w:rPr>
        <w:t>H</w:t>
      </w:r>
      <w:r>
        <w:rPr>
          <w:rFonts w:ascii="Arial" w:hAnsi="Arial" w:cs="Arial" w:eastAsia="Arial"/>
          <w:sz w:val="10"/>
          <w:szCs w:val="10"/>
          <w:color w:val="4B4B4B"/>
          <w:spacing w:val="-29"/>
          <w:w w:val="110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88"/>
          <w:position w:val="0"/>
        </w:rPr>
        <w:t>c;:ELA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7" w:after="0" w:line="240" w:lineRule="auto"/>
        <w:ind w:left="2179" w:right="3988"/>
        <w:jc w:val="center"/>
        <w:tabs>
          <w:tab w:pos="3320" w:val="left"/>
          <w:tab w:pos="44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KON</w:t>
      </w:r>
      <w:r>
        <w:rPr>
          <w:rFonts w:ascii="Arial" w:hAnsi="Arial" w:cs="Arial" w:eastAsia="Arial"/>
          <w:sz w:val="9"/>
          <w:szCs w:val="9"/>
          <w:color w:val="5B5B5B"/>
          <w:spacing w:val="-8"/>
          <w:w w:val="100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343434"/>
          <w:spacing w:val="-2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ANOIN</w:t>
      </w:r>
      <w:r>
        <w:rPr>
          <w:rFonts w:ascii="Arial" w:hAnsi="Arial" w:cs="Arial" w:eastAsia="Arial"/>
          <w:sz w:val="9"/>
          <w:szCs w:val="9"/>
          <w:color w:val="5B5B5B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343434"/>
          <w:spacing w:val="0"/>
          <w:w w:val="99"/>
          <w:b/>
          <w:bCs/>
        </w:rPr>
        <w:t>BE</w:t>
      </w:r>
      <w:r>
        <w:rPr>
          <w:rFonts w:ascii="Arial" w:hAnsi="Arial" w:cs="Arial" w:eastAsia="Arial"/>
          <w:sz w:val="9"/>
          <w:szCs w:val="9"/>
          <w:color w:val="343434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9"/>
          <w:szCs w:val="9"/>
          <w:color w:val="343434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-12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ASH</w:t>
      </w:r>
      <w:r>
        <w:rPr>
          <w:rFonts w:ascii="Arial" w:hAnsi="Arial" w:cs="Arial" w:eastAsia="Arial"/>
          <w:sz w:val="9"/>
          <w:szCs w:val="9"/>
          <w:color w:val="5B5B5B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5"/>
        </w:rPr>
        <w:t>&lt;;ELA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6" w:after="0" w:line="240" w:lineRule="auto"/>
        <w:ind w:left="1593" w:right="-20"/>
        <w:jc w:val="left"/>
        <w:tabs>
          <w:tab w:pos="2360" w:val="left"/>
          <w:tab w:pos="3460" w:val="left"/>
          <w:tab w:pos="4480" w:val="left"/>
          <w:tab w:pos="5540" w:val="left"/>
          <w:tab w:pos="6260" w:val="left"/>
          <w:tab w:pos="7020" w:val="left"/>
          <w:tab w:pos="7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838383"/>
          <w:spacing w:val="-8"/>
          <w:w w:val="201"/>
        </w:rPr>
        <w:t>I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6"/>
        </w:rPr>
        <w:t>SHTE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2"/>
        </w:rPr>
        <w:t>NAILE</w:t>
      </w:r>
      <w:r>
        <w:rPr>
          <w:rFonts w:ascii="Arial" w:hAnsi="Arial" w:cs="Arial" w:eastAsia="Arial"/>
          <w:sz w:val="9"/>
          <w:szCs w:val="9"/>
          <w:color w:val="6B6B6B"/>
          <w:spacing w:val="-6"/>
          <w:w w:val="100"/>
          <w:b/>
          <w:bCs/>
          <w:position w:val="-2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2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position w:val="-3"/>
        </w:rPr>
        <w:t>C</w:t>
      </w:r>
      <w:r>
        <w:rPr>
          <w:rFonts w:ascii="Arial" w:hAnsi="Arial" w:cs="Arial" w:eastAsia="Arial"/>
          <w:sz w:val="9"/>
          <w:szCs w:val="9"/>
          <w:color w:val="4B4B4B"/>
          <w:spacing w:val="-4"/>
          <w:w w:val="100"/>
          <w:position w:val="-3"/>
        </w:rPr>
        <w:t>E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3"/>
        </w:rPr>
        <w:t>N</w:t>
      </w:r>
      <w:r>
        <w:rPr>
          <w:rFonts w:ascii="Arial" w:hAnsi="Arial" w:cs="Arial" w:eastAsia="Arial"/>
          <w:sz w:val="9"/>
          <w:szCs w:val="9"/>
          <w:color w:val="6B6B6B"/>
          <w:spacing w:val="3"/>
          <w:w w:val="100"/>
          <w:position w:val="-3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-3"/>
        </w:rPr>
      </w:r>
      <w:r>
        <w:rPr>
          <w:rFonts w:ascii="Arial" w:hAnsi="Arial" w:cs="Arial" w:eastAsia="Arial"/>
          <w:sz w:val="10"/>
          <w:szCs w:val="10"/>
          <w:color w:val="6B6B6B"/>
          <w:spacing w:val="0"/>
          <w:w w:val="100"/>
          <w:position w:val="-3"/>
        </w:rPr>
        <w:t>LO</w:t>
      </w:r>
      <w:r>
        <w:rPr>
          <w:rFonts w:ascii="Arial" w:hAnsi="Arial" w:cs="Arial" w:eastAsia="Arial"/>
          <w:sz w:val="10"/>
          <w:szCs w:val="10"/>
          <w:color w:val="6B6B6B"/>
          <w:spacing w:val="-5"/>
          <w:w w:val="100"/>
          <w:position w:val="-3"/>
        </w:rPr>
        <w:t>G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3"/>
        </w:rPr>
        <w:t>U</w:t>
      </w:r>
      <w:r>
        <w:rPr>
          <w:rFonts w:ascii="Arial" w:hAnsi="Arial" w:cs="Arial" w:eastAsia="Arial"/>
          <w:sz w:val="10"/>
          <w:szCs w:val="10"/>
          <w:color w:val="4B4B4B"/>
          <w:spacing w:val="-24"/>
          <w:w w:val="100"/>
          <w:position w:val="-3"/>
        </w:rPr>
        <w:t> 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100"/>
          <w:position w:val="-3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964</w:t>
      </w:r>
      <w:r>
        <w:rPr>
          <w:rFonts w:ascii="Arial" w:hAnsi="Arial" w:cs="Arial" w:eastAsia="Arial"/>
          <w:sz w:val="9"/>
          <w:szCs w:val="9"/>
          <w:color w:val="5B5B5B"/>
          <w:spacing w:val="-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>8210</w:t>
      </w:r>
      <w:r>
        <w:rPr>
          <w:rFonts w:ascii="Arial" w:hAnsi="Arial" w:cs="Arial" w:eastAsia="Arial"/>
          <w:sz w:val="9"/>
          <w:szCs w:val="9"/>
          <w:color w:val="5B5B5B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>71604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7"/>
          <w:position w:val="0"/>
        </w:rPr>
        <w:t>26</w:t>
      </w:r>
      <w:r>
        <w:rPr>
          <w:rFonts w:ascii="Arial" w:hAnsi="Arial" w:cs="Arial" w:eastAsia="Arial"/>
          <w:sz w:val="9"/>
          <w:szCs w:val="9"/>
          <w:color w:val="5B5B5B"/>
          <w:spacing w:val="-13"/>
          <w:w w:val="107"/>
          <w:position w:val="0"/>
        </w:rPr>
        <w:t>4</w:t>
      </w:r>
      <w:r>
        <w:rPr>
          <w:rFonts w:ascii="Arial" w:hAnsi="Arial" w:cs="Arial" w:eastAsia="Arial"/>
          <w:sz w:val="9"/>
          <w:szCs w:val="9"/>
          <w:color w:val="838383"/>
          <w:spacing w:val="-6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35"/>
          <w:position w:val="0"/>
        </w:rPr>
        <w:t>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45" w:after="0" w:line="127" w:lineRule="exact"/>
        <w:ind w:left="373" w:right="-20"/>
        <w:jc w:val="left"/>
        <w:tabs>
          <w:tab w:pos="780" w:val="left"/>
          <w:tab w:pos="2360" w:val="left"/>
          <w:tab w:pos="3440" w:val="left"/>
          <w:tab w:pos="44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28</w:t>
      </w:r>
      <w:r>
        <w:rPr>
          <w:rFonts w:ascii="Arial" w:hAnsi="Arial" w:cs="Arial" w:eastAsia="Arial"/>
          <w:sz w:val="9"/>
          <w:szCs w:val="9"/>
          <w:color w:val="5B5B5B"/>
          <w:spacing w:val="-2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2"/>
        </w:rPr>
        <w:t>TIRAN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2"/>
        </w:rPr>
        <w:t>A</w:t>
      </w:r>
      <w:r>
        <w:rPr>
          <w:rFonts w:ascii="Arial" w:hAnsi="Arial" w:cs="Arial" w:eastAsia="Arial"/>
          <w:sz w:val="9"/>
          <w:szCs w:val="9"/>
          <w:color w:val="5B5B5B"/>
          <w:spacing w:val="8"/>
          <w:w w:val="100"/>
          <w:b/>
          <w:bCs/>
          <w:position w:val="2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2"/>
        </w:rPr>
        <w:t>VERI</w:t>
      </w:r>
      <w:r>
        <w:rPr>
          <w:rFonts w:ascii="Arial" w:hAnsi="Arial" w:cs="Arial" w:eastAsia="Arial"/>
          <w:sz w:val="9"/>
          <w:szCs w:val="9"/>
          <w:color w:val="6B6B6B"/>
          <w:spacing w:val="-10"/>
          <w:w w:val="100"/>
          <w:b/>
          <w:bCs/>
          <w:position w:val="2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2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2"/>
        </w:rPr>
      </w:r>
      <w:r>
        <w:rPr>
          <w:rFonts w:ascii="Arial" w:hAnsi="Arial" w:cs="Arial" w:eastAsia="Arial"/>
          <w:sz w:val="9"/>
          <w:szCs w:val="9"/>
          <w:color w:val="4B4B4B"/>
          <w:spacing w:val="0"/>
          <w:w w:val="100"/>
          <w:b/>
          <w:bCs/>
          <w:position w:val="-2"/>
        </w:rPr>
        <w:t>NA</w:t>
      </w:r>
      <w:r>
        <w:rPr>
          <w:rFonts w:ascii="Arial" w:hAnsi="Arial" w:cs="Arial" w:eastAsia="Arial"/>
          <w:sz w:val="9"/>
          <w:szCs w:val="9"/>
          <w:color w:val="4B4B4B"/>
          <w:spacing w:val="-5"/>
          <w:w w:val="100"/>
          <w:b/>
          <w:bCs/>
          <w:position w:val="-2"/>
        </w:rPr>
        <w:t>N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2"/>
        </w:rPr>
        <w:t>IE</w:t>
      </w:r>
      <w:r>
        <w:rPr>
          <w:rFonts w:ascii="Arial" w:hAnsi="Arial" w:cs="Arial" w:eastAsia="Arial"/>
          <w:sz w:val="9"/>
          <w:szCs w:val="9"/>
          <w:color w:val="6B6B6B"/>
          <w:spacing w:val="-1"/>
          <w:w w:val="100"/>
          <w:b/>
          <w:bCs/>
          <w:position w:val="-2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-2"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-2"/>
        </w:rPr>
        <w:t>CENE</w:t>
      </w:r>
      <w:r>
        <w:rPr>
          <w:rFonts w:ascii="Arial" w:hAnsi="Arial" w:cs="Arial" w:eastAsia="Arial"/>
          <w:sz w:val="9"/>
          <w:szCs w:val="9"/>
          <w:color w:val="5B5B5B"/>
          <w:spacing w:val="-10"/>
          <w:w w:val="100"/>
          <w:b/>
          <w:bCs/>
          <w:position w:val="-2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-2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  <w:position w:val="-2"/>
        </w:rPr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  <w:position w:val="-2"/>
        </w:rPr>
        <w:t>LOGU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83" w:lineRule="exact"/>
        <w:ind w:left="1582" w:right="-20"/>
        <w:jc w:val="left"/>
        <w:tabs>
          <w:tab w:pos="5540" w:val="left"/>
          <w:tab w:pos="6260" w:val="left"/>
          <w:tab w:pos="7020" w:val="left"/>
          <w:tab w:pos="7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b/>
          <w:bCs/>
        </w:rPr>
        <w:t>BEH</w:t>
      </w:r>
      <w:r>
        <w:rPr>
          <w:rFonts w:ascii="Arial" w:hAnsi="Arial" w:cs="Arial" w:eastAsia="Arial"/>
          <w:sz w:val="9"/>
          <w:szCs w:val="9"/>
          <w:color w:val="5B5B5B"/>
          <w:spacing w:val="-9"/>
          <w:w w:val="100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838383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>964</w:t>
      </w:r>
      <w:r>
        <w:rPr>
          <w:rFonts w:ascii="Arial" w:hAnsi="Arial" w:cs="Arial" w:eastAsia="Arial"/>
          <w:sz w:val="9"/>
          <w:szCs w:val="9"/>
          <w:color w:val="5B5B5B"/>
          <w:spacing w:val="-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B5B5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  <w:t>8210</w:t>
      </w:r>
      <w:r>
        <w:rPr>
          <w:rFonts w:ascii="Arial" w:hAnsi="Arial" w:cs="Arial" w:eastAsia="Arial"/>
          <w:sz w:val="9"/>
          <w:szCs w:val="9"/>
          <w:color w:val="6B6B6B"/>
          <w:spacing w:val="5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>71604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B6B6B"/>
          <w:spacing w:val="0"/>
          <w:w w:val="105"/>
          <w:b/>
          <w:bCs/>
          <w:position w:val="1"/>
        </w:rPr>
        <w:t>26</w:t>
      </w:r>
      <w:r>
        <w:rPr>
          <w:rFonts w:ascii="Arial" w:hAnsi="Arial" w:cs="Arial" w:eastAsia="Arial"/>
          <w:sz w:val="9"/>
          <w:szCs w:val="9"/>
          <w:color w:val="6B6B6B"/>
          <w:spacing w:val="1"/>
          <w:w w:val="105"/>
          <w:b/>
          <w:bCs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959595"/>
          <w:spacing w:val="-17"/>
          <w:w w:val="155"/>
          <w:b/>
          <w:bCs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6B6B6B"/>
          <w:spacing w:val="0"/>
          <w:w w:val="133"/>
          <w:b/>
          <w:bCs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8" w:lineRule="exact"/>
        <w:ind w:left="2323" w:right="3978"/>
        <w:jc w:val="center"/>
        <w:tabs>
          <w:tab w:pos="3300" w:val="left"/>
          <w:tab w:pos="44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OEMAI.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MUHA</w:t>
      </w:r>
      <w:r>
        <w:rPr>
          <w:rFonts w:ascii="Arial" w:hAnsi="Arial" w:cs="Arial" w:eastAsia="Arial"/>
          <w:sz w:val="10"/>
          <w:szCs w:val="10"/>
          <w:color w:val="5B5B5B"/>
          <w:spacing w:val="-15"/>
          <w:w w:val="100"/>
        </w:rPr>
        <w:t>M</w:t>
      </w:r>
      <w:r>
        <w:rPr>
          <w:rFonts w:ascii="Arial" w:hAnsi="Arial" w:cs="Arial" w:eastAsia="Arial"/>
          <w:sz w:val="10"/>
          <w:szCs w:val="10"/>
          <w:color w:val="343434"/>
          <w:spacing w:val="1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B5B5B"/>
          <w:spacing w:val="0"/>
          <w:w w:val="99"/>
        </w:rPr>
        <w:t>LOGU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640" w:bottom="280" w:left="1580" w:right="1600"/>
        </w:sectPr>
      </w:pPr>
      <w:rPr/>
    </w:p>
    <w:p>
      <w:pPr>
        <w:spacing w:before="36" w:after="0" w:line="240" w:lineRule="auto"/>
        <w:ind w:left="28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24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64" w:lineRule="exact"/>
        <w:ind w:left="288" w:right="-76"/>
        <w:jc w:val="left"/>
        <w:tabs>
          <w:tab w:pos="980" w:val="left"/>
          <w:tab w:pos="168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-91"/>
          <w:w w:val="74"/>
          <w:position w:val="-17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-5"/>
          <w:w w:val="174"/>
          <w:position w:val="-14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0"/>
          <w:w w:val="74"/>
          <w:position w:val="-17"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0"/>
          <w:w w:val="100"/>
          <w:position w:val="-17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0"/>
          <w:w w:val="100"/>
          <w:position w:val="-17"/>
        </w:rPr>
      </w:r>
      <w:r>
        <w:rPr>
          <w:rFonts w:ascii="Times New Roman" w:hAnsi="Times New Roman" w:cs="Times New Roman" w:eastAsia="Times New Roman"/>
          <w:sz w:val="17"/>
          <w:szCs w:val="17"/>
          <w:color w:val="3F3F3F"/>
          <w:spacing w:val="0"/>
          <w:w w:val="68"/>
          <w:position w:val="-13"/>
        </w:rPr>
        <w:t>!5</w:t>
      </w:r>
      <w:r>
        <w:rPr>
          <w:rFonts w:ascii="Times New Roman" w:hAnsi="Times New Roman" w:cs="Times New Roman" w:eastAsia="Times New Roman"/>
          <w:sz w:val="17"/>
          <w:szCs w:val="17"/>
          <w:color w:val="3F3F3F"/>
          <w:spacing w:val="0"/>
          <w:w w:val="100"/>
          <w:position w:val="-13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3F3F3F"/>
          <w:spacing w:val="0"/>
          <w:w w:val="100"/>
          <w:position w:val="-13"/>
        </w:rPr>
      </w:r>
      <w:r>
        <w:rPr>
          <w:rFonts w:ascii="Times New Roman" w:hAnsi="Times New Roman" w:cs="Times New Roman" w:eastAsia="Times New Roman"/>
          <w:sz w:val="9"/>
          <w:szCs w:val="9"/>
          <w:color w:val="3F3F3F"/>
          <w:spacing w:val="0"/>
          <w:w w:val="223"/>
          <w:position w:val="-5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07" w:lineRule="exact"/>
        <w:ind w:right="-55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3F3F3F"/>
          <w:spacing w:val="0"/>
          <w:w w:val="143"/>
          <w:position w:val="-1"/>
        </w:rPr>
        <w:t>iii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16" w:lineRule="exact"/>
        <w:ind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3F3F3F"/>
          <w:spacing w:val="0"/>
          <w:w w:val="119"/>
          <w:position w:val="-2"/>
        </w:rPr>
        <w:t>Nj!lj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580" w:right="1600"/>
          <w:cols w:num="3" w:equalWidth="0">
            <w:col w:w="1781" w:space="2969"/>
            <w:col w:w="96" w:space="1696"/>
            <w:col w:w="2518"/>
          </w:cols>
        </w:sectPr>
      </w:pPr>
      <w:rPr/>
    </w:p>
    <w:p>
      <w:pPr>
        <w:spacing w:before="0" w:after="0" w:line="239" w:lineRule="exact"/>
        <w:ind w:left="1680" w:right="-20"/>
        <w:jc w:val="left"/>
        <w:tabs>
          <w:tab w:pos="568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22"/>
          <w:szCs w:val="22"/>
          <w:color w:val="282828"/>
          <w:spacing w:val="0"/>
          <w:w w:val="148"/>
          <w:position w:val="-1"/>
        </w:rPr>
        <w:t>"</w:t>
      </w:r>
      <w:r>
        <w:rPr>
          <w:rFonts w:ascii="Arial" w:hAnsi="Arial" w:cs="Arial" w:eastAsia="Arial"/>
          <w:sz w:val="22"/>
          <w:szCs w:val="22"/>
          <w:color w:val="282828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22"/>
          <w:szCs w:val="22"/>
          <w:color w:val="28282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5"/>
          <w:szCs w:val="15"/>
          <w:color w:val="4F4F4F"/>
          <w:spacing w:val="0"/>
          <w:w w:val="100"/>
          <w:position w:val="7"/>
        </w:rPr>
        <w:t>o:lii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580" w:right="1600"/>
        </w:sectPr>
      </w:pPr>
      <w:rPr/>
    </w:p>
    <w:p>
      <w:pPr>
        <w:spacing w:before="45" w:after="0" w:line="240" w:lineRule="auto"/>
        <w:ind w:left="288" w:right="-71"/>
        <w:jc w:val="left"/>
        <w:tabs>
          <w:tab w:pos="556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72"/>
          <w:position w:val="9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-51"/>
          <w:w w:val="172"/>
          <w:position w:val="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9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9"/>
        </w:rPr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0"/>
          <w:w w:val="172"/>
          <w:position w:val="0"/>
        </w:rPr>
        <w:t>zgot-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50" w:after="0" w:line="240" w:lineRule="auto"/>
        <w:ind w:right="-61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4"/>
          <w:szCs w:val="14"/>
          <w:color w:val="3F3F3F"/>
          <w:spacing w:val="0"/>
          <w:w w:val="138"/>
        </w:rPr>
        <w:t>z..,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48" w:after="0" w:line="100" w:lineRule="exact"/>
        <w:ind w:left="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spacing w:val="0"/>
          <w:w w:val="212"/>
        </w:rPr>
        <w:t>·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0" w:after="0" w:line="146" w:lineRule="exact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82828"/>
          <w:spacing w:val="0"/>
          <w:w w:val="175"/>
        </w:rPr>
        <w:t>iil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580" w:right="1600"/>
          <w:cols w:num="3" w:equalWidth="0">
            <w:col w:w="6052" w:space="490"/>
            <w:col w:w="233" w:space="660"/>
            <w:col w:w="162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580" w:right="1600"/>
        </w:sectPr>
      </w:pPr>
      <w:rPr/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3.887848pt;margin-top:36.216507pt;width:443.271028pt;height:621.639142pt;mso-position-horizontal-relative:page;mso-position-vertical-relative:page;z-index:-533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95" w:hRule="exact"/>
                    </w:trPr>
                    <w:tc>
                      <w:tcPr>
                        <w:tcW w:w="8832" w:type="dxa"/>
                        <w:gridSpan w:val="10"/>
                        <w:tcBorders>
                          <w:top w:val="single" w:sz="7.626168" w:space="0" w:color="808080"/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0" w:after="0" w:line="240" w:lineRule="auto"/>
                          <w:ind w:left="4177" w:right="413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7"/>
                          </w:rPr>
                          <w:t>UOHJA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8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11111"/>
                            <w:spacing w:val="0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10" w:hRule="exact"/>
                    </w:trPr>
                    <w:tc>
                      <w:tcPr>
                        <w:tcW w:w="453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22" w:after="0" w:line="240" w:lineRule="auto"/>
                          <w:ind w:left="127" w:right="118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282828"/>
                            <w:spacing w:val="0"/>
                            <w:w w:val="94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28" w:lineRule="exact"/>
                          <w:ind w:left="121" w:right="109"/>
                          <w:jc w:val="center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F3F3F"/>
                            <w:spacing w:val="0"/>
                            <w:w w:val="115"/>
                            <w:position w:val="-2"/>
                          </w:rPr>
                          <w:t>iii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4" w:lineRule="exact"/>
                          <w:ind w:left="124" w:right="115"/>
                          <w:jc w:val="center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3F3F3F"/>
                            <w:spacing w:val="0"/>
                            <w:w w:val="78"/>
                            <w:position w:val="1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2" w:after="0" w:line="240" w:lineRule="auto"/>
                          <w:ind w:left="373" w:right="366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0"/>
                            <w:w w:val="76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0" w:after="0" w:line="240" w:lineRule="auto"/>
                          <w:ind w:left="376" w:right="368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11111"/>
                            <w:spacing w:val="0"/>
                            <w:w w:val="88"/>
                          </w:rPr>
                          <w:t>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9" w:after="0" w:line="166" w:lineRule="exact"/>
                          <w:ind w:left="140" w:right="117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F4F4F"/>
                            <w:spacing w:val="0"/>
                            <w:w w:val="80"/>
                            <w:position w:val="-2"/>
                          </w:rPr>
                          <w:t>!!!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38" w:lineRule="exact"/>
                          <w:ind w:left="127" w:right="105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F4F4F"/>
                            <w:spacing w:val="0"/>
                            <w:w w:val="71"/>
                            <w:position w:val="-2"/>
                          </w:rPr>
                          <w:t>!:!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59" w:lineRule="exact"/>
                          <w:ind w:left="131" w:right="112"/>
                          <w:jc w:val="center"/>
                          <w:rPr>
                            <w:rFonts w:ascii="Arial" w:hAnsi="Arial" w:cs="Arial" w:eastAsia="Arial"/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3F3F3F"/>
                            <w:spacing w:val="0"/>
                            <w:w w:val="67"/>
                            <w:position w:val="1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6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07" w:right="489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282828"/>
                            <w:spacing w:val="-76"/>
                            <w:w w:val="85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111111"/>
                            <w:spacing w:val="-18"/>
                            <w:w w:val="110"/>
                            <w:position w:val="4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282828"/>
                            <w:spacing w:val="0"/>
                            <w:w w:val="85"/>
                            <w:position w:val="0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5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153" w:lineRule="auto"/>
                          <w:ind w:left="458" w:right="431"/>
                          <w:jc w:val="both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81"/>
                            <w:i/>
                          </w:rPr>
                          <w:t>iii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81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82828"/>
                            <w:spacing w:val="0"/>
                            <w:w w:val="82"/>
                          </w:rPr>
                          <w:t>I!!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82828"/>
                            <w:spacing w:val="0"/>
                            <w:w w:val="8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82828"/>
                            <w:spacing w:val="0"/>
                            <w:w w:val="183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91" w:after="0" w:line="182" w:lineRule="auto"/>
                          <w:ind w:left="534" w:right="490"/>
                          <w:jc w:val="both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-42"/>
                            <w:w w:val="7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4F4F4F"/>
                            <w:spacing w:val="-19"/>
                            <w:w w:val="81"/>
                            <w:position w:val="-4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-23"/>
                            <w:w w:val="77"/>
                            <w:position w:val="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4F4F4F"/>
                            <w:spacing w:val="-38"/>
                            <w:w w:val="81"/>
                            <w:position w:val="-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0"/>
                            <w:w w:val="78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0"/>
                            <w:w w:val="78"/>
                            <w:position w:val="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11111"/>
                            <w:spacing w:val="0"/>
                            <w:w w:val="100"/>
                            <w:position w:val="0"/>
                          </w:rPr>
                          <w:t>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11111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82828"/>
                            <w:spacing w:val="0"/>
                            <w:w w:val="69"/>
                            <w:position w:val="0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0" w:after="0" w:line="216" w:lineRule="exact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3F3F3F"/>
                            <w:spacing w:val="0"/>
                            <w:w w:val="100"/>
                            <w:position w:val="-4"/>
                          </w:rPr>
                          <w:t>3s.,"'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1" w:lineRule="exact"/>
                          <w:ind w:left="112" w:right="91"/>
                          <w:jc w:val="center"/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3F3F3F"/>
                            <w:spacing w:val="0"/>
                            <w:w w:val="73"/>
                            <w:position w:val="-1"/>
                          </w:rPr>
                          <w:t>.: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3F3F3F"/>
                            <w:spacing w:val="0"/>
                            <w:w w:val="73"/>
                            <w:position w:val="-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3F3F3F"/>
                            <w:spacing w:val="0"/>
                            <w:w w:val="73"/>
                            <w:position w:val="-1"/>
                          </w:rPr>
                          <w:t>m:e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98" w:lineRule="exact"/>
                          <w:ind w:left="115" w:right="195"/>
                          <w:jc w:val="center"/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3F3F3F"/>
                            <w:w w:val="64"/>
                            <w:position w:val="3"/>
                          </w:rPr>
                          <w:t>Z5f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3F3F3F"/>
                            <w:spacing w:val="36"/>
                            <w:w w:val="64"/>
                            <w:position w:val="3"/>
                          </w:rPr>
                          <w:t>a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646464"/>
                            <w:spacing w:val="0"/>
                            <w:w w:val="86"/>
                            <w:position w:val="3"/>
                          </w:rPr>
                          <w:t>i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30" w:lineRule="exact"/>
                          <w:ind w:left="256" w:right="380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82828"/>
                            <w:spacing w:val="0"/>
                            <w:w w:val="100"/>
                          </w:rPr>
                          <w:t>o.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82828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4F4F4F"/>
                            <w:spacing w:val="0"/>
                            <w:w w:val="125"/>
                          </w:rPr>
                          <w:t>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79" w:after="0" w:line="245" w:lineRule="exact"/>
                          <w:ind w:left="279" w:right="-20"/>
                          <w:jc w:val="left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3F3F3F"/>
                            <w:spacing w:val="0"/>
                            <w:w w:val="138"/>
                            <w:position w:val="-2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3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F3F3F"/>
                            <w:spacing w:val="0"/>
                            <w:w w:val="167"/>
                            <w:position w:val="1"/>
                          </w:rPr>
                          <w:t>o"'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2" w:right="355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119"/>
                          </w:rPr>
                          <w:t>=!Jj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0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9" w:right="382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282828"/>
                            <w:spacing w:val="0"/>
                            <w:w w:val="99"/>
                          </w:rPr>
                          <w:t>Zif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1F1F1F"/>
                          <w:bottom w:val="single" w:sz="7.626168" w:space="0" w:color="2F2F2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0" w:after="0" w:line="92" w:lineRule="exact"/>
                          <w:ind w:left="109" w:right="68"/>
                          <w:jc w:val="center"/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1"/>
                            <w:szCs w:val="11"/>
                            <w:color w:val="3F3F3F"/>
                            <w:spacing w:val="0"/>
                            <w:w w:val="147"/>
                            <w:position w:val="1"/>
                          </w:rPr>
                          <w:t>w</w:t>
                        </w:r>
                        <w:r>
                          <w:rPr>
                            <w:rFonts w:ascii="Courier New" w:hAnsi="Courier New" w:cs="Courier New" w:eastAsia="Courier New"/>
                            <w:sz w:val="11"/>
                            <w:szCs w:val="11"/>
                            <w:color w:val="3F3F3F"/>
                            <w:spacing w:val="63"/>
                            <w:w w:val="147"/>
                            <w:position w:val="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3F3F3F"/>
                            <w:spacing w:val="0"/>
                            <w:w w:val="100"/>
                            <w:position w:val="1"/>
                          </w:rPr>
                          <w:t>w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3F3F3F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3F3F3F"/>
                            <w:spacing w:val="3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646464"/>
                            <w:spacing w:val="0"/>
                            <w:w w:val="54"/>
                            <w:position w:val="1"/>
                          </w:rPr>
                          <w:t>...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8" w:lineRule="exact"/>
                          <w:ind w:left="127" w:right="57"/>
                          <w:jc w:val="center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4F4F4F"/>
                            <w:spacing w:val="0"/>
                            <w:w w:val="100"/>
                          </w:rPr>
                          <w:t>&lt;li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4F4F4F"/>
                            <w:spacing w:val="0"/>
                            <w:w w:val="100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4F4F4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0"/>
                            <w:w w:val="128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0"/>
                            <w:w w:val="128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0"/>
                            <w:w w:val="128"/>
                          </w:rPr>
                          <w:t>O:::::i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8"/>
                            <w:w w:val="12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4F4F4F"/>
                            <w:spacing w:val="0"/>
                            <w:w w:val="343"/>
                          </w:rPr>
                          <w:t>!,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151" w:lineRule="exact"/>
                          <w:ind w:left="122" w:right="120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63"/>
                            <w:position w:val="-1"/>
                          </w:rPr>
                          <w:t>«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63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4"/>
                            <w:w w:val="163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4F4F4F"/>
                            <w:spacing w:val="0"/>
                            <w:w w:val="163"/>
                            <w:position w:val="-1"/>
                          </w:rPr>
                          <w:t>««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4F4F4F"/>
                            <w:spacing w:val="6"/>
                            <w:w w:val="163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82828"/>
                            <w:spacing w:val="0"/>
                            <w:w w:val="143"/>
                            <w:position w:val="-1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8" w:lineRule="exact"/>
                          <w:ind w:left="267" w:right="123"/>
                          <w:jc w:val="center"/>
                          <w:rPr>
                            <w:rFonts w:ascii="Courier New" w:hAnsi="Courier New" w:cs="Courier New" w:eastAsia="Courier New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2"/>
                            <w:szCs w:val="22"/>
                            <w:color w:val="3F3F3F"/>
                            <w:spacing w:val="0"/>
                            <w:w w:val="100"/>
                            <w:position w:val="2"/>
                          </w:rPr>
                          <w:t>:</w:t>
                        </w:r>
                        <w:r>
                          <w:rPr>
                            <w:rFonts w:ascii="Courier New" w:hAnsi="Courier New" w:cs="Courier New" w:eastAsia="Courier New"/>
                            <w:sz w:val="22"/>
                            <w:szCs w:val="22"/>
                            <w:color w:val="3F3F3F"/>
                            <w:spacing w:val="36"/>
                            <w:w w:val="100"/>
                            <w:position w:val="2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22"/>
                            <w:szCs w:val="22"/>
                            <w:color w:val="3F3F3F"/>
                            <w:spacing w:val="0"/>
                            <w:w w:val="114"/>
                            <w:position w:val="2"/>
                          </w:rPr>
                          <w:t>f</w:t>
                        </w:r>
                        <w:r>
                          <w:rPr>
                            <w:rFonts w:ascii="Courier New" w:hAnsi="Courier New" w:cs="Courier New" w:eastAsia="Courier New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191" w:hRule="exact"/>
                    </w:trPr>
                    <w:tc>
                      <w:tcPr>
                        <w:tcW w:w="453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21" w:after="0" w:line="240" w:lineRule="auto"/>
                          <w:ind w:left="163" w:right="12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1" w:after="0" w:line="240" w:lineRule="auto"/>
                          <w:ind w:left="401" w:right="38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3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0" w:after="0" w:line="172" w:lineRule="exact"/>
                          <w:ind w:left="151" w:right="117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3F3F3F"/>
                            <w:spacing w:val="0"/>
                            <w:w w:val="89"/>
                            <w:position w:val="-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1" w:after="0" w:line="240" w:lineRule="auto"/>
                          <w:ind w:left="535" w:right="50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4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0" w:after="0" w:line="172" w:lineRule="exact"/>
                          <w:ind w:left="437" w:right="412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4F4F4F"/>
                            <w:spacing w:val="0"/>
                            <w:w w:val="89"/>
                            <w:position w:val="-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0" w:after="0" w:line="172" w:lineRule="exact"/>
                          <w:ind w:left="513" w:right="489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3F3F3F"/>
                            <w:spacing w:val="0"/>
                            <w:w w:val="89"/>
                            <w:position w:val="-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411" w:right="38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37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21" w:after="0" w:line="240" w:lineRule="auto"/>
                          <w:ind w:left="258" w:right="20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49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0" w:after="0" w:line="172" w:lineRule="exact"/>
                          <w:ind w:left="428" w:right="403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3F3F3F"/>
                            <w:spacing w:val="0"/>
                            <w:w w:val="89"/>
                            <w:position w:val="-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2F2F2F"/>
                          <w:bottom w:val="single" w:sz="7.626168" w:space="0" w:color="2B2B2B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240" w:lineRule="auto"/>
                          <w:ind w:left="370" w:right="32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38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2B2B2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32"/>
                          </w:rPr>
                          <w:t>29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2B2B2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TIRANA.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2B2B2B"/>
                          <w:bottom w:val="single" w:sz="7.626168" w:space="0" w:color="3B3B3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4" w:lineRule="exact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90"/>
                            <w:position w:val="-1"/>
                          </w:rPr>
                          <w:t>ISI'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8"/>
                            <w:w w:val="90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5"/>
                            <w:w w:val="166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33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108" w:lineRule="exact"/>
                          <w:ind w:left="440" w:right="397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w w:val="111"/>
                            <w:position w:val="-1"/>
                          </w:rPr>
                          <w:t>SA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18"/>
                            <w:w w:val="112"/>
                            <w:position w:val="-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200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8" w:lineRule="exact"/>
                          <w:ind w:left="364" w:right="356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17"/>
                            <w:position w:val="-1"/>
                          </w:rPr>
                          <w:t>AZIS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108" w:lineRule="exact"/>
                          <w:ind w:left="411" w:right="405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4"/>
                            <w:position w:val="-1"/>
                          </w:rPr>
                          <w:t>CANA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108" w:lineRule="exact"/>
                          <w:ind w:left="382" w:right="35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4"/>
                            <w:position w:val="-1"/>
                          </w:rPr>
                          <w:t>79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21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4"/>
                            <w:position w:val="-1"/>
                          </w:rPr>
                          <w:t>6190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30" w:after="0" w:line="99" w:lineRule="exact"/>
                          <w:ind w:left="335" w:right="32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2"/>
                            <w:position w:val="-1"/>
                          </w:rPr>
                          <w:t>6/303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2B2B2B"/>
                          <w:bottom w:val="single" w:sz="3.813088" w:space="0" w:color="575757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108" w:lineRule="exact"/>
                          <w:ind w:left="354" w:right="31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8"/>
                            <w:position w:val="-1"/>
                          </w:rPr>
                          <w:t>166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7C7C7C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7C7C7C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3B3B3B"/>
                          <w:bottom w:val="single" w:sz="7.626168" w:space="0" w:color="7C7C7C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8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w w:val="11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6"/>
                            <w:w w:val="11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5"/>
                            <w:w w:val="11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05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91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5"/>
                          </w:rPr>
                          <w:t>VALTER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15"/>
                          </w:rPr>
                          <w:t>BAS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8"/>
                            <w:w w:val="116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3"/>
                          </w:rPr>
                          <w:t>KIM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401" w:right="394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7"/>
                          </w:rPr>
                          <w:t>GOAA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83" w:after="0" w:line="240" w:lineRule="auto"/>
                          <w:ind w:left="382" w:right="35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4"/>
                          </w:rPr>
                          <w:t>79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83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5"/>
                          </w:rPr>
                          <w:t>8190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83" w:after="0" w:line="240" w:lineRule="auto"/>
                          <w:ind w:left="335" w:right="32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2"/>
                          </w:rPr>
                          <w:t>61303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75757"/>
                          <w:bottom w:val="single" w:sz="7.626168" w:space="0" w:color="7C7C7C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83" w:after="0" w:line="240" w:lineRule="auto"/>
                          <w:ind w:left="306" w:right="28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19"/>
                          </w:rPr>
                          <w:t>169.7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1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7C7C7C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1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4"/>
                          </w:rPr>
                          <w:t>30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7C7C7C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2"/>
                          </w:rPr>
                          <w:t>TIRANA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240" w:lineRule="auto"/>
                          <w:ind w:left="11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l$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3F3F3F"/>
                            <w:spacing w:val="-16"/>
                            <w:w w:val="139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47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240" w:lineRule="auto"/>
                          <w:ind w:left="32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37"/>
                          </w:rPr>
                          <w:t>$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9"/>
                            <w:w w:val="13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9"/>
                            <w:w w:val="124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3"/>
                          </w:rPr>
                          <w:t>EL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5"/>
                            <w:w w:val="123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3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11" w:after="0" w:line="240" w:lineRule="auto"/>
                          <w:ind w:left="2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4F4F4F"/>
                            <w:spacing w:val="0"/>
                            <w:w w:val="100"/>
                          </w:rPr>
                          <w:t>RAMAZAN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31"/>
                          </w:rPr>
                          <w:t>$HA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21"/>
                            <w:w w:val="132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23"/>
                            <w:w w:val="12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0"/>
                            <w:w w:val="13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344" w:right="32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0"/>
                          </w:rPr>
                          <w:t>213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11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13"/>
                          </w:rPr>
                          <w:t>3266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21" w:after="0" w:line="240" w:lineRule="auto"/>
                          <w:ind w:left="30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8"/>
                            <w:w w:val="127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99"/>
                          </w:rPr>
                          <w:t>0&lt;lrS92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7C7C7C"/>
                          <w:bottom w:val="single" w:sz="7.62616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240" w:lineRule="auto"/>
                          <w:ind w:left="344" w:right="33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1"/>
                          </w:rPr>
                          <w:t>391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w w:val="108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-5"/>
                            <w:w w:val="108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95"/>
                          </w:rPr>
                          <w:t>hOt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575757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108" w:lineRule="exact"/>
                          <w:ind w:left="400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w w:val="89"/>
                            <w:position w:val="-1"/>
                          </w:rPr>
                          <w:t>OEF"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16"/>
                            <w:w w:val="90"/>
                            <w:position w:val="-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82828"/>
                            <w:spacing w:val="-14"/>
                            <w:w w:val="200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26"/>
                            <w:position w:val="-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575757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11" w:after="0" w:line="117" w:lineRule="exact"/>
                          <w:ind w:left="25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4F4F4F"/>
                            <w:spacing w:val="0"/>
                            <w:w w:val="100"/>
                            <w:position w:val="-1"/>
                          </w:rPr>
                          <w:t>RAMI\ZAN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575757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108" w:lineRule="exact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0"/>
                            <w:position w:val="-1"/>
                          </w:rPr>
                          <w:t>SHAO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2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11"/>
                            <w:w w:val="118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82828"/>
                            <w:spacing w:val="0"/>
                            <w:w w:val="200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2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30"/>
                          </w:rPr>
                          <w:t>213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2"/>
                          </w:rPr>
                          <w:t>3266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4&lt;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)()1592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33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10"/>
                          </w:rPr>
                          <w:t>391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3.81308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75757"/>
                          <w:bottom w:val="single" w:sz="3.81308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2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7"/>
                          </w:rPr>
                          <w:t>SHKELQIM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75757"/>
                          <w:bottom w:val="single" w:sz="3.81308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09"/>
                          </w:rPr>
                          <w:t>R!\MAZAN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75757"/>
                          <w:bottom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6"/>
                          </w:rPr>
                          <w:t>St!AOI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3"/>
                            <w:w w:val="11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12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3.81308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3.81308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3.81308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1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20"/>
                            <w:w w:val="17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11111"/>
                            <w:spacing w:val="0"/>
                            <w:w w:val="10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2"/>
                          </w:rPr>
                          <w:t>TIRANA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1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3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5"/>
                            <w:w w:val="13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31"/>
                          </w:rPr>
                          <w:t>liTE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7.626168" w:space="0" w:color="3F3F3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240" w:lineRule="auto"/>
                          <w:ind w:left="459" w:right="43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97"/>
                          </w:rPr>
                          <w:t>YLLI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1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6"/>
                            <w:w w:val="118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11111"/>
                            <w:spacing w:val="-2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8"/>
                          </w:rPr>
                          <w:t>EJMA.N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2"/>
                          </w:rPr>
                          <w:t>KERCYKU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5" w:right="32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5"/>
                          </w:rPr>
                          <w:t>911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5"/>
                          </w:rPr>
                          <w:t>8190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5" w:right="29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04"/>
                          </w:rPr>
                          <w:t>151590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6" w:right="28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335.6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1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3F3F3F"/>
                          <w:bottom w:val="single" w:sz="7.626168" w:space="0" w:color="232323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11" w:after="0" w:line="240" w:lineRule="auto"/>
                          <w:ind w:left="391" w:right="380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3F3F3F"/>
                            <w:w w:val="97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3F3F3F"/>
                            <w:spacing w:val="-5"/>
                            <w:w w:val="9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90"/>
                          </w:rPr>
                          <w:t>HAR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vMerge/>
                        <w:tcBorders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2" w:type="dxa"/>
                        <w:vMerge/>
                        <w:tcBorders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4" w:type="dxa"/>
                        <w:vMerge/>
                        <w:tcBorders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3.813088" w:space="0" w:color="232323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232323"/>
                          <w:bottom w:val="single" w:sz="3.813088" w:space="0" w:color="232323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240" w:lineRule="auto"/>
                          <w:ind w:left="32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2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7"/>
                            <w:w w:val="123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0"/>
                            <w:w w:val="12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-12"/>
                            <w:w w:val="12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JMAN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vMerge/>
                        <w:tcBorders>
                          <w:bottom w:val="single" w:sz="3.813088" w:space="0" w:color="232323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2" w:type="dxa"/>
                        <w:vMerge/>
                        <w:tcBorders>
                          <w:bottom w:val="single" w:sz="3.813088" w:space="0" w:color="232323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3.813088" w:space="0" w:color="232323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232323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3.813088" w:space="0" w:color="232323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3.813088" w:space="0" w:color="232323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38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3.813088" w:space="0" w:color="232323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4"/>
                          </w:rPr>
                          <w:t>BEHET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232323"/>
                          <w:bottom w:val="single" w:sz="3.813088" w:space="0" w:color="4B4B4B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11" w:after="0" w:line="117" w:lineRule="exact"/>
                          <w:ind w:left="391" w:right="371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3F3F3F"/>
                            <w:w w:val="97"/>
                            <w:position w:val="-1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3F3F3F"/>
                            <w:spacing w:val="-5"/>
                            <w:w w:val="97"/>
                            <w:position w:val="-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94"/>
                            <w:position w:val="-1"/>
                          </w:rPr>
                          <w:t>HAR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vMerge w:val="restart"/>
                        <w:tcBorders>
                          <w:top w:val="single" w:sz="3.813088" w:space="0" w:color="232323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2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9"/>
                            <w:w w:val="126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2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8"/>
                          </w:rPr>
                          <w:t>EJMA.N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vMerge w:val="restart"/>
                        <w:tcBorders>
                          <w:top w:val="single" w:sz="3.813088" w:space="0" w:color="232323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2"/>
                          </w:rPr>
                          <w:t>KERCYKU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3.813088" w:space="0" w:color="232323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5" w:right="32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5"/>
                          </w:rPr>
                          <w:t>911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3.813088" w:space="0" w:color="232323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4"/>
                          </w:rPr>
                          <w:t>6190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3.813088" w:space="0" w:color="232323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6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6" w:right="301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151590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3.813088" w:space="0" w:color="232323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6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6" w:right="289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w w:val="137"/>
                          </w:rPr>
                          <w:t>33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7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77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3" w:after="0" w:line="240" w:lineRule="auto"/>
                          <w:ind w:left="459" w:right="43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97"/>
                          </w:rPr>
                          <w:t>YLLI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vMerge/>
                        <w:tcBorders>
                          <w:bottom w:val="single" w:sz="7.62616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2" w:type="dxa"/>
                        <w:vMerge/>
                        <w:tcBorders>
                          <w:bottom w:val="single" w:sz="7.62616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7.62616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7.62616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7.62616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3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22"/>
                          </w:rPr>
                          <w:t>32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TIRANA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1F1F1F"/>
                          <w:bottom w:val="single" w:sz="7.626168" w:space="0" w:color="080808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0" w:after="0" w:line="240" w:lineRule="auto"/>
                          <w:ind w:left="7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22"/>
                          </w:rPr>
                          <w:t>lS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4"/>
                            <w:w w:val="12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0"/>
                            <w:w w:val="13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383838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240" w:lineRule="auto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4"/>
                          </w:rPr>
                          <w:t>LULCZIM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383838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240" w:lineRule="auto"/>
                          <w:ind w:left="30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5"/>
                          </w:rPr>
                          <w:t>BA.FUAM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181818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240" w:lineRule="auto"/>
                          <w:ind w:left="400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95"/>
                          </w:rPr>
                          <w:t>BA.R:O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1"/>
                            <w:w w:val="96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11111"/>
                            <w:spacing w:val="0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1F1F1F"/>
                          <w:bottom w:val="single" w:sz="3.813088" w:space="0" w:color="181818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31" w:after="0" w:line="98" w:lineRule="exact"/>
                          <w:ind w:left="344" w:right="306"/>
                          <w:jc w:val="center"/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4F4F4F"/>
                            <w:spacing w:val="0"/>
                            <w:w w:val="116"/>
                            <w:position w:val="-1"/>
                          </w:rPr>
                          <w:t>963</w:t>
                        </w:r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11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4"/>
                          </w:rPr>
                          <w:t>6190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11" w:after="0" w:line="240" w:lineRule="auto"/>
                          <w:ind w:left="316" w:right="29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6"/>
                          </w:rPr>
                          <w:t>1ll636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240" w:lineRule="auto"/>
                          <w:ind w:left="343" w:right="322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42"/>
                          </w:rPr>
                          <w:t>475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080808"/>
                          <w:bottom w:val="single" w:sz="3.81308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7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w w:val="102"/>
                          </w:rPr>
                          <w:t>BEH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-11"/>
                            <w:w w:val="10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B7B7B"/>
                            <w:spacing w:val="0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383838"/>
                          <w:bottom w:val="single" w:sz="3.81308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92" w:right="365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107"/>
                          </w:rPr>
                          <w:t>FLORA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383838"/>
                          <w:bottom w:val="single" w:sz="3.81308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334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-24"/>
                            <w:w w:val="122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82828"/>
                            <w:spacing w:val="-14"/>
                            <w:w w:val="2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7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3"/>
                            <w:w w:val="107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-2"/>
                            <w:w w:val="10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81818"/>
                          <w:bottom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449" w:right="432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0"/>
                          </w:rPr>
                          <w:t>LULl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81818"/>
                          <w:bottom w:val="single" w:sz="3.81308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3" w:after="0" w:line="240" w:lineRule="auto"/>
                          <w:ind w:left="344" w:right="349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50"/>
                          </w:rPr>
                          <w:t>96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73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00"/>
                          </w:rPr>
                          <w:t>61!10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83" w:after="0" w:line="240" w:lineRule="auto"/>
                          <w:ind w:left="316" w:right="29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04"/>
                          </w:rPr>
                          <w:t>1:1/636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92" w:after="0" w:line="240" w:lineRule="auto"/>
                          <w:ind w:left="344" w:right="32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5"/>
                          </w:rPr>
                          <w:t>475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41"/>
                          </w:rPr>
                          <w:t>33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3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6"/>
                          </w:rPr>
                          <w:t>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1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7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240" w:lineRule="auto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96"/>
                          </w:rPr>
                          <w:t>I'Sl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7"/>
                            <w:w w:val="9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5"/>
                            <w:w w:val="16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3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240" w:lineRule="auto"/>
                          <w:ind w:left="33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3"/>
                          </w:rPr>
                          <w:t>FREOERit&lt;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240" w:lineRule="auto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1"/>
                          </w:rPr>
                          <w:t>XHEMIL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240" w:lineRule="auto"/>
                          <w:ind w:left="411" w:right="387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6"/>
                          </w:rPr>
                          <w:t>BEQO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344" w:right="31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1"/>
                          </w:rPr>
                          <w:t>733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30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4"/>
                          </w:rPr>
                          <w:t>3266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20" w:after="0" w:line="240" w:lineRule="auto"/>
                          <w:ind w:left="30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4&lt;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)()1225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1F1F1F"/>
                          <w:bottom w:val="single" w:sz="7.626168" w:space="0" w:color="484848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44" w:right="32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6"/>
                          </w:rPr>
                          <w:t>266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7.626168" w:space="0" w:color="484848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1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6"/>
                            <w:w w:val="11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5"/>
                            <w:w w:val="11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05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484848"/>
                          <w:bottom w:val="single" w:sz="3.813088" w:space="0" w:color="383838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240" w:lineRule="auto"/>
                          <w:ind w:left="440" w:right="40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2"/>
                          </w:rPr>
                          <w:t>PIRO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484848"/>
                          <w:bottom w:val="single" w:sz="3.813088" w:space="0" w:color="383838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240" w:lineRule="auto"/>
                          <w:ind w:left="355" w:right="34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3"/>
                          </w:rPr>
                          <w:t>MINA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484848"/>
                          <w:bottom w:val="single" w:sz="3.813088" w:space="0" w:color="1C1C1C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240" w:lineRule="auto"/>
                          <w:ind w:left="440" w:right="41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5"/>
                            <w:w w:val="12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9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3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7.626168" w:space="0" w:color="484848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1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31"/>
                          </w:rPr>
                          <w:t>733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484848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9"/>
                          </w:rPr>
                          <w:t>3266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7.626168" w:space="0" w:color="484848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4"/>
                          </w:rPr>
                          <w:t>400025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7.626168" w:space="0" w:color="484848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3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0"/>
                          </w:rPr>
                          <w:t>266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3F3F3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3F3F3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3.813088" w:space="0" w:color="3F3F3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383838"/>
                          <w:bottom w:val="single" w:sz="3.813088" w:space="0" w:color="3F3F3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73" w:after="0" w:line="240" w:lineRule="auto"/>
                          <w:ind w:left="33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4"/>
                          </w:rPr>
                          <w:t>FREOEFI:IK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383838"/>
                          <w:bottom w:val="single" w:sz="3.813088" w:space="0" w:color="3F3F3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73" w:after="0" w:line="240" w:lineRule="auto"/>
                          <w:ind w:left="32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3"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9"/>
                            <w:w w:val="11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-16"/>
                            <w:w w:val="13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22"/>
                            <w:w w:val="123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-63"/>
                            <w:w w:val="14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C1C1C"/>
                          <w:bottom w:val="single" w:sz="3.813088" w:space="0" w:color="3F3F3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17" w:after="0" w:line="240" w:lineRule="auto"/>
                          <w:ind w:left="407" w:right="382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46464"/>
                            <w:spacing w:val="-6"/>
                            <w:w w:val="10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8A8A8A"/>
                            <w:spacing w:val="-18"/>
                            <w:w w:val="10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46464"/>
                            <w:spacing w:val="0"/>
                            <w:w w:val="122"/>
                          </w:rPr>
                          <w:t>ao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3.813088" w:space="0" w:color="3F3F3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3F3F3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3.813088" w:space="0" w:color="3F3F3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3.813088" w:space="0" w:color="3F3F3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38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3F3F3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5" w:right="10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4"/>
                          </w:rPr>
                          <w:t>34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3F3F3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3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6"/>
                          </w:rPr>
                          <w:t>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1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3F3F3F"/>
                          <w:bottom w:val="single" w:sz="3.813088" w:space="0" w:color="4B4B4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0" w:after="0" w:line="108" w:lineRule="exact"/>
                          <w:ind w:left="11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w w:val="97"/>
                            <w:position w:val="-1"/>
                          </w:rPr>
                          <w:t>lsi'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8"/>
                            <w:w w:val="97"/>
                            <w:position w:val="-1"/>
                          </w:rPr>
                          <w:t>!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13"/>
                            <w:w w:val="140"/>
                            <w:position w:val="-1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2"/>
                            <w:position w:val="-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3F3F3F"/>
                          <w:bottom w:val="single" w:sz="3.813088" w:space="0" w:color="4B4B4B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108" w:lineRule="exact"/>
                          <w:ind w:left="391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w w:val="106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-9"/>
                            <w:w w:val="105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3"/>
                            <w:position w:val="-1"/>
                          </w:rPr>
                          <w:t>x.HAT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3F3F3F"/>
                          <w:bottom w:val="single" w:sz="3.813088" w:space="0" w:color="4B4B4B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108" w:lineRule="exact"/>
                          <w:ind w:left="334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4"/>
                            <w:position w:val="-1"/>
                          </w:rPr>
                          <w:t>JONUZ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3F3F3F"/>
                          <w:bottom w:val="single" w:sz="3.813088" w:space="0" w:color="4B4B4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108" w:lineRule="exact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113"/>
                            <w:position w:val="-1"/>
                          </w:rPr>
                          <w:t>MELlANI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3F3F3F"/>
                          <w:bottom w:val="single" w:sz="3.813088" w:space="0" w:color="2F2F2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108" w:lineRule="exact"/>
                          <w:ind w:left="401" w:right="39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1"/>
                            <w:position w:val="-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3F3F3F"/>
                          <w:bottom w:val="single" w:sz="3.813088" w:space="0" w:color="545454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21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4"/>
                            <w:position w:val="-1"/>
                          </w:rPr>
                          <w:t>6180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3F3F3F"/>
                          <w:bottom w:val="single" w:sz="3.813088" w:space="0" w:color="545454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21" w:after="0" w:line="108" w:lineRule="exact"/>
                          <w:ind w:left="335" w:right="32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2"/>
                            <w:position w:val="-1"/>
                          </w:rPr>
                          <w:t>61593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3F3F3F"/>
                          <w:bottom w:val="single" w:sz="3.813088" w:space="0" w:color="545454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30" w:after="0" w:line="99" w:lineRule="exact"/>
                          <w:ind w:left="306" w:right="28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8"/>
                            <w:position w:val="-1"/>
                          </w:rPr>
                          <w:t>335.7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83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07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4"/>
                            <w:w w:val="10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1"/>
                          </w:rPr>
                          <w:t>hot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7"/>
                          </w:rPr>
                          <w:t>NEXHAT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334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4"/>
                          </w:rPr>
                          <w:t>JONUZ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103"/>
                          </w:rPr>
                          <w:t>MELLANI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2F2F2F"/>
                          <w:bottom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92" w:after="0" w:line="240" w:lineRule="auto"/>
                          <w:ind w:left="402" w:right="39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3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83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5"/>
                          </w:rPr>
                          <w:t>8180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83" w:after="0" w:line="240" w:lineRule="auto"/>
                          <w:ind w:left="335" w:right="32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2"/>
                          </w:rPr>
                          <w:t>61593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73" w:after="0" w:line="240" w:lineRule="auto"/>
                          <w:ind w:left="296" w:right="276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w w:val="116"/>
                          </w:rPr>
                          <w:t>39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-46"/>
                            <w:w w:val="116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A8A8A"/>
                            <w:spacing w:val="-23"/>
                            <w:w w:val="24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57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9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9"/>
                          </w:rPr>
                          <w:t>35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2"/>
                          </w:rPr>
                          <w:t>TIRANA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1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7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1F1F1F"/>
                          <w:bottom w:val="single" w:sz="7.626168" w:space="0" w:color="080808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0" w:after="0" w:line="240" w:lineRule="auto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7"/>
                          </w:rPr>
                          <w:t>Is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0"/>
                            <w:w w:val="11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5"/>
                            <w:w w:val="16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3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383838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240" w:lineRule="auto"/>
                          <w:ind w:left="35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4"/>
                          </w:rPr>
                          <w:t>MYRTEZA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383838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240" w:lineRule="auto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6"/>
                          </w:rPr>
                          <w:t>OSMAN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181818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240" w:lineRule="auto"/>
                          <w:ind w:left="421" w:right="40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3"/>
                          </w:rPr>
                          <w:t>RENA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1F1F1F"/>
                          <w:bottom w:val="single" w:sz="3.813088" w:space="0" w:color="181818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326" w:right="297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2"/>
                          </w:rPr>
                          <w:t>1141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20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2"/>
                            <w:w w:val="157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-14"/>
                            <w:w w:val="106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0"/>
                          </w:rPr>
                          <w:t>230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11" w:after="0" w:line="240" w:lineRule="auto"/>
                          <w:ind w:left="344" w:right="32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5"/>
                            <w:w w:val="109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44"/>
                          </w:rPr>
                          <w:t>noo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240" w:lineRule="auto"/>
                          <w:ind w:left="354" w:right="324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34"/>
                          </w:rPr>
                          <w:t>116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232323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232323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080808"/>
                          <w:bottom w:val="single" w:sz="3.813088" w:space="0" w:color="232323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8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1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6"/>
                            <w:w w:val="11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95"/>
                          </w:rPr>
                          <w:t>hOt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383838"/>
                          <w:bottom w:val="single" w:sz="3.813088" w:space="0" w:color="232323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73" w:after="0" w:line="240" w:lineRule="auto"/>
                          <w:ind w:left="353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102"/>
                          </w:rPr>
                          <w:t>MYRTEZA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383838"/>
                          <w:bottom w:val="single" w:sz="3.813088" w:space="0" w:color="232323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2"/>
                          </w:rPr>
                          <w:t>OSM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3"/>
                            <w:w w:val="11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3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81818"/>
                          <w:bottom w:val="single" w:sz="3.813088" w:space="0" w:color="232323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73" w:after="0" w:line="240" w:lineRule="auto"/>
                          <w:ind w:left="421" w:right="40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0"/>
                            <w:w w:val="11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ENA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81818"/>
                          <w:bottom w:val="single" w:sz="3.813088" w:space="0" w:color="232323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3" w:after="0" w:line="240" w:lineRule="auto"/>
                          <w:ind w:left="326" w:right="288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w w:val="133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6"/>
                            <w:w w:val="133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7B7B7B"/>
                            <w:spacing w:val="0"/>
                            <w:w w:val="16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45454"/>
                          <w:bottom w:val="single" w:sz="3.813088" w:space="0" w:color="232323"/>
                          <w:left w:val="single" w:sz="3.813088" w:space="0" w:color="131313"/>
                          <w:right w:val="single" w:sz="7.626168" w:space="0" w:color="808080"/>
                        </w:tcBorders>
                      </w:tcPr>
                      <w:p>
                        <w:pPr>
                          <w:spacing w:before="73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5"/>
                          </w:rPr>
                          <w:t>8230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45454"/>
                          <w:bottom w:val="single" w:sz="3.813088" w:space="0" w:color="232323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73" w:after="0" w:line="240" w:lineRule="auto"/>
                          <w:ind w:left="335" w:right="32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7"/>
                          </w:rPr>
                          <w:t>2noo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45454"/>
                          <w:bottom w:val="single" w:sz="3.813088" w:space="0" w:color="232323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73" w:after="0" w:line="240" w:lineRule="auto"/>
                          <w:ind w:left="306" w:right="26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16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11111"/>
                            <w:spacing w:val="-16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41"/>
                            <w:w w:val="174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B5B5B5"/>
                            <w:spacing w:val="-22"/>
                            <w:w w:val="265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7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8832" w:type="dxa"/>
                        <w:gridSpan w:val="10"/>
                        <w:tcBorders>
                          <w:top w:val="single" w:sz="3.813088" w:space="0" w:color="232323"/>
                          <w:bottom w:val="single" w:sz="7.626168" w:space="0" w:color="545454"/>
                          <w:left w:val="single" w:sz="7.626168" w:space="0" w:color="64646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0" w:after="0" w:line="240" w:lineRule="auto"/>
                          <w:ind w:left="4158" w:right="413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20"/>
                            <w:w w:val="16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4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8"/>
                          </w:rPr>
                          <w:t>DHJAJ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01" w:hRule="exact"/>
                    </w:trPr>
                    <w:tc>
                      <w:tcPr>
                        <w:tcW w:w="453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4" w:after="0" w:line="240" w:lineRule="auto"/>
                          <w:ind w:left="123" w:right="113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4F4F4F"/>
                            <w:spacing w:val="-81"/>
                            <w:w w:val="89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F3F3F"/>
                            <w:spacing w:val="-30"/>
                            <w:w w:val="124"/>
                            <w:position w:val="-6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4F4F4F"/>
                            <w:spacing w:val="0"/>
                            <w:w w:val="89"/>
                            <w:position w:val="0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110" w:lineRule="exact"/>
                          <w:ind w:left="132" w:right="133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F3F3F"/>
                            <w:spacing w:val="0"/>
                            <w:w w:val="81"/>
                            <w:i/>
                            <w:position w:val="-2"/>
                          </w:rPr>
                          <w:t>&lt;i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5" w:lineRule="exact"/>
                          <w:ind w:left="133" w:right="134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174"/>
                            <w:position w:val="1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90" w:after="0" w:line="253" w:lineRule="exact"/>
                          <w:ind w:left="373" w:right="364"/>
                          <w:jc w:val="center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82828"/>
                            <w:w w:val="69"/>
                            <w:position w:val="-1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82828"/>
                            <w:spacing w:val="0"/>
                            <w:w w:val="69"/>
                            <w:shadow/>
                            <w:position w:val="-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82828"/>
                            <w:spacing w:val="0"/>
                            <w:w w:val="69"/>
                            <w:shadow/>
                            <w:position w:val="-1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82828"/>
                            <w:spacing w:val="0"/>
                            <w:w w:val="69"/>
                            <w:position w:val="-1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82828"/>
                            <w:spacing w:val="0"/>
                            <w:w w:val="69"/>
                            <w:position w:val="-1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06" w:lineRule="exact"/>
                          <w:ind w:left="375" w:right="377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72"/>
                          </w:rPr>
                          <w:t>;;J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68" w:lineRule="exact"/>
                          <w:ind w:left="377" w:right="36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75"/>
                          </w:rPr>
                          <w:t>i5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4" w:after="0" w:line="240" w:lineRule="auto"/>
                          <w:ind w:left="127" w:right="96"/>
                          <w:jc w:val="center"/>
                          <w:rPr>
                            <w:rFonts w:ascii="Arial" w:hAnsi="Arial" w:cs="Arial" w:eastAsia="Arial"/>
                            <w:sz w:val="33"/>
                            <w:szCs w:val="3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color w:val="282828"/>
                            <w:spacing w:val="0"/>
                            <w:w w:val="98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92" w:lineRule="exact"/>
                          <w:ind w:left="136" w:right="12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200"/>
                            <w:position w:val="-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62" w:lineRule="exact"/>
                          <w:ind w:left="138" w:right="118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F3F3F"/>
                            <w:spacing w:val="0"/>
                            <w:w w:val="99"/>
                            <w:position w:val="1"/>
                          </w:rPr>
                          <w:t>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4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165" w:lineRule="exact"/>
                          <w:ind w:left="503" w:right="477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0"/>
                            <w:w w:val="95"/>
                            <w:position w:val="-2"/>
                          </w:rPr>
                          <w:t>Ill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6" w:lineRule="exact"/>
                          <w:ind w:left="505" w:right="487"/>
                          <w:jc w:val="center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82828"/>
                            <w:spacing w:val="-81"/>
                            <w:w w:val="78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82828"/>
                            <w:spacing w:val="-18"/>
                            <w:w w:val="110"/>
                            <w:position w:val="6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82828"/>
                            <w:spacing w:val="0"/>
                            <w:w w:val="78"/>
                            <w:position w:val="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33" w:right="443"/>
                          <w:jc w:val="center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6"/>
                            <w:szCs w:val="6"/>
                            <w:color w:val="282828"/>
                            <w:w w:val="153"/>
                          </w:rPr>
                          <w:t>&lt;</w:t>
                        </w:r>
                        <w:r>
                          <w:rPr>
                            <w:rFonts w:ascii="Arial" w:hAnsi="Arial" w:cs="Arial" w:eastAsia="Arial"/>
                            <w:sz w:val="6"/>
                            <w:szCs w:val="6"/>
                            <w:color w:val="282828"/>
                            <w:w w:val="154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6"/>
                            <w:szCs w:val="6"/>
                            <w:color w:val="00000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8" w:after="0" w:line="240" w:lineRule="auto"/>
                          <w:ind w:left="503" w:right="512"/>
                          <w:jc w:val="center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282828"/>
                            <w:spacing w:val="0"/>
                            <w:w w:val="72"/>
                          </w:rPr>
                          <w:t>ffi</w:t>
                        </w:r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86" w:lineRule="exact"/>
                          <w:ind w:left="506" w:right="505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0"/>
                            <w:w w:val="143"/>
                            <w:position w:val="-2"/>
                          </w:rPr>
                          <w:t>iii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4" w:lineRule="exact"/>
                          <w:ind w:left="503" w:right="509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11111"/>
                            <w:spacing w:val="0"/>
                            <w:w w:val="87"/>
                            <w:position w:val="1"/>
                          </w:rPr>
                          <w:t>:z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0" w:after="0" w:line="240" w:lineRule="exact"/>
                          <w:ind w:right="162"/>
                          <w:jc w:val="right"/>
                          <w:rPr>
                            <w:rFonts w:ascii="Courier New" w:hAnsi="Courier New" w:cs="Courier New" w:eastAsia="Courier New"/>
                            <w:sz w:val="32"/>
                            <w:szCs w:val="32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32"/>
                            <w:szCs w:val="32"/>
                            <w:color w:val="3F3F3F"/>
                            <w:spacing w:val="0"/>
                            <w:w w:val="81"/>
                            <w:position w:val="-1"/>
                          </w:rPr>
                          <w:t>;«</w:t>
                        </w:r>
                        <w:r>
                          <w:rPr>
                            <w:rFonts w:ascii="Courier New" w:hAnsi="Courier New" w:cs="Courier New" w:eastAsia="Courier New"/>
                            <w:sz w:val="32"/>
                            <w:szCs w:val="3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69" w:lineRule="exact"/>
                          <w:ind w:right="127"/>
                          <w:jc w:val="righ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w w:val="182"/>
                            <w:position w:val="2"/>
                          </w:rPr>
                          <w:t>ci:J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19"/>
                            <w:w w:val="182"/>
                            <w:position w:val="2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59"/>
                            <w:w w:val="182"/>
                            <w:position w:val="2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-59"/>
                            <w:w w:val="118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58"/>
                            <w:w w:val="183"/>
                            <w:position w:val="2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-46"/>
                            <w:w w:val="118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64"/>
                            <w:w w:val="182"/>
                            <w:position w:val="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0"/>
                            <w:w w:val="118"/>
                            <w:position w:val="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-60"/>
                            <w:w w:val="118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83"/>
                            <w:position w:val="2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1"/>
                            <w:w w:val="183"/>
                            <w:position w:val="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0"/>
                            <w:w w:val="118"/>
                            <w:position w:val="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35" w:lineRule="exact"/>
                          <w:ind w:right="133"/>
                          <w:jc w:val="right"/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82828"/>
                            <w:spacing w:val="0"/>
                            <w:w w:val="127"/>
                            <w:position w:val="1"/>
                          </w:rPr>
                          <w:t>o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82828"/>
                            <w:spacing w:val="0"/>
                            <w:w w:val="127"/>
                            <w:position w:val="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82828"/>
                            <w:spacing w:val="0"/>
                            <w:w w:val="127"/>
                            <w:position w:val="1"/>
                          </w:rPr>
                          <w:t>:Ow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146"/>
                          <w:jc w:val="right"/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  <w:color w:val="3F3F3F"/>
                            <w:spacing w:val="0"/>
                            <w:w w:val="115"/>
                          </w:rPr>
                          <w:t>...J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14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282828"/>
                            <w:w w:val="92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282828"/>
                            <w:spacing w:val="-4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4F4F4F"/>
                            <w:spacing w:val="0"/>
                            <w:w w:val="73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81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F3F3F"/>
                            <w:spacing w:val="0"/>
                            <w:w w:val="134"/>
                          </w:rPr>
                          <w:t>2g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58" w:after="0" w:line="240" w:lineRule="auto"/>
                          <w:ind w:left="453" w:right="34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134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5" w:right="339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282828"/>
                            <w:w w:val="129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282828"/>
                            <w:spacing w:val="-9"/>
                            <w:w w:val="129"/>
                          </w:rPr>
                          <w:t>&lt;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282828"/>
                            <w:spacing w:val="-33"/>
                            <w:w w:val="59"/>
                            <w:position w:val="-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282828"/>
                            <w:spacing w:val="-38"/>
                            <w:w w:val="129"/>
                            <w:position w:val="0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282828"/>
                            <w:spacing w:val="0"/>
                            <w:w w:val="59"/>
                            <w:position w:val="-7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545454"/>
                          <w:bottom w:val="single" w:sz="3.813088" w:space="0" w:color="282828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1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172" w:lineRule="exact"/>
                          <w:ind w:left="401" w:right="20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98"/>
                            <w:position w:val="-2"/>
                          </w:rPr>
                          <w:t>i:i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6" w:lineRule="exact"/>
                          <w:ind w:left="119" w:right="94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3F3F3F"/>
                            <w:spacing w:val="0"/>
                            <w:w w:val="62"/>
                            <w:position w:val="-2"/>
                          </w:rPr>
                          <w:t>11</w:t>
                        </w:r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3F3F3F"/>
                            <w:spacing w:val="4"/>
                            <w:w w:val="62"/>
                            <w:position w:val="-2"/>
                          </w:rPr>
                          <w:t>'</w:t>
                        </w:r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3F3F3F"/>
                            <w:spacing w:val="0"/>
                            <w:w w:val="62"/>
                            <w:position w:val="-2"/>
                          </w:rPr>
                          <w:t>...</w:t>
                        </w:r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3F3F3F"/>
                            <w:spacing w:val="35"/>
                            <w:w w:val="62"/>
                            <w:position w:val="-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F3F3F"/>
                            <w:spacing w:val="0"/>
                            <w:w w:val="93"/>
                            <w:position w:val="-2"/>
                          </w:rPr>
                          <w:t>1515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9" w:lineRule="exact"/>
                          <w:ind w:left="15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82828"/>
                            <w:spacing w:val="0"/>
                            <w:w w:val="119"/>
                            <w:position w:val="1"/>
                          </w:rPr>
                          <w:t>v.;:a.za.lf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00" w:hRule="exact"/>
                    </w:trPr>
                    <w:tc>
                      <w:tcPr>
                        <w:tcW w:w="453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21" w:after="0" w:line="240" w:lineRule="auto"/>
                          <w:ind w:left="163" w:right="10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240" w:lineRule="auto"/>
                          <w:ind w:left="402" w:right="384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3F3F3F"/>
                            <w:spacing w:val="0"/>
                            <w:w w:val="145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240" w:lineRule="auto"/>
                          <w:ind w:left="173" w:right="138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3F3F3F"/>
                            <w:spacing w:val="0"/>
                            <w:w w:val="140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30" w:after="0" w:line="240" w:lineRule="auto"/>
                          <w:ind w:left="536" w:right="508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65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0" w:after="0" w:line="191" w:lineRule="exact"/>
                          <w:ind w:left="437" w:right="412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4F4F4F"/>
                            <w:spacing w:val="0"/>
                            <w:w w:val="89"/>
                            <w:position w:val="-2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0" w:after="0" w:line="191" w:lineRule="exact"/>
                          <w:ind w:left="513" w:right="489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3F3F3F"/>
                            <w:spacing w:val="0"/>
                            <w:w w:val="89"/>
                            <w:position w:val="-2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411" w:right="38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37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21" w:after="0" w:line="240" w:lineRule="auto"/>
                          <w:ind w:left="258" w:right="21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24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0" w:after="0" w:line="191" w:lineRule="exact"/>
                          <w:ind w:left="428" w:right="403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282828"/>
                            <w:spacing w:val="0"/>
                            <w:w w:val="89"/>
                            <w:position w:val="-2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282828"/>
                          <w:bottom w:val="single" w:sz="3.81308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61" w:right="31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55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5"/>
                          </w:rPr>
                          <w:t>36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3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67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2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240" w:lineRule="auto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7"/>
                          </w:rPr>
                          <w:t>Is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0"/>
                            <w:w w:val="11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5"/>
                            <w:w w:val="16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3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21" w:after="0" w:line="240" w:lineRule="auto"/>
                          <w:ind w:left="392" w:right="37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15"/>
                            <w:w w:val="132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92"/>
                          </w:rPr>
                          <w:t>A.JTIM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GOLEMI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325" w:right="29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19"/>
                          </w:rPr>
                          <w:t>1480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21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5"/>
                          </w:rPr>
                          <w:t>8190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30" w:after="0" w:line="240" w:lineRule="auto"/>
                          <w:ind w:left="316" w:right="305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15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7B7B7B"/>
                            <w:spacing w:val="0"/>
                            <w:w w:val="120"/>
                          </w:rPr>
                          <w:t>1580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1F1F1F"/>
                          <w:bottom w:val="single" w:sz="7.626168" w:space="0" w:color="7C7C7C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240" w:lineRule="auto"/>
                          <w:ind w:left="344" w:right="32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8"/>
                          </w:rPr>
                          <w:t>500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33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7.626168" w:space="0" w:color="7C7C7C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w w:val="107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4"/>
                            <w:w w:val="10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5"/>
                            <w:w w:val="11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05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7C7C7C"/>
                          <w:bottom w:val="single" w:sz="3.813088" w:space="0" w:color="606060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20" w:after="0" w:line="99" w:lineRule="exact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6"/>
                            <w:w w:val="157"/>
                            <w:position w:val="-1"/>
                          </w:rPr>
                          <w:t>$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9"/>
                            <w:w w:val="113"/>
                            <w:position w:val="-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9"/>
                            <w:position w:val="-1"/>
                          </w:rPr>
                          <w:t>ASAN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7C7C7C"/>
                          <w:bottom w:val="single" w:sz="3.813088" w:space="0" w:color="606060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1" w:after="0" w:line="98" w:lineRule="exact"/>
                          <w:ind w:left="33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00"/>
                            <w:position w:val="-1"/>
                          </w:rPr>
                          <w:t>KAMER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7C7C7C"/>
                          <w:bottom w:val="single" w:sz="3.813088" w:space="0" w:color="606060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99" w:lineRule="exact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2"/>
                            <w:position w:val="-1"/>
                          </w:rPr>
                          <w:t>BEROHOSHI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7.626168" w:space="0" w:color="7C7C7C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05"/>
                          </w:rPr>
                          <w:t>1-18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2"/>
                            <w:w w:val="105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A8A8A"/>
                            <w:spacing w:val="-12"/>
                            <w:w w:val="131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76"/>
                          </w:rPr>
                          <w:t>-1149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7C7C7C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5"/>
                          </w:rPr>
                          <w:t>8190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7.626168" w:space="0" w:color="7C7C7C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6" w:right="302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0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8A8A8A"/>
                            <w:spacing w:val="-15"/>
                            <w:w w:val="151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SOO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7.626168" w:space="0" w:color="7C7C7C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3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461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575757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575757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7.626168" w:space="0" w:color="575757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606060"/>
                          <w:bottom w:val="single" w:sz="7.626168" w:space="0" w:color="575757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92" w:after="0" w:line="240" w:lineRule="auto"/>
                          <w:ind w:left="393" w:right="35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7"/>
                            <w:w w:val="135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A.STIM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606060"/>
                          <w:bottom w:val="single" w:sz="7.626168" w:space="0" w:color="575757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92" w:after="0" w:line="240" w:lineRule="auto"/>
                          <w:ind w:left="326" w:right="30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6"/>
                          </w:rPr>
                          <w:t>DI:.SIM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606060"/>
                          <w:bottom w:val="single" w:sz="7.626168" w:space="0" w:color="575757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92" w:after="0" w:line="240" w:lineRule="auto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1"/>
                          </w:rPr>
                          <w:t>GOLI:MI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7.626168" w:space="0" w:color="575757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7.626168" w:space="0" w:color="575757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7.626168" w:space="0" w:color="575757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7.626168" w:space="0" w:color="575757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575757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8"/>
                            <w:w w:val="160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A8A8A"/>
                            <w:spacing w:val="0"/>
                            <w:w w:val="160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575757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TIRANA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7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7.626168" w:space="0" w:color="575757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0" w:after="0" w:line="365" w:lineRule="exact"/>
                          <w:ind w:left="11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646464"/>
                            <w:w w:val="66"/>
                            <w:position w:val="2"/>
                          </w:rPr>
                          <w:t>,.</w:t>
                        </w:r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646464"/>
                            <w:spacing w:val="-43"/>
                            <w:w w:val="66"/>
                            <w:position w:val="2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4F4F4F"/>
                            <w:spacing w:val="0"/>
                            <w:w w:val="58"/>
                            <w:position w:val="2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575757"/>
                          <w:bottom w:val="single" w:sz="3.813088" w:space="0" w:color="1F1F1F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30" w:after="0" w:line="240" w:lineRule="auto"/>
                          <w:ind w:left="380" w:right="39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85"/>
                            <w:w w:val="14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-13"/>
                            <w:w w:val="33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"/>
                            <w:w w:val="13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4"/>
                            <w:w w:val="11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575757"/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240" w:lineRule="auto"/>
                          <w:ind w:left="382" w:right="370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0"/>
                            <w:w w:val="100"/>
                          </w:rPr>
                          <w:t>KOL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575757"/>
                          <w:bottom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4"/>
                          </w:rPr>
                          <w:t>MERVATAJ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7.626168" w:space="0" w:color="575757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5" w:right="29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1"/>
                          </w:rPr>
                          <w:t>1225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575757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5"/>
                          </w:rPr>
                          <w:t>8190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7.626168" w:space="0" w:color="575757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1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6" w:right="304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5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8A8A8A"/>
                            <w:spacing w:val="-15"/>
                            <w:w w:val="16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5"/>
                          </w:rPr>
                          <w:t>590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7.626168" w:space="0" w:color="575757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1" w:right="31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5"/>
                            <w:i/>
                          </w:rPr>
                          <w:t>497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86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7.626168" w:space="0" w:color="1F1F1F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21" w:right="39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9"/>
                          </w:rPr>
                          <w:t>GJON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1F1F1F"/>
                          <w:bottom w:val="single" w:sz="7.626168" w:space="0" w:color="1F1F1F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73" w:right="361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1"/>
                          </w:rPr>
                          <w:t>OED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F1F1F"/>
                          <w:bottom w:val="single" w:sz="7.62616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09"/>
                          </w:rPr>
                          <w:t>OE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3"/>
                            <w:w w:val="10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3"/>
                            <w:w w:val="11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1"/>
                          </w:rPr>
                          <w:t>REJ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7.626168" w:space="0" w:color="1F1F1F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7.626168" w:space="0" w:color="1F1F1F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7.62616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w w:val="102"/>
                          </w:rPr>
                          <w:t>BEH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-11"/>
                            <w:w w:val="10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A8A8A"/>
                            <w:spacing w:val="0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575757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30" w:after="0" w:line="99" w:lineRule="exact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  <w:position w:val="-1"/>
                          </w:rPr>
                          <w:t>BARDHE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575757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9" w:lineRule="exact"/>
                          <w:ind w:left="335" w:right="32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7"/>
                            <w:position w:val="-1"/>
                          </w:rPr>
                          <w:t>NDUE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575757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1"/>
                            <w:position w:val="-1"/>
                          </w:rPr>
                          <w:t>DEONOREJ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5" w:right="29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1"/>
                          </w:rPr>
                          <w:t>1225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5"/>
                          </w:rPr>
                          <w:t>8190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6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6" w:right="304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5"/>
                            <w:w w:val="13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8A8A8A"/>
                            <w:spacing w:val="-15"/>
                            <w:w w:val="16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5"/>
                          </w:rPr>
                          <w:t>590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3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497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3B3B3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3B3B3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3.813088" w:space="0" w:color="3B3B3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75757"/>
                          <w:bottom w:val="single" w:sz="3.813088" w:space="0" w:color="3B3B3B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82" w:after="0" w:line="240" w:lineRule="auto"/>
                          <w:ind w:left="421" w:right="39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9"/>
                          </w:rPr>
                          <w:t>GJON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75757"/>
                          <w:bottom w:val="single" w:sz="3.813088" w:space="0" w:color="3B3B3B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73" w:after="0" w:line="240" w:lineRule="auto"/>
                          <w:ind w:left="373" w:right="350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13"/>
                            <w:w w:val="11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0"/>
                            <w:w w:val="113"/>
                          </w:rPr>
                          <w:t>ED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75757"/>
                          <w:bottom w:val="single" w:sz="3.813088" w:space="0" w:color="3B3B3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09"/>
                          </w:rPr>
                          <w:t>DEONOR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2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6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3.813088" w:space="0" w:color="3B3B3B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3B3B3B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3.813088" w:space="0" w:color="3B3B3B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3.813088" w:space="0" w:color="3B3B3B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8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3B3B3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37"/>
                          </w:rPr>
                          <w:t>38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3B3B3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2"/>
                          </w:rPr>
                          <w:t>TIRANA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1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1"/>
                          </w:rPr>
                          <w:t>JUG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3B3B3B"/>
                          <w:bottom w:val="single" w:sz="7.626168" w:space="0" w:color="2F2F2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9" w:after="0" w:line="240" w:lineRule="auto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46464"/>
                            <w:w w:val="6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282828"/>
                            <w:spacing w:val="-15"/>
                            <w:w w:val="18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46464"/>
                            <w:spacing w:val="0"/>
                            <w:w w:val="15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3B3B3B"/>
                          <w:bottom w:val="single" w:sz="3.813088" w:space="0" w:color="5B5B5B"/>
                          <w:left w:val="single" w:sz="3.813088" w:space="0" w:color="0F0F0F"/>
                          <w:right w:val="single" w:sz="7.626168" w:space="0" w:color="646464"/>
                        </w:tcBorders>
                      </w:tcPr>
                      <w:p>
                        <w:pPr>
                          <w:spacing w:before="21" w:after="0" w:line="240" w:lineRule="auto"/>
                          <w:ind w:left="382" w:right="35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10"/>
                          </w:rPr>
                          <w:t>PETRIT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3B3B3B"/>
                          <w:bottom w:val="single" w:sz="3.813088" w:space="0" w:color="5B5B5B"/>
                          <w:left w:val="single" w:sz="7.626168" w:space="0" w:color="646464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240" w:lineRule="auto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9"/>
                            <w:w w:val="11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20"/>
                            <w:w w:val="12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8"/>
                          </w:rPr>
                          <w:t>UT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3B3B3B"/>
                          <w:bottom w:val="single" w:sz="3.813088" w:space="0" w:color="5B5B5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412" w:right="40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VELlA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3B3B3B"/>
                          <w:bottom w:val="single" w:sz="3.813088" w:space="0" w:color="3B3B3B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240" w:lineRule="auto"/>
                          <w:ind w:left="344" w:right="32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6"/>
                          </w:rPr>
                          <w:t>3-'4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3B3B3B"/>
                          <w:bottom w:val="single" w:sz="3.813088" w:space="0" w:color="6B6B6B"/>
                          <w:left w:val="single" w:sz="3.813088" w:space="0" w:color="131313"/>
                          <w:right w:val="single" w:sz="7.626168" w:space="0" w:color="838383"/>
                        </w:tcBorders>
                      </w:tcPr>
                      <w:p>
                        <w:pPr>
                          <w:spacing w:before="30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7"/>
                            <w:position w:val="-1"/>
                          </w:rPr>
                          <w:t>8'l00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3B3B3B"/>
                          <w:bottom w:val="single" w:sz="3.813088" w:space="0" w:color="6B6B6B"/>
                          <w:left w:val="single" w:sz="7.626168" w:space="0" w:color="838383"/>
                          <w:right w:val="single" w:sz="7.626168" w:space="0" w:color="444444"/>
                        </w:tcBorders>
                      </w:tcPr>
                      <w:p>
                        <w:pPr>
                          <w:spacing w:before="21" w:after="0" w:line="240" w:lineRule="auto"/>
                          <w:ind w:left="344" w:right="32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14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A8A8A"/>
                            <w:spacing w:val="-22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94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11"/>
                            <w:w w:val="9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6"/>
                          </w:rPr>
                          <w:t>51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3B3B3B"/>
                          <w:bottom w:val="single" w:sz="3.813088" w:space="0" w:color="484848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72" w:right="35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-13"/>
                            <w:w w:val="137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58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4B4B4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4B4B4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2F2F2F"/>
                          <w:bottom w:val="single" w:sz="7.626168" w:space="0" w:color="4B4B4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8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00"/>
                          </w:rPr>
                          <w:t>Bell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987" w:type="dxa"/>
                        <w:gridSpan w:val="7"/>
                        <w:tcBorders>
                          <w:top w:val="nil" w:sz="6" w:space="0" w:color="auto"/>
                          <w:bottom w:val="single" w:sz="7.626168" w:space="0" w:color="4B4B4B"/>
                          <w:left w:val="single" w:sz="3.813088" w:space="0" w:color="0F0F0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87" w:after="0" w:line="240" w:lineRule="auto"/>
                          <w:ind w:left="3147" w:right="313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6"/>
                            <w:w w:val="14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9"/>
                            <w:w w:val="115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20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4"/>
                            <w:w w:val="11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3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9"/>
                            <w:w w:val="13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3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4B4B4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6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0"/>
                            <w:w w:val="16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4B4B4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6" w:right="31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"/>
                            <w:w w:val="132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8"/>
                            <w:w w:val="13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3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4B4B4B"/>
                          <w:bottom w:val="single" w:sz="7.626168" w:space="0" w:color="444444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4" w:lineRule="exact"/>
                          <w:ind w:left="7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w w:val="132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6"/>
                            <w:w w:val="132"/>
                            <w:position w:val="-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4"/>
                            <w:w w:val="132"/>
                            <w:position w:val="-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0"/>
                            <w:w w:val="130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38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99" w:lineRule="exact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3"/>
                            <w:position w:val="-1"/>
                          </w:rPr>
                          <w:t>XHEVAIR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1" w:after="0" w:line="108" w:lineRule="exact"/>
                          <w:ind w:left="31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00"/>
                            <w:position w:val="-1"/>
                          </w:rPr>
                          <w:t>BA.RJ.AM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393" w:right="36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2"/>
                            <w:position w:val="-1"/>
                          </w:rPr>
                          <w:t>ISUFAJ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108" w:lineRule="exact"/>
                          <w:ind w:left="354" w:right="32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2"/>
                            <w:position w:val="-1"/>
                          </w:rPr>
                          <w:t>542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20" w:after="0" w:line="108" w:lineRule="exact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0"/>
                            <w:position w:val="-1"/>
                          </w:rPr>
                          <w:t>8531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30" w:after="0" w:line="99" w:lineRule="exact"/>
                          <w:ind w:left="345" w:right="32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7"/>
                            <w:position w:val="-1"/>
                          </w:rPr>
                          <w:t>71350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4B4B4B"/>
                          <w:bottom w:val="single" w:sz="3.813088" w:space="0" w:color="676767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0" w:after="0" w:line="108" w:lineRule="exact"/>
                          <w:ind w:left="344" w:right="325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4"/>
                            <w:position w:val="-1"/>
                          </w:rPr>
                          <w:t>365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4B4B4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4B4B4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444444"/>
                          <w:bottom w:val="single" w:sz="7.626168" w:space="0" w:color="4B4B4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7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4"/>
                          </w:rPr>
                          <w:t>BEHET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6"/>
                          </w:rPr>
                          <w:t>XHEV.AIR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30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w w:val="113"/>
                          </w:rPr>
                          <w:t>BA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0"/>
                            <w:w w:val="113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24"/>
                          </w:rPr>
                          <w:t>JAM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93" w:right="36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2"/>
                          </w:rPr>
                          <w:t>ISUFAJ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3" w:after="0" w:line="240" w:lineRule="auto"/>
                          <w:ind w:left="354" w:right="32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2"/>
                          </w:rPr>
                          <w:t>542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82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2"/>
                          </w:rPr>
                          <w:t>8531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73" w:after="0" w:line="240" w:lineRule="auto"/>
                          <w:ind w:left="344" w:right="32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08"/>
                            <w:i/>
                          </w:rPr>
                          <w:t>71350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676767"/>
                          <w:bottom w:val="single" w:sz="7.626168" w:space="0" w:color="4B4B4B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82" w:after="0" w:line="240" w:lineRule="auto"/>
                          <w:ind w:left="344" w:right="323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42"/>
                          </w:rPr>
                          <w:t>500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4B4B4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6" w:right="11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8"/>
                            <w:i/>
                          </w:rPr>
                          <w:t>40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4B4B4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6"/>
                          </w:rPr>
                          <w:t>ELBASAN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9" w:lineRule="exact"/>
                          <w:ind w:left="76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-13"/>
                            <w:w w:val="192"/>
                            <w:position w:val="-2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A8A8A"/>
                            <w:spacing w:val="0"/>
                            <w:w w:val="117"/>
                            <w:position w:val="-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108" w:lineRule="exact"/>
                          <w:ind w:left="411" w:right="371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4"/>
                            <w:position w:val="-1"/>
                          </w:rPr>
                          <w:t>',;PIRO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9" w:lineRule="exact"/>
                          <w:ind w:left="296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0"/>
                            <w:position w:val="-2"/>
                          </w:rPr>
                          <w:t>NIKO"I.A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382" w:right="351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98"/>
                            <w:position w:val="-2"/>
                          </w:rPr>
                          <w:t>1/AFINA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30" w:after="0" w:line="99" w:lineRule="exact"/>
                          <w:ind w:left="325" w:right="387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265"/>
                            <w:position w:val="-2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21" w:after="0" w:line="107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44"/>
                            <w:i/>
                            <w:position w:val="-2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1"/>
                            <w:w w:val="144"/>
                            <w:i/>
                            <w:position w:val="-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44"/>
                            <w:i/>
                            <w:position w:val="-2"/>
                          </w:rPr>
                          <w:t>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21" w:after="0" w:line="107" w:lineRule="exact"/>
                          <w:ind w:left="344" w:right="326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4F4F4F"/>
                            <w:spacing w:val="0"/>
                            <w:w w:val="113"/>
                            <w:position w:val="-2"/>
                          </w:rPr>
                          <w:t>?fJW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4B4B4B"/>
                          <w:bottom w:val="single" w:sz="3.813088" w:space="0" w:color="707070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11" w:after="0" w:line="117" w:lineRule="exact"/>
                          <w:ind w:left="314" w:right="281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A8A8A"/>
                            <w:spacing w:val="-17"/>
                            <w:w w:val="132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4F4F4F"/>
                            <w:spacing w:val="0"/>
                            <w:w w:val="98"/>
                            <w:position w:val="-1"/>
                          </w:rPr>
                          <w:t>Q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4F4F4F"/>
                            <w:spacing w:val="-38"/>
                            <w:w w:val="98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A8A8A"/>
                            <w:spacing w:val="-3"/>
                            <w:w w:val="241"/>
                            <w:position w:val="-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44"/>
                            <w:position w:val="-1"/>
                          </w:rPr>
                          <w:t>?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2F2F2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2F2F2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3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B7B7B"/>
                            <w:spacing w:val="0"/>
                            <w:w w:val="105"/>
                          </w:rPr>
                          <w:t>9EHET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1"/>
                            <w:w w:val="11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5"/>
                            <w:w w:val="13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3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7"/>
                            <w:w w:val="12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0"/>
                          </w:rPr>
                          <w:t>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6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15"/>
                          </w:rPr>
                          <w:t>MVR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10"/>
                            <w:w w:val="11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2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4"/>
                            <w:w w:val="125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4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83" w:right="35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9"/>
                          </w:rPr>
                          <w:t>OAFINA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82" w:after="0" w:line="240" w:lineRule="auto"/>
                          <w:ind w:left="325" w:right="296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7"/>
                          </w:rPr>
                          <w:t>8265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82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2"/>
                          </w:rPr>
                          <w:t>8522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82" w:after="0" w:line="240" w:lineRule="auto"/>
                          <w:ind w:left="344" w:right="324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96"/>
                          </w:rPr>
                          <w:t>91396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707070"/>
                          <w:bottom w:val="single" w:sz="3.813088" w:space="0" w:color="2F2F2F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64" w:after="0" w:line="240" w:lineRule="auto"/>
                          <w:ind w:left="314" w:right="286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A8A8A"/>
                            <w:spacing w:val="-4"/>
                            <w:w w:val="127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34"/>
                          </w:rPr>
                          <w:t>019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38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2F2F2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1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22"/>
                          </w:rPr>
                          <w:t>41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2F2F2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08"/>
                          </w:rPr>
                          <w:t>ELElA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4"/>
                            <w:w w:val="10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1"/>
                          </w:rPr>
                          <w:t>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2F2F2F"/>
                          <w:bottom w:val="single" w:sz="3.813088" w:space="0" w:color="4B4B4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9" w:lineRule="exact"/>
                          <w:ind w:left="7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7"/>
                            <w:position w:val="-1"/>
                          </w:rPr>
                          <w:t>ISH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0"/>
                            <w:w w:val="117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38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2F2F2F"/>
                          <w:bottom w:val="single" w:sz="3.813088" w:space="0" w:color="4B4B4B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99" w:lineRule="exact"/>
                          <w:ind w:left="402" w:right="37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3"/>
                            <w:w w:val="130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  <w:position w:val="-1"/>
                          </w:rPr>
                          <w:t>AJJAR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2F2F2F"/>
                          <w:bottom w:val="single" w:sz="3.813088" w:space="0" w:color="4B4B4B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108" w:lineRule="exact"/>
                          <w:ind w:left="401" w:right="391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6"/>
                            <w:position w:val="-1"/>
                          </w:rPr>
                          <w:t>AU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2F2F2F"/>
                          <w:bottom w:val="single" w:sz="3.813088" w:space="0" w:color="4B4B4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431" w:right="38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22"/>
                            <w:position w:val="-1"/>
                          </w:rPr>
                          <w:t>CA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20"/>
                            <w:w w:val="123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332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2F2F2F"/>
                          <w:bottom w:val="single" w:sz="3.813088" w:space="0" w:color="2F2F2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108" w:lineRule="exact"/>
                          <w:ind w:left="411" w:right="37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48"/>
                            <w:position w:val="-1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2F2F2F"/>
                          <w:bottom w:val="single" w:sz="3.813088" w:space="0" w:color="484848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21" w:after="0" w:line="108" w:lineRule="exact"/>
                          <w:ind w:left="21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-11"/>
                            <w:w w:val="109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3"/>
                            <w:position w:val="-1"/>
                          </w:rPr>
                          <w:t>842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2F2F2F"/>
                          <w:bottom w:val="single" w:sz="3.813088" w:space="0" w:color="606060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21" w:after="0" w:line="108" w:lineRule="exact"/>
                          <w:ind w:left="344" w:right="33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06"/>
                            <w:position w:val="-1"/>
                          </w:rPr>
                          <w:t>813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11"/>
                            <w:w w:val="106"/>
                            <w:position w:val="-1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09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2F2F2F"/>
                          <w:bottom w:val="single" w:sz="3.813088" w:space="0" w:color="4B4B4B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108" w:lineRule="exact"/>
                          <w:ind w:left="335" w:right="31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27"/>
                            <w:position w:val="-1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25"/>
                            <w:w w:val="127"/>
                            <w:position w:val="-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A8A8A"/>
                            <w:spacing w:val="1"/>
                            <w:w w:val="265"/>
                            <w:position w:val="-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1"/>
                            <w:position w:val="-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82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4"/>
                          </w:rPr>
                          <w:t>BEHET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FLAMUR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73" w:after="0" w:line="240" w:lineRule="auto"/>
                          <w:ind w:left="354" w:right="337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07"/>
                          </w:rPr>
                          <w:t>OANI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7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2"/>
                            <w:w w:val="11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8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6"/>
                            <w:w w:val="11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6"/>
                          </w:rPr>
                          <w:t>NI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2F2F2F"/>
                          <w:bottom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3" w:after="0" w:line="240" w:lineRule="auto"/>
                          <w:ind w:left="325" w:right="29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w w:val="125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8"/>
                            <w:w w:val="125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11111"/>
                            <w:spacing w:val="3"/>
                            <w:w w:val="10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484848"/>
                          <w:bottom w:val="single" w:sz="7.626168" w:space="0" w:color="1F1F1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73" w:after="0" w:line="240" w:lineRule="auto"/>
                          <w:ind w:left="21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11111"/>
                            <w:spacing w:val="-11"/>
                            <w:w w:val="10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30"/>
                          </w:rPr>
                          <w:t>842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606060"/>
                          <w:bottom w:val="single" w:sz="7.626168" w:space="0" w:color="1F1F1F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73" w:after="0" w:line="240" w:lineRule="auto"/>
                          <w:ind w:left="344" w:right="33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2"/>
                          </w:rPr>
                          <w:t>6/381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4B4B4B"/>
                          <w:bottom w:val="single" w:sz="7.626168" w:space="0" w:color="1F1F1F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73" w:after="0" w:line="240" w:lineRule="auto"/>
                          <w:ind w:left="316" w:right="28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A8A8A"/>
                            <w:spacing w:val="-16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2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16"/>
                            <w:w w:val="132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B5B5B5"/>
                            <w:spacing w:val="-5"/>
                            <w:w w:val="17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7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3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-8"/>
                            <w:w w:val="14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3"/>
                            <w:w w:val="12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0"/>
                          </w:rPr>
                          <w:t>UR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RES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1F1F1F"/>
                          <w:bottom w:val="single" w:sz="3.813088" w:space="0" w:color="444444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0" w:after="0" w:line="99" w:lineRule="exact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10"/>
                            <w:position w:val="-1"/>
                          </w:rPr>
                          <w:t>Iehto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444444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0" w:after="0" w:line="99" w:lineRule="exact"/>
                          <w:ind w:left="457" w:right="44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4"/>
                            <w:w w:val="222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2"/>
                            <w:position w:val="-1"/>
                          </w:rPr>
                          <w:t>LIR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444444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0" w:after="0" w:line="99" w:lineRule="exact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5"/>
                            <w:position w:val="-1"/>
                          </w:rPr>
                          <w:t>MAHMUT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444444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20" w:after="0" w:line="99" w:lineRule="exact"/>
                          <w:ind w:left="374" w:right="35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1"/>
                            <w:position w:val="-1"/>
                          </w:rPr>
                          <w:t>KAFI:EPf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1F1F1F"/>
                          <w:bottom w:val="single" w:sz="3.813088" w:space="0" w:color="444444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11" w:after="0" w:line="108" w:lineRule="exact"/>
                          <w:ind w:left="325" w:right="29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  <w:position w:val="-1"/>
                          </w:rPr>
                          <w:t>1266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1"/>
                          </w:rPr>
                          <w:t>8611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1F1F1F"/>
                          <w:bottom w:val="single" w:sz="3.813088" w:space="0" w:color="606060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21" w:after="0" w:line="98" w:lineRule="exact"/>
                          <w:ind w:left="316" w:right="299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w w:val="139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-12"/>
                            <w:w w:val="139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8A8A8A"/>
                            <w:spacing w:val="-14"/>
                            <w:w w:val="162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4"/>
                            <w:position w:val="-1"/>
                          </w:rPr>
                          <w:t>316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1F1F1F"/>
                          <w:bottom w:val="single" w:sz="3.813088" w:space="0" w:color="4B4B4B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11" w:after="0" w:line="108" w:lineRule="exact"/>
                          <w:ind w:left="344" w:right="32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7"/>
                            <w:position w:val="-1"/>
                          </w:rPr>
                          <w:t>350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444444"/>
                          <w:bottom w:val="single" w:sz="3.81308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82" w:after="0" w:line="240" w:lineRule="auto"/>
                          <w:ind w:left="9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bohot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444444"/>
                          <w:bottom w:val="single" w:sz="3.81308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458" w:right="45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2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397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444444"/>
                          <w:bottom w:val="single" w:sz="3.81308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9"/>
                            <w:w w:val="11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9"/>
                            <w:w w:val="132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2"/>
                          </w:rPr>
                          <w:t>MUT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444444"/>
                          <w:bottom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400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08"/>
                          </w:rPr>
                          <w:t>tV\RS.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6"/>
                            <w:w w:val="108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11111"/>
                            <w:spacing w:val="0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444444"/>
                          <w:bottom w:val="single" w:sz="3.81308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3" w:after="0" w:line="240" w:lineRule="auto"/>
                          <w:ind w:left="325" w:right="29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19"/>
                          </w:rPr>
                          <w:t>1286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1F1F1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606060"/>
                          <w:bottom w:val="single" w:sz="3.813088" w:space="0" w:color="1F1F1F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73" w:after="0" w:line="240" w:lineRule="auto"/>
                          <w:ind w:left="316" w:right="30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w w:val="125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14"/>
                            <w:w w:val="125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17"/>
                          </w:rPr>
                          <w:t>/31e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4B4B4B"/>
                          <w:bottom w:val="single" w:sz="3.813088" w:space="0" w:color="1F1F1F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82" w:after="0" w:line="240" w:lineRule="auto"/>
                          <w:ind w:left="344" w:right="322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B7B7B"/>
                            <w:spacing w:val="0"/>
                            <w:w w:val="115"/>
                          </w:rPr>
                          <w:t>520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38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7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3F3F3F"/>
                            <w:spacing w:val="-10"/>
                            <w:w w:val="135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4"/>
                            <w:spacing w:val="0"/>
                            <w:w w:val="13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8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B7B7B"/>
                            <w:spacing w:val="-13"/>
                            <w:w w:val="11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99"/>
                          </w:rPr>
                          <w:t>UR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-10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B7B7B"/>
                            <w:spacing w:val="0"/>
                            <w:w w:val="110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9" w:lineRule="exact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25"/>
                            <w:position w:val="-1"/>
                          </w:rPr>
                          <w:t>l$ht•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99" w:lineRule="exact"/>
                          <w:ind w:left="402" w:right="37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5"/>
                            <w:position w:val="-1"/>
                          </w:rPr>
                          <w:t>BUJAR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9" w:lineRule="exact"/>
                          <w:ind w:left="34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  <w:position w:val="-1"/>
                          </w:rPr>
                          <w:t>OA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4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  <w:position w:val="-1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4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40"/>
                            <w:position w:val="-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402" w:right="38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5"/>
                            <w:position w:val="-1"/>
                          </w:rPr>
                          <w:t>SHE.HI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108" w:lineRule="exact"/>
                          <w:ind w:left="344" w:right="32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9"/>
                            <w:position w:val="-1"/>
                          </w:rPr>
                          <w:t>378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21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1"/>
                            <w:position w:val="-1"/>
                          </w:rPr>
                          <w:t>8517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30" w:after="0" w:line="99" w:lineRule="exact"/>
                          <w:ind w:left="335" w:right="33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79"/>
                            <w:position w:val="-1"/>
                          </w:rPr>
                          <w:t>9-1)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78"/>
                            <w:position w:val="-1"/>
                          </w:rPr>
                          <w:t>11:2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0" w:after="0" w:line="108" w:lineRule="exact"/>
                          <w:ind w:left="344" w:right="336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107"/>
                            <w:position w:val="-1"/>
                          </w:rPr>
                          <w:t>482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92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1"/>
                          </w:rPr>
                          <w:t>behet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92" w:after="0" w:line="240" w:lineRule="auto"/>
                          <w:ind w:left="402" w:right="36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3"/>
                          </w:rPr>
                          <w:t>BUJAFI: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92" w:after="0" w:line="240" w:lineRule="auto"/>
                          <w:ind w:left="34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OA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4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92" w:after="0" w:line="240" w:lineRule="auto"/>
                          <w:ind w:left="402" w:right="38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SHEHI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83" w:after="0" w:line="240" w:lineRule="auto"/>
                          <w:ind w:left="344" w:right="32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09"/>
                          </w:rPr>
                          <w:t>37G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92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&amp;511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83" w:after="0" w:line="240" w:lineRule="auto"/>
                          <w:ind w:left="335" w:right="31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7"/>
                            <w:i/>
                          </w:rPr>
                          <w:t>412,.,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45454"/>
                          <w:bottom w:val="single" w:sz="3.813088" w:space="0" w:color="1F1F1F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83" w:after="0" w:line="240" w:lineRule="auto"/>
                          <w:ind w:left="344" w:right="33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03"/>
                          </w:rPr>
                          <w:t>4G2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38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6" w:right="10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31"/>
                          </w:rPr>
                          <w:t>44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3"/>
                            <w:w w:val="12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9"/>
                            <w:w w:val="132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5"/>
                          </w:rPr>
                          <w:t>RES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8" w:lineRule="exact"/>
                          <w:ind w:left="11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7B7B7B"/>
                            <w:spacing w:val="0"/>
                            <w:w w:val="116"/>
                            <w:position w:val="-1"/>
                          </w:rPr>
                          <w:t>l$hto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99" w:lineRule="exact"/>
                          <w:ind w:left="383" w:right="35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8"/>
                            <w:position w:val="-1"/>
                          </w:rPr>
                          <w:t>MURAT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9" w:lineRule="exact"/>
                          <w:ind w:left="335" w:right="31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12"/>
                            <w:position w:val="-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8"/>
                            <w:w w:val="111"/>
                            <w:position w:val="-1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6"/>
                            <w:w w:val="131"/>
                            <w:position w:val="-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36"/>
                            <w:position w:val="-1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0"/>
                            <w:position w:val="-1"/>
                          </w:rPr>
                          <w:t>XHAFERRN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1" w:after="0" w:line="108" w:lineRule="exact"/>
                          <w:ind w:left="316" w:right="30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1"/>
                            <w:position w:val="-1"/>
                          </w:rPr>
                          <w:t>3375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21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1"/>
                            <w:position w:val="-1"/>
                          </w:rPr>
                          <w:t>8617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39" w:after="0" w:line="89" w:lineRule="exact"/>
                          <w:ind w:left="365" w:right="378"/>
                          <w:jc w:val="center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46464"/>
                            <w:w w:val="132"/>
                          </w:rPr>
                          <w:t>91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46464"/>
                            <w:spacing w:val="-30"/>
                            <w:w w:val="13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3F3F3F"/>
                            <w:spacing w:val="0"/>
                            <w:w w:val="14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1F1F1F"/>
                          <w:bottom w:val="single" w:sz="3.813088" w:space="0" w:color="545454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" w:after="0" w:line="126" w:lineRule="exact"/>
                          <w:ind w:left="342" w:right="324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4F4F4F"/>
                            <w:spacing w:val="0"/>
                            <w:w w:val="81"/>
                            <w:i/>
                            <w:position w:val="-2"/>
                          </w:rPr>
                          <w:t>•a.&gt;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92" w:after="0" w:line="240" w:lineRule="auto"/>
                          <w:ind w:left="9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w w:val="127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9"/>
                            <w:w w:val="12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8"/>
                          </w:rPr>
                          <w:t>hot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92" w:after="0" w:line="240" w:lineRule="auto"/>
                          <w:ind w:left="383" w:right="35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8"/>
                          </w:rPr>
                          <w:t>MURAT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92" w:after="0" w:line="240" w:lineRule="auto"/>
                          <w:ind w:left="335" w:right="31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8"/>
                            <w:w w:val="111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0"/>
                          </w:rPr>
                          <w:t>FIT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3" w:after="0" w:line="240" w:lineRule="auto"/>
                          <w:ind w:left="27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00"/>
                          </w:rPr>
                          <w:t>XHAFERR.AJ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83" w:after="0" w:line="240" w:lineRule="auto"/>
                          <w:ind w:left="316" w:right="30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1"/>
                          </w:rPr>
                          <w:t>3375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92" w:after="0" w:line="240" w:lineRule="auto"/>
                          <w:ind w:left="19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2"/>
                          </w:rPr>
                          <w:t>8511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83" w:after="0" w:line="240" w:lineRule="auto"/>
                          <w:ind w:left="335" w:right="32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09"/>
                          </w:rPr>
                          <w:t>41276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45454"/>
                          <w:bottom w:val="single" w:sz="7.626168" w:space="0" w:color="1F1F1F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93" w:after="0" w:line="240" w:lineRule="auto"/>
                          <w:ind w:left="344" w:right="309"/>
                          <w:jc w:val="center"/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646464"/>
                            <w:spacing w:val="0"/>
                            <w:w w:val="114"/>
                          </w:rPr>
                          <w:t>400</w:t>
                        </w:r>
                        <w:r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3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7.626168" w:space="0" w:color="1F1F1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10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35"/>
                          </w:rPr>
                          <w:t>45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07"/>
                          </w:rPr>
                          <w:t>OU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5"/>
                          </w:rPr>
                          <w:t>RES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9" w:lineRule="exact"/>
                          <w:ind w:left="11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00"/>
                            <w:position w:val="-1"/>
                          </w:rPr>
                          <w:t>iSI'Ite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99" w:lineRule="exact"/>
                          <w:ind w:left="393" w:right="37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16"/>
                            <w:position w:val="-1"/>
                          </w:rPr>
                          <w:t>ALUSH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9" w:lineRule="exact"/>
                          <w:ind w:left="23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7"/>
                            <w:position w:val="-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6"/>
                            <w:w w:val="118"/>
                            <w:position w:val="-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2"/>
                            <w:w w:val="118"/>
                            <w:position w:val="-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0"/>
                            <w:position w:val="-1"/>
                          </w:rPr>
                          <w:t>EJMA..N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393" w:right="37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6"/>
                            <w:position w:val="-1"/>
                          </w:rPr>
                          <w:t>GJETA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22" w:after="0" w:line="106" w:lineRule="exact"/>
                          <w:ind w:left="324" w:right="293"/>
                          <w:jc w:val="center"/>
                          <w:rPr>
                            <w:rFonts w:ascii="Courier New" w:hAnsi="Courier New" w:cs="Courier New" w:eastAsia="Courier New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1"/>
                            <w:szCs w:val="11"/>
                            <w:color w:val="646464"/>
                            <w:spacing w:val="0"/>
                            <w:w w:val="91"/>
                            <w:position w:val="-1"/>
                          </w:rPr>
                          <w:t>1756</w:t>
                        </w:r>
                        <w:r>
                          <w:rPr>
                            <w:rFonts w:ascii="Courier New" w:hAnsi="Courier New" w:cs="Courier New" w:eastAsia="Courier New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7.626168" w:space="0" w:color="1F1F1F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1"/>
                          </w:rPr>
                          <w:t>8617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1F1F1F"/>
                          <w:bottom w:val="single" w:sz="3.813088" w:space="0" w:color="676767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20" w:after="0" w:line="108" w:lineRule="exact"/>
                          <w:ind w:left="363" w:right="365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93"/>
                            <w:position w:val="-1"/>
                          </w:rPr>
                          <w:t>2133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1F1F1F"/>
                          <w:bottom w:val="single" w:sz="3.813088" w:space="0" w:color="545454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108" w:lineRule="exact"/>
                          <w:ind w:left="344" w:right="32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0"/>
                            <w:position w:val="-1"/>
                          </w:rPr>
                          <w:t>:J61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2B2B2B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2B2B2B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545454"/>
                          <w:bottom w:val="single" w:sz="3.813088" w:space="0" w:color="2B2B2B"/>
                          <w:left w:val="single" w:sz="3.813088" w:space="0" w:color="0F0F0F"/>
                          <w:right w:val="single" w:sz="3.813088" w:space="0" w:color="0F0F0F"/>
                        </w:tcBorders>
                      </w:tcPr>
                      <w:p>
                        <w:pPr>
                          <w:spacing w:before="73" w:after="0" w:line="240" w:lineRule="auto"/>
                          <w:ind w:left="9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w w:val="111"/>
                          </w:rPr>
                          <w:t>boh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5"/>
                            <w:w w:val="11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4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45454"/>
                          <w:bottom w:val="single" w:sz="3.813088" w:space="0" w:color="2B2B2B"/>
                          <w:left w:val="single" w:sz="3.813088" w:space="0" w:color="0F0F0F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93" w:right="37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6"/>
                            <w:w w:val="12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2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24"/>
                          </w:rPr>
                          <w:t>USH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45454"/>
                          <w:bottom w:val="single" w:sz="3.813088" w:space="0" w:color="2B2B2B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3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9"/>
                            <w:w w:val="118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11111"/>
                            <w:spacing w:val="-2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EJMAN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45454"/>
                          <w:bottom w:val="single" w:sz="3.813088" w:space="0" w:color="2B2B2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93" w:right="37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1"/>
                            <w:w w:val="127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15"/>
                          </w:rPr>
                          <w:t>JE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2"/>
                            <w:w w:val="11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4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545454"/>
                          <w:bottom w:val="single" w:sz="3.813088" w:space="0" w:color="2B2B2B"/>
                          <w:left w:val="single" w:sz="3.813088" w:space="0" w:color="383838"/>
                          <w:right w:val="single" w:sz="3.813088" w:space="0" w:color="131313"/>
                        </w:tcBorders>
                      </w:tcPr>
                      <w:p>
                        <w:pPr>
                          <w:spacing w:before="73" w:after="0" w:line="240" w:lineRule="auto"/>
                          <w:ind w:left="325" w:right="29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9"/>
                          </w:rPr>
                          <w:t>1756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2B2B2B"/>
                          <w:left w:val="single" w:sz="3.813088" w:space="0" w:color="131313"/>
                          <w:right w:val="single" w:sz="7.626168" w:space="0" w:color="7C7C7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676767"/>
                          <w:bottom w:val="single" w:sz="3.813088" w:space="0" w:color="2B2B2B"/>
                          <w:left w:val="single" w:sz="7.626168" w:space="0" w:color="7C7C7C"/>
                          <w:right w:val="single" w:sz="7.626168" w:space="0" w:color="3F3F3F"/>
                        </w:tcBorders>
                      </w:tcPr>
                      <w:p>
                        <w:pPr>
                          <w:spacing w:before="73" w:after="0" w:line="240" w:lineRule="auto"/>
                          <w:ind w:left="363" w:right="35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08"/>
                          </w:rPr>
                          <w:t>2130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45454"/>
                          <w:bottom w:val="single" w:sz="3.813088" w:space="0" w:color="2B2B2B"/>
                          <w:left w:val="single" w:sz="7.626168" w:space="0" w:color="3F3F3F"/>
                          <w:right w:val="single" w:sz="3.813088" w:space="0" w:color="4B4B4B"/>
                        </w:tcBorders>
                      </w:tcPr>
                      <w:p>
                        <w:pPr>
                          <w:spacing w:before="73" w:after="0" w:line="240" w:lineRule="auto"/>
                          <w:ind w:left="344" w:right="32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30"/>
                          </w:rPr>
                          <w:t>625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5" w:hRule="exact"/>
                    </w:trPr>
                    <w:tc>
                      <w:tcPr>
                        <w:tcW w:w="8832" w:type="dxa"/>
                        <w:gridSpan w:val="10"/>
                        <w:tcBorders>
                          <w:top w:val="single" w:sz="3.813088" w:space="0" w:color="2B2B2B"/>
                          <w:bottom w:val="single" w:sz="7.626168" w:space="0" w:color="1F1F1F"/>
                          <w:left w:val="single" w:sz="7.626168" w:space="0" w:color="64646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4149" w:right="4140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23"/>
                          </w:rPr>
                          <w:t>UDHJA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-2"/>
                            <w:w w:val="12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282828"/>
                            <w:spacing w:val="0"/>
                            <w:w w:val="104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10" w:hRule="exact"/>
                    </w:trPr>
                    <w:tc>
                      <w:tcPr>
                        <w:tcW w:w="453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13" w:after="0" w:line="238" w:lineRule="exact"/>
                          <w:ind w:left="120" w:right="110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F3F3F"/>
                            <w:spacing w:val="-81"/>
                            <w:w w:val="89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82828"/>
                            <w:spacing w:val="-30"/>
                            <w:w w:val="124"/>
                            <w:position w:val="-5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F3F3F"/>
                            <w:spacing w:val="0"/>
                            <w:w w:val="89"/>
                            <w:position w:val="0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3" w:lineRule="exact"/>
                          <w:ind w:left="123" w:right="108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3F3F3F"/>
                            <w:spacing w:val="-71"/>
                            <w:w w:val="94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4F4F4F"/>
                            <w:spacing w:val="0"/>
                            <w:w w:val="59"/>
                            <w:position w:val="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4F4F4F"/>
                            <w:spacing w:val="-8"/>
                            <w:w w:val="59"/>
                            <w:position w:val="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3F3F3F"/>
                            <w:spacing w:val="-32"/>
                            <w:w w:val="94"/>
                            <w:position w:val="0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4F4F4F"/>
                            <w:spacing w:val="0"/>
                            <w:w w:val="59"/>
                            <w:position w:val="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5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186" w:lineRule="exact"/>
                          <w:ind w:left="368" w:right="366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4F4F4F"/>
                            <w:spacing w:val="0"/>
                            <w:w w:val="124"/>
                            <w:position w:val="-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1" w:lineRule="exact"/>
                          <w:ind w:left="381" w:right="383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F3F3F"/>
                            <w:spacing w:val="0"/>
                            <w:w w:val="72"/>
                          </w:rPr>
                          <w:t>;;J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62" w:lineRule="exact"/>
                          <w:ind w:left="378" w:right="376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0"/>
                            <w:w w:val="70"/>
                          </w:rPr>
                          <w:t>2i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3.813088" w:space="0" w:color="0F0F0F"/>
                          <w:right w:val="single" w:sz="3.813088" w:space="0" w:color="0C0C0C"/>
                        </w:tcBorders>
                      </w:tcPr>
                      <w:p>
                        <w:pPr>
                          <w:spacing w:before="33" w:after="0" w:line="240" w:lineRule="auto"/>
                          <w:ind w:left="127" w:right="96"/>
                          <w:jc w:val="center"/>
                          <w:rPr>
                            <w:rFonts w:ascii="Arial" w:hAnsi="Arial" w:cs="Arial" w:eastAsia="Arial"/>
                            <w:sz w:val="33"/>
                            <w:szCs w:val="3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color w:val="4F4F4F"/>
                            <w:spacing w:val="0"/>
                            <w:w w:val="98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3.813088" w:space="0" w:color="0C0C0C"/>
                          <w:right w:val="single" w:sz="7.626168" w:space="0" w:color="606060"/>
                        </w:tcBorders>
                      </w:tcPr>
                      <w:p>
                        <w:pPr>
                          <w:spacing w:before="6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19" w:lineRule="exact"/>
                          <w:ind w:left="504" w:right="486"/>
                          <w:jc w:val="center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82828"/>
                            <w:spacing w:val="-81"/>
                            <w:w w:val="78"/>
                            <w:position w:val="-5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82828"/>
                            <w:spacing w:val="-18"/>
                            <w:w w:val="110"/>
                            <w:position w:val="1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82828"/>
                            <w:spacing w:val="0"/>
                            <w:w w:val="78"/>
                            <w:position w:val="-5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68" w:lineRule="exact"/>
                          <w:ind w:left="507" w:right="489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-76"/>
                            <w:w w:val="85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82828"/>
                            <w:spacing w:val="-18"/>
                            <w:w w:val="110"/>
                            <w:position w:val="5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F3F3F"/>
                            <w:spacing w:val="0"/>
                            <w:w w:val="85"/>
                            <w:position w:val="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1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148" w:lineRule="auto"/>
                          <w:ind w:left="458" w:right="419"/>
                          <w:jc w:val="both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81"/>
                            <w:i/>
                          </w:rPr>
                          <w:t>iii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82828"/>
                            <w:spacing w:val="0"/>
                            <w:w w:val="81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F3F3F"/>
                            <w:spacing w:val="0"/>
                            <w:w w:val="82"/>
                          </w:rPr>
                          <w:t>I!!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F3F3F"/>
                            <w:spacing w:val="0"/>
                            <w:w w:val="8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F3F3F"/>
                            <w:spacing w:val="0"/>
                            <w:w w:val="75"/>
                          </w:rPr>
                          <w:t>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97" w:after="0" w:line="240" w:lineRule="auto"/>
                          <w:ind w:left="502" w:right="512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82828"/>
                            <w:spacing w:val="0"/>
                            <w:w w:val="67"/>
                          </w:rPr>
                          <w:t>ffi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2" w:after="0" w:line="96" w:lineRule="exact"/>
                          <w:ind w:left="506" w:right="504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82828"/>
                            <w:spacing w:val="0"/>
                            <w:w w:val="115"/>
                            <w:position w:val="-2"/>
                          </w:rPr>
                          <w:t>;;;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4" w:lineRule="exact"/>
                          <w:ind w:left="503" w:right="509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82828"/>
                            <w:spacing w:val="0"/>
                            <w:w w:val="87"/>
                            <w:position w:val="1"/>
                          </w:rPr>
                          <w:t>:z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3.813088" w:space="0" w:color="383838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" w:after="0" w:line="129" w:lineRule="exact"/>
                          <w:ind w:left="286" w:right="-20"/>
                          <w:jc w:val="left"/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82828"/>
                            <w:spacing w:val="12"/>
                            <w:w w:val="140"/>
                          </w:rPr>
                          <w:t>-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646464"/>
                            <w:spacing w:val="0"/>
                            <w:w w:val="68"/>
                          </w:rPr>
                          <w:t>12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88" w:lineRule="exact"/>
                          <w:ind w:left="3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3F3F3F"/>
                            <w:spacing w:val="0"/>
                            <w:w w:val="215"/>
                            <w:position w:val="-3"/>
                          </w:rPr>
                          <w:t>5a: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32" w:lineRule="exact"/>
                          <w:ind w:left="110" w:right="84"/>
                          <w:jc w:val="center"/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4F4F4F"/>
                            <w:spacing w:val="-137"/>
                            <w:w w:val="63"/>
                            <w:position w:val="6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z w:val="14"/>
                            <w:szCs w:val="14"/>
                            <w:color w:val="282828"/>
                            <w:spacing w:val="-17"/>
                            <w:w w:val="163"/>
                            <w:position w:val="-3"/>
                          </w:rPr>
                          <w:t>z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4F4F4F"/>
                            <w:spacing w:val="0"/>
                            <w:w w:val="63"/>
                            <w:position w:val="6"/>
                          </w:rPr>
                          <w:t>,.,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4F4F4F"/>
                            <w:spacing w:val="-53"/>
                            <w:w w:val="100"/>
                            <w:position w:val="6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4F4F4F"/>
                            <w:spacing w:val="0"/>
                            <w:w w:val="63"/>
                            <w:position w:val="6"/>
                          </w:rPr>
                          <w:t>:e</w:t>
                        </w:r>
                        <w:r>
                          <w:rPr>
                            <w:rFonts w:ascii="Courier New" w:hAnsi="Courier New" w:cs="Courier New" w:eastAsia="Courier New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0" w:lineRule="exact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F3F3F"/>
                            <w:spacing w:val="0"/>
                            <w:w w:val="146"/>
                            <w:position w:val="-1"/>
                          </w:rPr>
                          <w:t>oi!!:Ew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0" w:lineRule="exact"/>
                          <w:ind w:left="28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F4F4F"/>
                            <w:spacing w:val="0"/>
                            <w:w w:val="229"/>
                            <w:position w:val="1"/>
                          </w:rPr>
                          <w:t>:f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F4F4F"/>
                            <w:spacing w:val="66"/>
                            <w:w w:val="229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  <w:color w:val="3F3F3F"/>
                            <w:spacing w:val="0"/>
                            <w:w w:val="115"/>
                            <w:position w:val="1"/>
                          </w:rPr>
                          <w:t>...J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3.813088" w:space="0" w:color="0F0F0F"/>
                          <w:right w:val="single" w:sz="7.626168" w:space="0" w:color="808080"/>
                        </w:tcBorders>
                      </w:tcPr>
                      <w:p>
                        <w:pPr>
                          <w:spacing w:before="6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191" w:lineRule="exact"/>
                          <w:ind w:left="156" w:right="112"/>
                          <w:jc w:val="center"/>
                          <w:rPr>
                            <w:rFonts w:ascii="Courier New" w:hAnsi="Courier New" w:cs="Courier New" w:eastAsia="Courier New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7"/>
                            <w:szCs w:val="17"/>
                            <w:color w:val="3F3F3F"/>
                            <w:spacing w:val="0"/>
                            <w:w w:val="62"/>
                            <w:i/>
                            <w:position w:val="1"/>
                          </w:rPr>
                          <w:t>.,(i</w:t>
                        </w:r>
                        <w:r>
                          <w:rPr>
                            <w:rFonts w:ascii="Courier New" w:hAnsi="Courier New" w:cs="Courier New" w:eastAsia="Courier New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0" w:lineRule="exact"/>
                          <w:ind w:left="93" w:right="118"/>
                          <w:jc w:val="center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4F4F4F"/>
                            <w:spacing w:val="-120"/>
                            <w:w w:val="154"/>
                            <w:position w:val="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82828"/>
                            <w:spacing w:val="-28"/>
                            <w:w w:val="162"/>
                            <w:position w:val="-3"/>
                          </w:rPr>
                          <w:t>N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4F4F4F"/>
                            <w:spacing w:val="-80"/>
                            <w:w w:val="154"/>
                            <w:position w:val="3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82828"/>
                            <w:spacing w:val="0"/>
                            <w:w w:val="162"/>
                            <w:position w:val="-3"/>
                          </w:rPr>
                          <w:t>«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3" w:lineRule="exact"/>
                          <w:ind w:left="295" w:right="136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F3F3F"/>
                            <w:spacing w:val="0"/>
                            <w:w w:val="189"/>
                            <w:position w:val="1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0" w:after="0" w:line="311" w:lineRule="exact"/>
                          <w:ind w:left="456" w:right="331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F3F3F"/>
                            <w:spacing w:val="-81"/>
                            <w:w w:val="89"/>
                            <w:position w:val="1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282828"/>
                            <w:spacing w:val="0"/>
                            <w:w w:val="57"/>
                            <w:position w:val="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282828"/>
                            <w:spacing w:val="-84"/>
                            <w:w w:val="57"/>
                            <w:position w:val="2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F3F3F"/>
                            <w:spacing w:val="0"/>
                            <w:w w:val="89"/>
                            <w:position w:val="1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64" w:after="0" w:line="240" w:lineRule="auto"/>
                          <w:ind w:left="349" w:right="400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F3F3F"/>
                            <w:spacing w:val="0"/>
                            <w:w w:val="181"/>
                          </w:rPr>
                          <w:t>i!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7.626168" w:space="0" w:color="1F1F1F"/>
                          <w:bottom w:val="single" w:sz="3.813088" w:space="0" w:color="2F2F2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0" w:after="0" w:line="222" w:lineRule="exact"/>
                          <w:ind w:left="203" w:right="59"/>
                          <w:jc w:val="center"/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  <w:color w:val="3F3F3F"/>
                            <w:spacing w:val="0"/>
                            <w:w w:val="78"/>
                            <w:position w:val="2"/>
                          </w:rPr>
                          <w:t>fA</w:t>
                        </w:r>
                        <w:r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  <w:color w:val="3F3F3F"/>
                            <w:spacing w:val="0"/>
                            <w:w w:val="78"/>
                            <w:position w:val="2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  <w:color w:val="3F3F3F"/>
                            <w:spacing w:val="0"/>
                            <w:w w:val="78"/>
                            <w:position w:val="2"/>
                          </w:rPr>
                          <w:t>Zf</w:t>
                        </w:r>
                        <w:r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6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27" w:lineRule="exact"/>
                          <w:ind w:left="153" w:right="-20"/>
                          <w:jc w:val="left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4F4F4F"/>
                            <w:spacing w:val="0"/>
                            <w:w w:val="100"/>
                            <w:position w:val="-3"/>
                          </w:rPr>
                          <w:t>ffi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4F4F4F"/>
                            <w:spacing w:val="0"/>
                            <w:w w:val="100"/>
                            <w:position w:val="-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4F4F4F"/>
                            <w:spacing w:val="4"/>
                            <w:w w:val="100"/>
                            <w:position w:val="-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4F4F4F"/>
                            <w:spacing w:val="0"/>
                            <w:w w:val="101"/>
                            <w:position w:val="-3"/>
                          </w:rPr>
                          <w:t>ff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4F4F4F"/>
                            <w:spacing w:val="0"/>
                            <w:w w:val="102"/>
                            <w:position w:val="-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9" w:lineRule="exact"/>
                          <w:ind w:left="15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4F4F4F"/>
                            <w:spacing w:val="0"/>
                            <w:w w:val="100"/>
                          </w:rPr>
                          <w:t>Q.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4F4F4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4F4F4F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82828"/>
                            <w:spacing w:val="0"/>
                            <w:w w:val="100"/>
                          </w:rPr>
                          <w:t>O.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82828"/>
                            <w:spacing w:val="0"/>
                            <w:w w:val="100"/>
                          </w:rPr>
                          <w:t>    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82828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82828"/>
                            <w:spacing w:val="0"/>
                            <w:w w:val="300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87" w:lineRule="exact"/>
                          <w:ind w:left="125" w:right="10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3F3F3F"/>
                            <w:spacing w:val="0"/>
                            <w:w w:val="213"/>
                            <w:i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3F3F3F"/>
                            <w:spacing w:val="0"/>
                            <w:w w:val="213"/>
                            <w:i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3F3F3F"/>
                            <w:spacing w:val="0"/>
                            <w:w w:val="213"/>
                            <w:i/>
                          </w:rPr>
                          <w:t>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3F3F3F"/>
                            <w:spacing w:val="9"/>
                            <w:w w:val="213"/>
                            <w:i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213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213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12"/>
                            <w:w w:val="21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213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1" w:hRule="exact"/>
                    </w:trPr>
                    <w:tc>
                      <w:tcPr>
                        <w:tcW w:w="453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21" w:after="0" w:line="240" w:lineRule="auto"/>
                          <w:ind w:left="163" w:right="12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11111"/>
                            <w:spacing w:val="0"/>
                            <w:w w:val="14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1" w:after="0" w:line="240" w:lineRule="auto"/>
                          <w:ind w:left="401" w:right="38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31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3.813088" w:space="0" w:color="0F0F0F"/>
                          <w:right w:val="single" w:sz="3.813088" w:space="0" w:color="0C0C0C"/>
                        </w:tcBorders>
                      </w:tcPr>
                      <w:p>
                        <w:pPr>
                          <w:spacing w:before="30" w:after="0" w:line="240" w:lineRule="auto"/>
                          <w:ind w:left="164" w:right="135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3F3F3F"/>
                            <w:spacing w:val="0"/>
                            <w:w w:val="169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3.813088" w:space="0" w:color="0C0C0C"/>
                          <w:right w:val="single" w:sz="7.626168" w:space="0" w:color="606060"/>
                        </w:tcBorders>
                      </w:tcPr>
                      <w:p>
                        <w:pPr>
                          <w:spacing w:before="21" w:after="0" w:line="240" w:lineRule="auto"/>
                          <w:ind w:left="535" w:right="50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4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21" w:after="0" w:line="240" w:lineRule="auto"/>
                          <w:ind w:left="449" w:right="43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48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526" w:right="514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3F3F3F"/>
                            <w:spacing w:val="0"/>
                            <w:w w:val="152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3.813088" w:space="0" w:color="383838"/>
                          <w:right w:val="single" w:sz="3.813088" w:space="0" w:color="0F0F0F"/>
                        </w:tcBorders>
                      </w:tcPr>
                      <w:p>
                        <w:pPr>
                          <w:spacing w:before="21" w:after="0" w:line="240" w:lineRule="auto"/>
                          <w:ind w:left="411" w:right="38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37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3.813088" w:space="0" w:color="0F0F0F"/>
                          <w:right w:val="single" w:sz="7.626168" w:space="0" w:color="808080"/>
                        </w:tcBorders>
                      </w:tcPr>
                      <w:p>
                        <w:pPr>
                          <w:spacing w:before="21" w:after="0" w:line="240" w:lineRule="auto"/>
                          <w:ind w:left="258" w:right="21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24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0" w:after="0" w:line="181" w:lineRule="exact"/>
                          <w:ind w:left="428" w:right="403"/>
                          <w:jc w:val="center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3F3F3F"/>
                            <w:spacing w:val="0"/>
                            <w:w w:val="89"/>
                            <w:position w:val="-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2F2F2F"/>
                          <w:bottom w:val="single" w:sz="3.813088" w:space="0" w:color="232323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70" w:right="32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142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38" w:hRule="exact"/>
                    </w:trPr>
                    <w:tc>
                      <w:tcPr>
                        <w:tcW w:w="453" w:type="dxa"/>
                        <w:vMerge w:val="restart"/>
                        <w:tcBorders>
                          <w:top w:val="single" w:sz="3.813088" w:space="0" w:color="232323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>
                          <w:spacing w:before="18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4" w:right="116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4F4F4F"/>
                            <w:spacing w:val="0"/>
                            <w:w w:val="101"/>
                          </w:rPr>
                          <w:t>46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4" w:type="dxa"/>
                        <w:vMerge w:val="restart"/>
                        <w:tcBorders>
                          <w:top w:val="single" w:sz="3.813088" w:space="0" w:color="232323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>
                          <w:spacing w:before="6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3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A8A8A"/>
                            <w:spacing w:val="-12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0"/>
                            <w:w w:val="100"/>
                          </w:rPr>
                          <w:t>IRANA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4F4F4F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F3F3F"/>
                            <w:spacing w:val="-18"/>
                            <w:w w:val="12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4"/>
                            <w:spacing w:val="0"/>
                            <w:w w:val="117"/>
                          </w:rPr>
                          <w:t>U&lt;l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3.813088" w:space="0" w:color="232323"/>
                          <w:left w:val="single" w:sz="3.813088" w:space="0" w:color="0F0F0F"/>
                          <w:right w:val="single" w:sz="3.813088" w:space="0" w:color="0C0C0C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6"/>
                          </w:rPr>
                          <w:t>tsHTE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3.813088" w:space="0" w:color="0C0C0C"/>
                          <w:right w:val="single" w:sz="7.626168" w:space="0" w:color="606060"/>
                        </w:tcBorders>
                      </w:tcPr>
                      <w:p>
                        <w:pPr>
                          <w:spacing w:before="30" w:after="0" w:line="99" w:lineRule="exact"/>
                          <w:ind w:left="410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  <w:position w:val="-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7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08"/>
                            <w:position w:val="-1"/>
                          </w:rPr>
                          <w:t>R.JAN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30" w:after="0" w:line="99" w:lineRule="exact"/>
                          <w:ind w:left="26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6"/>
                            <w:position w:val="-1"/>
                          </w:rPr>
                          <w:t>MU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9"/>
                            <w:w w:val="115"/>
                            <w:position w:val="-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A8A8A"/>
                            <w:spacing w:val="-13"/>
                            <w:w w:val="130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9"/>
                            <w:position w:val="-1"/>
                          </w:rPr>
                          <w:t>AFA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30" w:after="0" w:line="99" w:lineRule="exact"/>
                          <w:ind w:left="383" w:right="35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08"/>
                            <w:position w:val="-1"/>
                          </w:rPr>
                          <w:t>OEMI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2"/>
                            <w:w w:val="109"/>
                            <w:position w:val="-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222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3.813088" w:space="0" w:color="383838"/>
                          <w:right w:val="single" w:sz="3.813088" w:space="0" w:color="0F0F0F"/>
                        </w:tcBorders>
                      </w:tcPr>
                      <w:p>
                        <w:pPr>
                          <w:spacing w:before="30" w:after="0" w:line="99" w:lineRule="exact"/>
                          <w:ind w:left="316" w:right="30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21"/>
                            <w:position w:val="-1"/>
                          </w:rPr>
                          <w:t>2811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3.813088" w:space="0" w:color="0F0F0F"/>
                          <w:right w:val="single" w:sz="7.626168" w:space="0" w:color="808080"/>
                        </w:tcBorders>
                      </w:tcPr>
                      <w:p>
                        <w:pPr>
                          <w:spacing w:before="21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21"/>
                            <w:position w:val="-1"/>
                          </w:rPr>
                          <w:t>82:l0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21" w:after="0" w:line="108" w:lineRule="exact"/>
                          <w:ind w:left="344" w:right="31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14"/>
                            <w:w w:val="146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13"/>
                            <w:position w:val="-1"/>
                          </w:rPr>
                          <w:t>1370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232323"/>
                          <w:bottom w:val="single" w:sz="3.813088" w:space="0" w:color="5B5B5B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21" w:after="0" w:line="108" w:lineRule="exact"/>
                          <w:ind w:left="306" w:right="27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16"/>
                            <w:w w:val="146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0"/>
                            <w:w w:val="131"/>
                            <w:position w:val="-1"/>
                          </w:rPr>
                          <w:t>20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7B7B7B"/>
                            <w:spacing w:val="-18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60"/>
                            <w:position w:val="-1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00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3.813088" w:space="0" w:color="080808"/>
                          <w:left w:val="single" w:sz="3.813088" w:space="0" w:color="0F0F0F"/>
                          <w:right w:val="single" w:sz="3.81308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B5B5B"/>
                          <w:bottom w:val="single" w:sz="3.813088" w:space="0" w:color="545454"/>
                          <w:left w:val="single" w:sz="3.813088" w:space="0" w:color="0C0C0C"/>
                          <w:right w:val="single" w:sz="7.626168" w:space="0" w:color="606060"/>
                        </w:tcBorders>
                      </w:tcPr>
                      <w:p>
                        <w:pPr>
                          <w:spacing w:before="92" w:after="0" w:line="99" w:lineRule="exact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8"/>
                            <w:position w:val="-1"/>
                          </w:rPr>
                          <w:t>ROLA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18"/>
                            <w:w w:val="119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43"/>
                            <w:position w:val="-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B5B5B"/>
                          <w:bottom w:val="single" w:sz="3.813088" w:space="0" w:color="545454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92" w:after="0" w:line="99" w:lineRule="exact"/>
                          <w:ind w:left="26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6"/>
                            <w:position w:val="-1"/>
                          </w:rPr>
                          <w:t>MUSTAFA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B5B5B"/>
                          <w:bottom w:val="single" w:sz="3.813088" w:space="0" w:color="545454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92" w:after="0" w:line="99" w:lineRule="exact"/>
                          <w:ind w:left="383" w:right="35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w w:val="112"/>
                            <w:position w:val="-1"/>
                          </w:rPr>
                          <w:t>OE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8"/>
                            <w:w w:val="113"/>
                            <w:position w:val="-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8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2"/>
                            <w:w w:val="119"/>
                            <w:position w:val="-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222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3.813088" w:space="0" w:color="5B5B5B"/>
                          <w:bottom w:val="single" w:sz="3.813088" w:space="0" w:color="343434"/>
                          <w:left w:val="single" w:sz="3.813088" w:space="0" w:color="383838"/>
                          <w:right w:val="single" w:sz="3.813088" w:space="0" w:color="0F0F0F"/>
                        </w:tcBorders>
                      </w:tcPr>
                      <w:p>
                        <w:pPr>
                          <w:spacing w:before="92" w:after="0" w:line="98" w:lineRule="exact"/>
                          <w:ind w:left="326" w:right="309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4F4F4F"/>
                            <w:spacing w:val="0"/>
                            <w:w w:val="133"/>
                            <w:position w:val="-1"/>
                          </w:rPr>
                          <w:t>J446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3.813088" w:space="0" w:color="5B5B5B"/>
                          <w:bottom w:val="single" w:sz="3.813088" w:space="0" w:color="4B4B4B"/>
                          <w:left w:val="single" w:sz="3.813088" w:space="0" w:color="0F0F0F"/>
                          <w:right w:val="single" w:sz="7.626168" w:space="0" w:color="808080"/>
                        </w:tcBorders>
                      </w:tcPr>
                      <w:p>
                        <w:pPr>
                          <w:spacing w:before="83" w:after="0" w:line="108" w:lineRule="exact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A8A8A"/>
                            <w:spacing w:val="-8"/>
                            <w:w w:val="160"/>
                            <w:position w:val="-1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17"/>
                            <w:position w:val="-1"/>
                          </w:rPr>
                          <w:t>2JO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3.813088" w:space="0" w:color="5B5B5B"/>
                          <w:bottom w:val="single" w:sz="3.813088" w:space="0" w:color="606060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83" w:after="0" w:line="108" w:lineRule="exact"/>
                          <w:ind w:left="344" w:right="31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10"/>
                            <w:position w:val="-1"/>
                          </w:rPr>
                          <w:t>11369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single" w:sz="3.813088" w:space="0" w:color="5B5B5B"/>
                          <w:bottom w:val="single" w:sz="3.813088" w:space="0" w:color="484848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92" w:after="0" w:line="98" w:lineRule="exact"/>
                          <w:ind w:left="306" w:right="288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46464"/>
                            <w:spacing w:val="0"/>
                            <w:w w:val="131"/>
                            <w:position w:val="-1"/>
                          </w:rPr>
                          <w:t>206.6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00" w:hRule="exact"/>
                    </w:trPr>
                    <w:tc>
                      <w:tcPr>
                        <w:tcW w:w="453" w:type="dxa"/>
                        <w:vMerge/>
                        <w:tcBorders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 w:val="restart"/>
                        <w:tcBorders>
                          <w:top w:val="single" w:sz="3.813088" w:space="0" w:color="080808"/>
                          <w:left w:val="single" w:sz="3.813088" w:space="0" w:color="0F0F0F"/>
                          <w:right w:val="single" w:sz="3.813088" w:space="0" w:color="0C0C0C"/>
                        </w:tcBorders>
                      </w:tcPr>
                      <w:p>
                        <w:pPr>
                          <w:spacing w:before="7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w w:val="113"/>
                          </w:rPr>
                          <w:t>BEH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-12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3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545454"/>
                          <w:bottom w:val="single" w:sz="3.813088" w:space="0" w:color="4F4F4F"/>
                          <w:left w:val="single" w:sz="3.813088" w:space="0" w:color="0C0C0C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83" w:right="37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5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-16"/>
                            <w:w w:val="12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-45"/>
                            <w:w w:val="12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2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7B7B7B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0"/>
                          </w:rPr>
                          <w:t>JAN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545454"/>
                          <w:bottom w:val="single" w:sz="3.813088" w:space="0" w:color="4F4F4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6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3"/>
                          </w:rPr>
                          <w:t>MUST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7"/>
                            <w:w w:val="11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F3F3F"/>
                            <w:spacing w:val="0"/>
                            <w:w w:val="123"/>
                          </w:rPr>
                          <w:t>FA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545454"/>
                          <w:bottom w:val="single" w:sz="3.813088" w:space="0" w:color="4F4F4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83" w:right="35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99"/>
                          </w:rPr>
                          <w:t>OE.MI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0"/>
                            <w:w w:val="2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 w:val="restart"/>
                        <w:tcBorders>
                          <w:top w:val="single" w:sz="3.813088" w:space="0" w:color="343434"/>
                          <w:left w:val="single" w:sz="3.813088" w:space="0" w:color="383838"/>
                          <w:right w:val="single" w:sz="3.813088" w:space="0" w:color="0F0F0F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w w:val="13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-16"/>
                            <w:w w:val="134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0"/>
                            <w:w w:val="147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-3"/>
                            <w:w w:val="147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-16"/>
                            <w:w w:val="12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0"/>
                            <w:w w:val="119"/>
                          </w:rPr>
                          <w:t>44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F3F3F"/>
                            <w:spacing w:val="-14"/>
                            <w:w w:val="119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20"/>
                          </w:rPr>
                          <w:t>.2809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4" w:type="dxa"/>
                        <w:vMerge w:val="restart"/>
                        <w:tcBorders>
                          <w:top w:val="single" w:sz="3.813088" w:space="0" w:color="4B4B4B"/>
                          <w:left w:val="single" w:sz="3.813088" w:space="0" w:color="0F0F0F"/>
                          <w:right w:val="single" w:sz="7.626168" w:space="0" w:color="808080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21"/>
                          </w:rPr>
                          <w:t>82:l0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vMerge w:val="restart"/>
                        <w:tcBorders>
                          <w:top w:val="single" w:sz="3.813088" w:space="0" w:color="606060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44" w:right="31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4F4F4F"/>
                            <w:spacing w:val="0"/>
                            <w:w w:val="110"/>
                          </w:rPr>
                          <w:t>11369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9" w:type="dxa"/>
                        <w:vMerge w:val="restart"/>
                        <w:tcBorders>
                          <w:top w:val="single" w:sz="3.813088" w:space="0" w:color="484848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7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46464"/>
                            <w:spacing w:val="0"/>
                            <w:w w:val="145"/>
                          </w:rPr>
                          <w:t>32.3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3" w:hRule="exact"/>
                    </w:trPr>
                    <w:tc>
                      <w:tcPr>
                        <w:tcW w:w="453" w:type="dxa"/>
                        <w:vMerge/>
                        <w:tcBorders>
                          <w:bottom w:val="single" w:sz="3.813088" w:space="0" w:color="2F2F2F"/>
                          <w:left w:val="single" w:sz="7.626168" w:space="0" w:color="646464"/>
                          <w:right w:val="single" w:sz="3.81308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4" w:type="dxa"/>
                        <w:vMerge/>
                        <w:tcBorders>
                          <w:bottom w:val="single" w:sz="3.813088" w:space="0" w:color="2F2F2F"/>
                          <w:left w:val="single" w:sz="3.813088" w:space="0" w:color="606060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vMerge/>
                        <w:tcBorders>
                          <w:bottom w:val="single" w:sz="3.813088" w:space="0" w:color="2F2F2F"/>
                          <w:left w:val="single" w:sz="3.813088" w:space="0" w:color="0F0F0F"/>
                          <w:right w:val="single" w:sz="3.81308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06" w:type="dxa"/>
                        <w:tcBorders>
                          <w:top w:val="single" w:sz="3.813088" w:space="0" w:color="4F4F4F"/>
                          <w:bottom w:val="single" w:sz="3.813088" w:space="0" w:color="2F2F2F"/>
                          <w:left w:val="single" w:sz="3.813088" w:space="0" w:color="0C0C0C"/>
                          <w:right w:val="single" w:sz="7.626168" w:space="0" w:color="606060"/>
                        </w:tcBorders>
                      </w:tcPr>
                      <w:p>
                        <w:pPr>
                          <w:spacing w:before="82" w:after="0" w:line="240" w:lineRule="auto"/>
                          <w:ind w:left="38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17"/>
                          </w:rPr>
                          <w:t>ROLAND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single" w:sz="3.813088" w:space="0" w:color="4F4F4F"/>
                          <w:bottom w:val="single" w:sz="3.813088" w:space="0" w:color="2F2F2F"/>
                          <w:left w:val="single" w:sz="7.626168" w:space="0" w:color="606060"/>
                          <w:right w:val="single" w:sz="3.813088" w:space="0" w:color="030303"/>
                        </w:tcBorders>
                      </w:tcPr>
                      <w:p>
                        <w:pPr>
                          <w:spacing w:before="82" w:after="0" w:line="240" w:lineRule="auto"/>
                          <w:ind w:left="26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w w:val="113"/>
                          </w:rPr>
                          <w:t>MUST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-7"/>
                            <w:w w:val="11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82828"/>
                            <w:spacing w:val="-17"/>
                            <w:w w:val="13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46464"/>
                            <w:spacing w:val="0"/>
                            <w:w w:val="15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2" w:type="dxa"/>
                        <w:tcBorders>
                          <w:top w:val="single" w:sz="3.813088" w:space="0" w:color="4F4F4F"/>
                          <w:bottom w:val="single" w:sz="3.813088" w:space="0" w:color="2F2F2F"/>
                          <w:left w:val="single" w:sz="3.813088" w:space="0" w:color="030303"/>
                          <w:right w:val="single" w:sz="3.813088" w:space="0" w:color="383838"/>
                        </w:tcBorders>
                      </w:tcPr>
                      <w:p>
                        <w:pPr>
                          <w:spacing w:before="82" w:after="0" w:line="240" w:lineRule="auto"/>
                          <w:ind w:left="383" w:right="36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4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4F4F4F"/>
                            <w:spacing w:val="0"/>
                            <w:w w:val="126"/>
                          </w:rPr>
                          <w:t>RI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bottom w:val="single" w:sz="3.813088" w:space="0" w:color="2F2F2F"/>
                          <w:left w:val="single" w:sz="3.813088" w:space="0" w:color="383838"/>
                          <w:right w:val="single" w:sz="3.81308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4" w:type="dxa"/>
                        <w:vMerge/>
                        <w:tcBorders>
                          <w:bottom w:val="single" w:sz="3.813088" w:space="0" w:color="2F2F2F"/>
                          <w:left w:val="single" w:sz="3.813088" w:space="0" w:color="0F0F0F"/>
                          <w:right w:val="single" w:sz="7.626168" w:space="0" w:color="80808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vMerge/>
                        <w:tcBorders>
                          <w:bottom w:val="single" w:sz="3.813088" w:space="0" w:color="2F2F2F"/>
                          <w:left w:val="single" w:sz="7.626168" w:space="0" w:color="808080"/>
                          <w:right w:val="single" w:sz="7.626168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vMerge/>
                        <w:tcBorders>
                          <w:bottom w:val="single" w:sz="3.813088" w:space="0" w:color="2F2F2F"/>
                          <w:left w:val="single" w:sz="7.626168" w:space="0" w:color="444444"/>
                          <w:right w:val="single" w:sz="3.813088" w:space="0" w:color="4B4B4B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26"/>
          <w:szCs w:val="26"/>
        </w:rPr>
      </w:r>
    </w:p>
    <w:p>
      <w:pPr>
        <w:spacing w:before="0" w:after="0" w:line="92" w:lineRule="exact"/>
        <w:ind w:right="16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1.254608pt;margin-top:-4.025317pt;width:1.754726pt;height:12pt;mso-position-horizontal-relative:page;mso-position-vertical-relative:paragraph;z-index:-5335" type="#_x0000_t202" filled="f" stroked="f">
            <v:textbox inset="0,0,0,0">
              <w:txbxContent>
                <w:p>
                  <w:pPr>
                    <w:spacing w:before="0" w:after="0" w:line="240" w:lineRule="exact"/>
                    <w:ind w:right="-7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646464"/>
                      <w:spacing w:val="-125"/>
                      <w:w w:val="128"/>
                    </w:rPr>
                    <w:t>"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9"/>
          <w:szCs w:val="9"/>
          <w:color w:val="4F4F4F"/>
          <w:spacing w:val="0"/>
          <w:w w:val="80"/>
          <w:position w:val="-1"/>
        </w:rPr>
        <w:t>C&gt;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16" w:lineRule="exact"/>
        <w:ind w:right="3"/>
        <w:jc w:val="right"/>
        <w:tabs>
          <w:tab w:pos="138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F4F4F"/>
          <w:spacing w:val="0"/>
          <w:w w:val="144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4F4F4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F4F4F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4F4F4F"/>
          <w:spacing w:val="0"/>
          <w:w w:val="93"/>
          <w:position w:val="2"/>
        </w:rPr>
        <w:t>12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54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F4F4F"/>
          <w:w w:val="140"/>
        </w:rPr>
        <w:t>!::C</w:t>
      </w:r>
      <w:r>
        <w:rPr>
          <w:rFonts w:ascii="Times New Roman" w:hAnsi="Times New Roman" w:cs="Times New Roman" w:eastAsia="Times New Roman"/>
          <w:sz w:val="9"/>
          <w:szCs w:val="9"/>
          <w:color w:val="4F4F4F"/>
          <w:w w:val="141"/>
        </w:rPr>
        <w:t>)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w w:val="100"/>
        </w:rPr>
      </w:r>
    </w:p>
    <w:p>
      <w:pPr>
        <w:spacing w:before="28" w:after="0" w:line="240" w:lineRule="auto"/>
        <w:ind w:right="-20"/>
        <w:jc w:val="left"/>
        <w:tabs>
          <w:tab w:pos="820" w:val="left"/>
        </w:tabs>
        <w:rPr>
          <w:rFonts w:ascii="Arial" w:hAnsi="Arial" w:cs="Arial" w:eastAsia="Arial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0"/>
          <w:w w:val="67"/>
        </w:rPr>
        <w:t>......</w:t>
      </w:r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F3F3F"/>
          <w:spacing w:val="0"/>
          <w:w w:val="100"/>
        </w:rPr>
      </w:r>
      <w:r>
        <w:rPr>
          <w:rFonts w:ascii="Arial" w:hAnsi="Arial" w:cs="Arial" w:eastAsia="Arial"/>
          <w:sz w:val="21"/>
          <w:szCs w:val="21"/>
          <w:color w:val="646464"/>
          <w:spacing w:val="0"/>
          <w:w w:val="150"/>
          <w:position w:val="10"/>
        </w:rPr>
        <w:t>-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580" w:right="1600"/>
          <w:cols w:num="3" w:equalWidth="0">
            <w:col w:w="1806" w:space="4145"/>
            <w:col w:w="240" w:space="351"/>
            <w:col w:w="2518"/>
          </w:cols>
        </w:sectPr>
      </w:pPr>
      <w:rPr/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15" w:right="-20"/>
        <w:jc w:val="left"/>
        <w:tabs>
          <w:tab w:pos="2300" w:val="left"/>
          <w:tab w:pos="3280" w:val="left"/>
          <w:tab w:pos="4360" w:val="left"/>
          <w:tab w:pos="5540" w:val="left"/>
          <w:tab w:pos="6300" w:val="left"/>
          <w:tab w:pos="706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91.519989pt;margin-top:-24.556366pt;width:10.684306pt;height:46.5pt;mso-position-horizontal-relative:page;mso-position-vertical-relative:paragraph;z-index:-5333" type="#_x0000_t202" filled="f" stroked="f">
            <v:textbox inset="0,0,0,0">
              <w:txbxContent>
                <w:p>
                  <w:pPr>
                    <w:spacing w:before="0" w:after="0" w:line="930" w:lineRule="exact"/>
                    <w:ind w:right="-180"/>
                    <w:jc w:val="left"/>
                    <w:rPr>
                      <w:rFonts w:ascii="Times New Roman" w:hAnsi="Times New Roman" w:cs="Times New Roman" w:eastAsia="Times New Roman"/>
                      <w:sz w:val="93"/>
                      <w:szCs w:val="93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93"/>
                      <w:szCs w:val="93"/>
                      <w:color w:val="606060"/>
                      <w:spacing w:val="0"/>
                      <w:w w:val="69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93"/>
                      <w:szCs w:val="93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-16"/>
          <w:w w:val="113"/>
        </w:rPr>
        <w:t>S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HTE</w:t>
      </w:r>
      <w:r>
        <w:rPr>
          <w:rFonts w:ascii="Arial" w:hAnsi="Arial" w:cs="Arial" w:eastAsia="Arial"/>
          <w:sz w:val="9"/>
          <w:szCs w:val="9"/>
          <w:color w:val="707070"/>
          <w:spacing w:val="-21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SABRI</w:t>
      </w:r>
      <w:r>
        <w:rPr>
          <w:rFonts w:ascii="Arial" w:hAnsi="Arial" w:cs="Arial" w:eastAsia="Arial"/>
          <w:sz w:val="9"/>
          <w:szCs w:val="9"/>
          <w:color w:val="606060"/>
          <w:spacing w:val="-23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XHEVAHIR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3"/>
        </w:rPr>
        <w:t>St&lt;ENOE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4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2528</w:t>
      </w:r>
      <w:r>
        <w:rPr>
          <w:rFonts w:ascii="Arial" w:hAnsi="Arial" w:cs="Arial" w:eastAsia="Arial"/>
          <w:sz w:val="9"/>
          <w:szCs w:val="9"/>
          <w:color w:val="606060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34"/>
        </w:rPr>
        <w:t>3321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34"/>
        </w:rPr>
        <w:t>61154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left="2206" w:right="-20"/>
        <w:jc w:val="left"/>
        <w:tabs>
          <w:tab w:pos="3280" w:val="left"/>
          <w:tab w:pos="43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19"/>
        </w:rPr>
        <w:t>SHK</w:t>
      </w:r>
      <w:r>
        <w:rPr>
          <w:rFonts w:ascii="Arial" w:hAnsi="Arial" w:cs="Arial" w:eastAsia="Arial"/>
          <w:sz w:val="9"/>
          <w:szCs w:val="9"/>
          <w:color w:val="606060"/>
          <w:spacing w:val="-17"/>
          <w:w w:val="119"/>
        </w:rPr>
        <w:t>E</w:t>
      </w:r>
      <w:r>
        <w:rPr>
          <w:rFonts w:ascii="Arial" w:hAnsi="Arial" w:cs="Arial" w:eastAsia="Arial"/>
          <w:sz w:val="9"/>
          <w:szCs w:val="9"/>
          <w:color w:val="838383"/>
          <w:spacing w:val="-14"/>
          <w:w w:val="119"/>
        </w:rPr>
        <w:t>L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9"/>
        </w:rPr>
        <w:t>Q!M</w:t>
      </w:r>
      <w:r>
        <w:rPr>
          <w:rFonts w:ascii="Arial" w:hAnsi="Arial" w:cs="Arial" w:eastAsia="Arial"/>
          <w:sz w:val="9"/>
          <w:szCs w:val="9"/>
          <w:color w:val="606060"/>
          <w:spacing w:val="-26"/>
          <w:w w:val="119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2"/>
        </w:rPr>
        <w:t>XHEV</w:t>
      </w:r>
      <w:r>
        <w:rPr>
          <w:rFonts w:ascii="Arial" w:hAnsi="Arial" w:cs="Arial" w:eastAsia="Arial"/>
          <w:sz w:val="9"/>
          <w:szCs w:val="9"/>
          <w:color w:val="606060"/>
          <w:spacing w:val="-7"/>
          <w:w w:val="112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33"/>
        </w:rPr>
        <w:t>H</w:t>
      </w:r>
      <w:r>
        <w:rPr>
          <w:rFonts w:ascii="Arial" w:hAnsi="Arial" w:cs="Arial" w:eastAsia="Arial"/>
          <w:sz w:val="9"/>
          <w:szCs w:val="9"/>
          <w:color w:val="606060"/>
          <w:spacing w:val="4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2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1"/>
        </w:rPr>
        <w:t>SKEND</w:t>
      </w:r>
      <w:r>
        <w:rPr>
          <w:rFonts w:ascii="Arial" w:hAnsi="Arial" w:cs="Arial" w:eastAsia="Arial"/>
          <w:sz w:val="9"/>
          <w:szCs w:val="9"/>
          <w:color w:val="606060"/>
          <w:spacing w:val="-4"/>
          <w:w w:val="112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2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80" w:bottom="280" w:left="1720" w:right="1720"/>
        </w:sectPr>
      </w:pPr>
      <w:rPr/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58" w:right="-54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47</w:t>
      </w:r>
      <w:r>
        <w:rPr>
          <w:rFonts w:ascii="Arial" w:hAnsi="Arial" w:cs="Arial" w:eastAsia="Arial"/>
          <w:sz w:val="9"/>
          <w:szCs w:val="9"/>
          <w:color w:val="505050"/>
          <w:spacing w:val="-1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0"/>
        </w:rPr>
        <w:t>TIRANA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1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5"/>
        </w:rPr>
        <w:t>J</w:t>
      </w:r>
      <w:r>
        <w:rPr>
          <w:rFonts w:ascii="Arial" w:hAnsi="Arial" w:cs="Arial" w:eastAsia="Arial"/>
          <w:sz w:val="9"/>
          <w:szCs w:val="9"/>
          <w:color w:val="3B3B3B"/>
          <w:spacing w:val="-14"/>
          <w:w w:val="115"/>
        </w:rPr>
        <w:t>U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44"/>
        </w:rPr>
        <w:t>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48" w:right="-50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48</w:t>
      </w:r>
      <w:r>
        <w:rPr>
          <w:rFonts w:ascii="Arial" w:hAnsi="Arial" w:cs="Arial" w:eastAsia="Arial"/>
          <w:sz w:val="9"/>
          <w:szCs w:val="9"/>
          <w:color w:val="505050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0"/>
        </w:rPr>
        <w:t>TIRANA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1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6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8" w:after="0" w:line="240" w:lineRule="auto"/>
        <w:ind w:left="816" w:right="-20"/>
        <w:jc w:val="left"/>
        <w:tabs>
          <w:tab w:pos="1800" w:val="left"/>
          <w:tab w:pos="288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SABMI</w:t>
      </w:r>
      <w:r>
        <w:rPr>
          <w:rFonts w:ascii="Arial" w:hAnsi="Arial" w:cs="Arial" w:eastAsia="Arial"/>
          <w:sz w:val="9"/>
          <w:szCs w:val="9"/>
          <w:color w:val="606060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9"/>
        </w:rPr>
        <w:t>XHEVAHIK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9"/>
        </w:rPr>
        <w:t>SKEN</w:t>
      </w:r>
      <w:r>
        <w:rPr>
          <w:rFonts w:ascii="Arial" w:hAnsi="Arial" w:cs="Arial" w:eastAsia="Arial"/>
          <w:sz w:val="9"/>
          <w:szCs w:val="9"/>
          <w:color w:val="606060"/>
          <w:spacing w:val="-12"/>
          <w:w w:val="109"/>
        </w:rPr>
        <w:t>O</w:t>
      </w:r>
      <w:r>
        <w:rPr>
          <w:rFonts w:ascii="Arial" w:hAnsi="Arial" w:cs="Arial" w:eastAsia="Arial"/>
          <w:sz w:val="9"/>
          <w:szCs w:val="9"/>
          <w:color w:val="838383"/>
          <w:spacing w:val="-4"/>
          <w:w w:val="119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8" w:after="0" w:line="240" w:lineRule="auto"/>
        <w:ind w:right="-20"/>
        <w:jc w:val="left"/>
        <w:tabs>
          <w:tab w:pos="760" w:val="left"/>
          <w:tab w:pos="1780" w:val="left"/>
          <w:tab w:pos="2880" w:val="left"/>
          <w:tab w:pos="4060" w:val="left"/>
          <w:tab w:pos="4800" w:val="left"/>
          <w:tab w:pos="5540" w:val="left"/>
          <w:tab w:pos="660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BEHET</w:t>
      </w:r>
      <w:r>
        <w:rPr>
          <w:rFonts w:ascii="Arial" w:hAnsi="Arial" w:cs="Arial" w:eastAsia="Arial"/>
          <w:sz w:val="9"/>
          <w:szCs w:val="9"/>
          <w:color w:val="505050"/>
          <w:spacing w:val="-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6"/>
          <w:position w:val="0"/>
        </w:rPr>
        <w:t>VI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16"/>
          <w:position w:val="0"/>
        </w:rPr>
        <w:t>K</w:t>
      </w:r>
      <w:r>
        <w:rPr>
          <w:rFonts w:ascii="Arial" w:hAnsi="Arial" w:cs="Arial" w:eastAsia="Arial"/>
          <w:sz w:val="9"/>
          <w:szCs w:val="9"/>
          <w:color w:val="3B3B3B"/>
          <w:spacing w:val="-8"/>
          <w:w w:val="116"/>
          <w:position w:val="0"/>
        </w:rPr>
        <w:t>T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  <w:position w:val="0"/>
        </w:rPr>
        <w:t>OR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16"/>
          <w:position w:val="0"/>
        </w:rPr>
        <w:t>X</w:t>
      </w:r>
      <w:r>
        <w:rPr>
          <w:rFonts w:ascii="Arial" w:hAnsi="Arial" w:cs="Arial" w:eastAsia="Arial"/>
          <w:sz w:val="9"/>
          <w:szCs w:val="9"/>
          <w:color w:val="707070"/>
          <w:spacing w:val="-22"/>
          <w:w w:val="116"/>
          <w:position w:val="0"/>
        </w:rPr>
        <w:t>H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6"/>
          <w:position w:val="0"/>
        </w:rPr>
        <w:t>EVA</w:t>
      </w:r>
      <w:r>
        <w:rPr>
          <w:rFonts w:ascii="Arial" w:hAnsi="Arial" w:cs="Arial" w:eastAsia="Arial"/>
          <w:sz w:val="9"/>
          <w:szCs w:val="9"/>
          <w:color w:val="505050"/>
          <w:spacing w:val="-20"/>
          <w:w w:val="116"/>
          <w:position w:val="0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6"/>
          <w:position w:val="0"/>
        </w:rPr>
        <w:t>IR</w:t>
      </w:r>
      <w:r>
        <w:rPr>
          <w:rFonts w:ascii="Arial" w:hAnsi="Arial" w:cs="Arial" w:eastAsia="Arial"/>
          <w:sz w:val="9"/>
          <w:szCs w:val="9"/>
          <w:color w:val="707070"/>
          <w:spacing w:val="-1"/>
          <w:w w:val="116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St&lt;ENOERI</w:t>
      </w:r>
      <w:r>
        <w:rPr>
          <w:rFonts w:ascii="Arial" w:hAnsi="Arial" w:cs="Arial" w:eastAsia="Arial"/>
          <w:sz w:val="9"/>
          <w:szCs w:val="9"/>
          <w:color w:val="606060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2528</w:t>
      </w:r>
      <w:r>
        <w:rPr>
          <w:rFonts w:ascii="Arial" w:hAnsi="Arial" w:cs="Arial" w:eastAsia="Arial"/>
          <w:sz w:val="9"/>
          <w:szCs w:val="9"/>
          <w:color w:val="505050"/>
          <w:spacing w:val="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28"/>
          <w:position w:val="1"/>
        </w:rPr>
        <w:t>3866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4361154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8"/>
          <w:szCs w:val="8"/>
          <w:color w:val="505050"/>
          <w:spacing w:val="0"/>
          <w:w w:val="110"/>
          <w:position w:val="2"/>
        </w:rPr>
        <w:t>63&lt;;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79" w:after="0" w:line="240" w:lineRule="auto"/>
        <w:ind w:left="806" w:right="-20"/>
        <w:jc w:val="left"/>
        <w:tabs>
          <w:tab w:pos="1800" w:val="left"/>
          <w:tab w:pos="28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16"/>
        </w:rPr>
        <w:t>Z</w:t>
      </w:r>
      <w:r>
        <w:rPr>
          <w:rFonts w:ascii="Arial" w:hAnsi="Arial" w:cs="Arial" w:eastAsia="Arial"/>
          <w:sz w:val="9"/>
          <w:szCs w:val="9"/>
          <w:color w:val="707070"/>
          <w:spacing w:val="-19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16"/>
        </w:rPr>
        <w:t>N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6"/>
        </w:rPr>
        <w:t>EL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XHEV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16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16"/>
        </w:rPr>
        <w:t>H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IR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-2"/>
          <w:w w:val="111"/>
        </w:rPr>
        <w:t>S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4"/>
        </w:rPr>
        <w:t>KeN</w:t>
      </w:r>
      <w:r>
        <w:rPr>
          <w:rFonts w:ascii="Arial" w:hAnsi="Arial" w:cs="Arial" w:eastAsia="Arial"/>
          <w:sz w:val="9"/>
          <w:szCs w:val="9"/>
          <w:color w:val="505050"/>
          <w:spacing w:val="-8"/>
          <w:w w:val="114"/>
        </w:rPr>
        <w:t>O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34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4"/>
        </w:rPr>
        <w:t>Rt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left="739" w:right="-20"/>
        <w:jc w:val="left"/>
        <w:tabs>
          <w:tab w:pos="1780" w:val="left"/>
          <w:tab w:pos="28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AAIMONO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0"/>
        </w:rPr>
        <w:t>XHEVAHIR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1"/>
        </w:rPr>
        <w:t>SKENOE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69" w:after="0" w:line="240" w:lineRule="auto"/>
        <w:ind w:left="58" w:right="-20"/>
        <w:jc w:val="left"/>
        <w:tabs>
          <w:tab w:pos="700" w:val="left"/>
          <w:tab w:pos="1820" w:val="left"/>
          <w:tab w:pos="2920" w:val="left"/>
          <w:tab w:pos="4060" w:val="left"/>
          <w:tab w:pos="4800" w:val="left"/>
          <w:tab w:pos="5600" w:val="left"/>
          <w:tab w:pos="65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1"/>
        </w:rPr>
        <w:t>lsh</w:t>
      </w:r>
      <w:r>
        <w:rPr>
          <w:rFonts w:ascii="Arial" w:hAnsi="Arial" w:cs="Arial" w:eastAsia="Arial"/>
          <w:sz w:val="9"/>
          <w:szCs w:val="9"/>
          <w:color w:val="505050"/>
          <w:spacing w:val="-17"/>
          <w:w w:val="113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13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1"/>
        </w:rPr>
        <w:t>PERPARIM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  <w:position w:val="1"/>
        </w:rPr>
        <w:t>MU</w:t>
      </w:r>
      <w:r>
        <w:rPr>
          <w:rFonts w:ascii="Arial" w:hAnsi="Arial" w:cs="Arial" w:eastAsia="Arial"/>
          <w:sz w:val="9"/>
          <w:szCs w:val="9"/>
          <w:color w:val="606060"/>
          <w:spacing w:val="-10"/>
          <w:w w:val="113"/>
          <w:position w:val="1"/>
        </w:rPr>
        <w:t>S</w:t>
      </w:r>
      <w:r>
        <w:rPr>
          <w:rFonts w:ascii="Arial" w:hAnsi="Arial" w:cs="Arial" w:eastAsia="Arial"/>
          <w:sz w:val="9"/>
          <w:szCs w:val="9"/>
          <w:color w:val="3B3B3B"/>
          <w:spacing w:val="-2"/>
          <w:w w:val="113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1"/>
        </w:rPr>
        <w:t>AFA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  <w:position w:val="1"/>
        </w:rPr>
        <w:t>SKONJA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2&amp;44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8230</w:t>
      </w:r>
      <w:r>
        <w:rPr>
          <w:rFonts w:ascii="Arial" w:hAnsi="Arial" w:cs="Arial" w:eastAsia="Arial"/>
          <w:sz w:val="9"/>
          <w:szCs w:val="9"/>
          <w:color w:val="606060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2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1"/>
          <w:position w:val="1"/>
        </w:rPr>
        <w:t>/</w:t>
      </w:r>
      <w:r>
        <w:rPr>
          <w:rFonts w:ascii="Arial" w:hAnsi="Arial" w:cs="Arial" w:eastAsia="Arial"/>
          <w:sz w:val="9"/>
          <w:szCs w:val="9"/>
          <w:color w:val="3B3B3B"/>
          <w:spacing w:val="4"/>
          <w:w w:val="8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5"/>
          <w:position w:val="1"/>
        </w:rPr>
        <w:t>89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15"/>
          <w:position w:val="1"/>
        </w:rPr>
        <w:t>34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-30"/>
          <w:w w:val="115"/>
          <w:position w:val="1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BABABA"/>
          <w:spacing w:val="1"/>
          <w:w w:val="267"/>
          <w:position w:val="1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10"/>
          <w:position w:val="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69" w:after="0" w:line="240" w:lineRule="auto"/>
        <w:ind w:left="29" w:right="-20"/>
        <w:jc w:val="left"/>
        <w:tabs>
          <w:tab w:pos="760" w:val="left"/>
          <w:tab w:pos="1840" w:val="left"/>
          <w:tab w:pos="3020" w:val="left"/>
          <w:tab w:pos="3960" w:val="left"/>
          <w:tab w:pos="4800" w:val="left"/>
          <w:tab w:pos="5600" w:val="left"/>
          <w:tab w:pos="66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06060"/>
          <w:w w:val="120"/>
          <w:position w:val="1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4"/>
          <w:w w:val="120"/>
          <w:position w:val="1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00"/>
          <w:position w:val="1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6"/>
          <w:w w:val="100"/>
          <w:position w:val="1"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75"/>
          <w:position w:val="1"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25"/>
          <w:position w:val="1"/>
        </w:rPr>
        <w:t>M</w:t>
      </w:r>
      <w:r>
        <w:rPr>
          <w:rFonts w:ascii="Arial" w:hAnsi="Arial" w:cs="Arial" w:eastAsia="Arial"/>
          <w:sz w:val="9"/>
          <w:szCs w:val="9"/>
          <w:color w:val="151515"/>
          <w:spacing w:val="5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99"/>
          <w:position w:val="1"/>
        </w:rPr>
        <w:t>MO:ZA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  <w:position w:val="1"/>
        </w:rPr>
        <w:t>ISRAHIM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6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606060"/>
          <w:spacing w:val="-7"/>
          <w:w w:val="125"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-8"/>
          <w:w w:val="113"/>
          <w:position w:val="1"/>
        </w:rPr>
        <w:t>N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9"/>
          <w:position w:val="1"/>
        </w:rPr>
        <w:t>94</w:t>
      </w:r>
      <w:r>
        <w:rPr>
          <w:rFonts w:ascii="Arial" w:hAnsi="Arial" w:cs="Arial" w:eastAsia="Arial"/>
          <w:sz w:val="9"/>
          <w:szCs w:val="9"/>
          <w:color w:val="606060"/>
          <w:spacing w:val="-17"/>
          <w:w w:val="119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9"/>
          <w:position w:val="1"/>
        </w:rPr>
        <w:t>,33</w:t>
      </w:r>
      <w:r>
        <w:rPr>
          <w:rFonts w:ascii="Arial" w:hAnsi="Arial" w:cs="Arial" w:eastAsia="Arial"/>
          <w:sz w:val="9"/>
          <w:szCs w:val="9"/>
          <w:color w:val="838383"/>
          <w:spacing w:val="-11"/>
          <w:w w:val="119"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9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606060"/>
          <w:spacing w:val="-29"/>
          <w:w w:val="119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6230</w:t>
      </w:r>
      <w:r>
        <w:rPr>
          <w:rFonts w:ascii="Arial" w:hAnsi="Arial" w:cs="Arial" w:eastAsia="Arial"/>
          <w:sz w:val="9"/>
          <w:szCs w:val="9"/>
          <w:color w:val="707070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-10"/>
          <w:w w:val="115"/>
          <w:position w:val="1"/>
        </w:rPr>
        <w:t>/</w:t>
      </w:r>
      <w:r>
        <w:rPr>
          <w:rFonts w:ascii="Arial" w:hAnsi="Arial" w:cs="Arial" w:eastAsia="Arial"/>
          <w:sz w:val="9"/>
          <w:szCs w:val="9"/>
          <w:color w:val="3B3B3B"/>
          <w:spacing w:val="-8"/>
          <w:w w:val="115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5"/>
          <w:position w:val="1"/>
        </w:rPr>
        <w:t>89</w:t>
      </w:r>
      <w:r>
        <w:rPr>
          <w:rFonts w:ascii="Arial" w:hAnsi="Arial" w:cs="Arial" w:eastAsia="Arial"/>
          <w:sz w:val="9"/>
          <w:szCs w:val="9"/>
          <w:color w:val="606060"/>
          <w:spacing w:val="-1"/>
          <w:w w:val="115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15"/>
          <w:position w:val="0"/>
        </w:rPr>
        <w:t>:&gt;93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69" w:after="0" w:line="121" w:lineRule="exact"/>
        <w:ind w:left="19" w:right="-20"/>
        <w:jc w:val="left"/>
        <w:tabs>
          <w:tab w:pos="820" w:val="left"/>
          <w:tab w:pos="1900" w:val="left"/>
          <w:tab w:pos="3000" w:val="left"/>
          <w:tab w:pos="4020" w:val="left"/>
          <w:tab w:pos="4800" w:val="left"/>
          <w:tab w:pos="5600" w:val="left"/>
          <w:tab w:pos="66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IS</w:t>
      </w:r>
      <w:r>
        <w:rPr>
          <w:rFonts w:ascii="Arial" w:hAnsi="Arial" w:cs="Arial" w:eastAsia="Arial"/>
          <w:sz w:val="9"/>
          <w:szCs w:val="9"/>
          <w:color w:val="505050"/>
          <w:spacing w:val="-2"/>
          <w:w w:val="115"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15"/>
        </w:rPr>
        <w:t>TE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Courier New" w:hAnsi="Courier New" w:cs="Courier New" w:eastAsia="Courier New"/>
          <w:sz w:val="11"/>
          <w:szCs w:val="11"/>
          <w:color w:val="606060"/>
          <w:spacing w:val="0"/>
          <w:w w:val="115"/>
        </w:rPr>
        <w:t>O</w:t>
      </w:r>
      <w:r>
        <w:rPr>
          <w:rFonts w:ascii="Courier New" w:hAnsi="Courier New" w:cs="Courier New" w:eastAsia="Courier New"/>
          <w:sz w:val="11"/>
          <w:szCs w:val="11"/>
          <w:color w:val="606060"/>
          <w:spacing w:val="-7"/>
          <w:w w:val="115"/>
        </w:rPr>
        <w:t>A</w:t>
      </w:r>
      <w:r>
        <w:rPr>
          <w:rFonts w:ascii="Courier New" w:hAnsi="Courier New" w:cs="Courier New" w:eastAsia="Courier New"/>
          <w:sz w:val="11"/>
          <w:szCs w:val="11"/>
          <w:color w:val="3B3B3B"/>
          <w:spacing w:val="0"/>
          <w:w w:val="115"/>
        </w:rPr>
        <w:t>UP</w:t>
      </w:r>
      <w:r>
        <w:rPr>
          <w:rFonts w:ascii="Courier New" w:hAnsi="Courier New" w:cs="Courier New" w:eastAsia="Courier New"/>
          <w:sz w:val="11"/>
          <w:szCs w:val="11"/>
          <w:color w:val="3B3B3B"/>
          <w:spacing w:val="-68"/>
          <w:w w:val="115"/>
        </w:rPr>
        <w:t> </w:t>
      </w:r>
      <w:r>
        <w:rPr>
          <w:rFonts w:ascii="Courier New" w:hAnsi="Courier New" w:cs="Courier New" w:eastAsia="Courier New"/>
          <w:sz w:val="11"/>
          <w:szCs w:val="11"/>
          <w:color w:val="3B3B3B"/>
          <w:spacing w:val="0"/>
          <w:w w:val="100"/>
        </w:rPr>
        <w:tab/>
      </w:r>
      <w:r>
        <w:rPr>
          <w:rFonts w:ascii="Courier New" w:hAnsi="Courier New" w:cs="Courier New" w:eastAsia="Courier New"/>
          <w:sz w:val="11"/>
          <w:szCs w:val="11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S</w:t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15"/>
        </w:rPr>
        <w:t>A</w:t>
      </w:r>
      <w:r>
        <w:rPr>
          <w:rFonts w:ascii="Arial" w:hAnsi="Arial" w:cs="Arial" w:eastAsia="Arial"/>
          <w:sz w:val="9"/>
          <w:szCs w:val="9"/>
          <w:color w:val="838383"/>
          <w:spacing w:val="-3"/>
          <w:w w:val="115"/>
        </w:rPr>
        <w:t>F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5"/>
        </w:rPr>
        <w:t>ET</w:t>
      </w:r>
      <w:r>
        <w:rPr>
          <w:rFonts w:ascii="Arial" w:hAnsi="Arial" w:cs="Arial" w:eastAsia="Arial"/>
          <w:sz w:val="9"/>
          <w:szCs w:val="9"/>
          <w:color w:val="606060"/>
          <w:spacing w:val="-28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NAt&lt;O</w:t>
      </w:r>
      <w:r>
        <w:rPr>
          <w:rFonts w:ascii="Arial" w:hAnsi="Arial" w:cs="Arial" w:eastAsia="Arial"/>
          <w:sz w:val="9"/>
          <w:szCs w:val="9"/>
          <w:color w:val="505050"/>
          <w:spacing w:val="-2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21"/>
        </w:rPr>
        <w:t>4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1"/>
        </w:rPr>
        <w:t>38.05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21"/>
        </w:rPr>
        <w:t>8</w:t>
      </w:r>
      <w:r>
        <w:rPr>
          <w:rFonts w:ascii="Arial" w:hAnsi="Arial" w:cs="Arial" w:eastAsia="Arial"/>
          <w:sz w:val="9"/>
          <w:szCs w:val="9"/>
          <w:color w:val="3B3B3B"/>
          <w:spacing w:val="-8"/>
          <w:w w:val="12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1"/>
        </w:rPr>
        <w:t>70</w:t>
      </w:r>
      <w:r>
        <w:rPr>
          <w:rFonts w:ascii="Arial" w:hAnsi="Arial" w:cs="Arial" w:eastAsia="Arial"/>
          <w:sz w:val="9"/>
          <w:szCs w:val="9"/>
          <w:color w:val="707070"/>
          <w:spacing w:val="-15"/>
          <w:w w:val="12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71</w:t>
      </w:r>
      <w:r>
        <w:rPr>
          <w:rFonts w:ascii="Arial" w:hAnsi="Arial" w:cs="Arial" w:eastAsia="Arial"/>
          <w:sz w:val="9"/>
          <w:szCs w:val="9"/>
          <w:color w:val="707070"/>
          <w:spacing w:val="6"/>
          <w:w w:val="100"/>
        </w:rPr>
        <w:t>4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>14</w:t>
      </w:r>
      <w:r>
        <w:rPr>
          <w:rFonts w:ascii="Arial" w:hAnsi="Arial" w:cs="Arial" w:eastAsia="Arial"/>
          <w:sz w:val="9"/>
          <w:szCs w:val="9"/>
          <w:color w:val="3B3B3B"/>
          <w:spacing w:val="-2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-6"/>
          <w:w w:val="135"/>
        </w:rPr>
        <w:t>5</w:t>
      </w:r>
      <w:r>
        <w:rPr>
          <w:rFonts w:ascii="Arial" w:hAnsi="Arial" w:cs="Arial" w:eastAsia="Arial"/>
          <w:sz w:val="9"/>
          <w:szCs w:val="9"/>
          <w:color w:val="232323"/>
          <w:spacing w:val="-4"/>
          <w:w w:val="121"/>
        </w:rPr>
        <w:t>1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8"/>
        </w:rPr>
        <w:t>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87" w:space="209"/>
            <w:col w:w="7304"/>
          </w:cols>
        </w:sectPr>
      </w:pPr>
      <w:rPr/>
    </w:p>
    <w:p>
      <w:pPr>
        <w:spacing w:before="60" w:after="0" w:line="111" w:lineRule="exact"/>
        <w:ind w:left="248" w:right="-20"/>
        <w:jc w:val="left"/>
        <w:tabs>
          <w:tab w:pos="680" w:val="left"/>
          <w:tab w:pos="2320" w:val="left"/>
          <w:tab w:pos="338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  <w:t>49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RANA</w:t>
      </w:r>
      <w:r>
        <w:rPr>
          <w:rFonts w:ascii="Arial" w:hAnsi="Arial" w:cs="Arial" w:eastAsia="Arial"/>
          <w:sz w:val="9"/>
          <w:szCs w:val="9"/>
          <w:color w:val="505050"/>
          <w:spacing w:val="19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29"/>
        </w:rPr>
        <w:t>V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6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7"/>
        </w:rPr>
        <w:t>R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13"/>
        </w:rPr>
        <w:t>OAl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3"/>
          <w:w w:val="113"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13"/>
        </w:rPr>
        <w:t>P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28"/>
          <w:w w:val="11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SAFE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3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NAKO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6" w:lineRule="exact"/>
        <w:ind w:left="1496" w:right="-20"/>
        <w:jc w:val="left"/>
        <w:tabs>
          <w:tab w:pos="5380" w:val="left"/>
          <w:tab w:pos="6300" w:val="left"/>
          <w:tab w:pos="710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>BEHE</w:t>
      </w:r>
      <w:r>
        <w:rPr>
          <w:rFonts w:ascii="Arial" w:hAnsi="Arial" w:cs="Arial" w:eastAsia="Arial"/>
          <w:sz w:val="9"/>
          <w:szCs w:val="9"/>
          <w:color w:val="3B3B3B"/>
          <w:spacing w:val="-9"/>
          <w:w w:val="100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8"/>
        </w:rPr>
        <w:t>993.438105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8170</w:t>
      </w:r>
      <w:r>
        <w:rPr>
          <w:rFonts w:ascii="Arial" w:hAnsi="Arial" w:cs="Arial" w:eastAsia="Arial"/>
          <w:sz w:val="9"/>
          <w:szCs w:val="9"/>
          <w:color w:val="60606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707070"/>
          <w:spacing w:val="-12"/>
          <w:w w:val="118"/>
          <w:position w:val="1"/>
        </w:rPr>
        <w:t>/</w:t>
      </w:r>
      <w:r>
        <w:rPr>
          <w:rFonts w:ascii="Arial" w:hAnsi="Arial" w:cs="Arial" w:eastAsia="Arial"/>
          <w:sz w:val="9"/>
          <w:szCs w:val="9"/>
          <w:color w:val="505050"/>
          <w:spacing w:val="-7"/>
          <w:w w:val="118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707070"/>
          <w:spacing w:val="-5"/>
          <w:w w:val="118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8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3B3B3B"/>
          <w:spacing w:val="-21"/>
          <w:w w:val="118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0"/>
        </w:rPr>
        <w:t>514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0" w:lineRule="exact"/>
        <w:ind w:left="2360" w:right="-20"/>
        <w:jc w:val="left"/>
        <w:tabs>
          <w:tab w:pos="3400" w:val="left"/>
          <w:tab w:pos="45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>Yl.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OAI.IP</w:t>
      </w:r>
      <w:r>
        <w:rPr>
          <w:rFonts w:ascii="Arial" w:hAnsi="Arial" w:cs="Arial" w:eastAsia="Arial"/>
          <w:sz w:val="9"/>
          <w:szCs w:val="9"/>
          <w:color w:val="606060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NAKO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6" w:after="0" w:line="110" w:lineRule="exact"/>
        <w:ind w:left="1515" w:right="-20"/>
        <w:jc w:val="left"/>
        <w:tabs>
          <w:tab w:pos="2200" w:val="left"/>
          <w:tab w:pos="3380" w:val="left"/>
          <w:tab w:pos="4480" w:val="left"/>
          <w:tab w:pos="5540" w:val="left"/>
          <w:tab w:pos="6300" w:val="left"/>
          <w:tab w:pos="710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  <w:position w:val="-1"/>
        </w:rPr>
        <w:t>IS</w:t>
      </w:r>
      <w:r>
        <w:rPr>
          <w:rFonts w:ascii="Arial" w:hAnsi="Arial" w:cs="Arial" w:eastAsia="Arial"/>
          <w:sz w:val="9"/>
          <w:szCs w:val="9"/>
          <w:color w:val="505050"/>
          <w:spacing w:val="-2"/>
          <w:w w:val="112"/>
          <w:position w:val="-1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-1"/>
        </w:rPr>
        <w:t>TE</w:t>
      </w:r>
      <w:r>
        <w:rPr>
          <w:rFonts w:ascii="Arial" w:hAnsi="Arial" w:cs="Arial" w:eastAsia="Arial"/>
          <w:sz w:val="9"/>
          <w:szCs w:val="9"/>
          <w:color w:val="707070"/>
          <w:spacing w:val="-22"/>
          <w:w w:val="112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3B3B3B"/>
          <w:spacing w:val="-9"/>
          <w:w w:val="112"/>
          <w:position w:val="-1"/>
        </w:rPr>
        <w:t>M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12"/>
          <w:position w:val="-1"/>
        </w:rPr>
        <w:t>U</w:t>
      </w:r>
      <w:r>
        <w:rPr>
          <w:rFonts w:ascii="Arial" w:hAnsi="Arial" w:cs="Arial" w:eastAsia="Arial"/>
          <w:sz w:val="9"/>
          <w:szCs w:val="9"/>
          <w:color w:val="3B3B3B"/>
          <w:spacing w:val="-22"/>
          <w:w w:val="112"/>
          <w:position w:val="-1"/>
        </w:rPr>
        <w:t>H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2"/>
          <w:position w:val="-1"/>
        </w:rPr>
        <w:t>.AMET</w:t>
      </w:r>
      <w:r>
        <w:rPr>
          <w:rFonts w:ascii="Arial" w:hAnsi="Arial" w:cs="Arial" w:eastAsia="Arial"/>
          <w:sz w:val="9"/>
          <w:szCs w:val="9"/>
          <w:color w:val="606060"/>
          <w:spacing w:val="-21"/>
          <w:w w:val="112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  <w:position w:val="-1"/>
        </w:rPr>
        <w:t>HYSEN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Q.J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00"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ZI</w:t>
      </w:r>
      <w:r>
        <w:rPr>
          <w:rFonts w:ascii="Arial" w:hAnsi="Arial" w:cs="Arial" w:eastAsia="Arial"/>
          <w:sz w:val="9"/>
          <w:szCs w:val="9"/>
          <w:color w:val="505050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>3145</w:t>
      </w:r>
      <w:r>
        <w:rPr>
          <w:rFonts w:ascii="Arial" w:hAnsi="Arial" w:cs="Arial" w:eastAsia="Arial"/>
          <w:sz w:val="9"/>
          <w:szCs w:val="9"/>
          <w:color w:val="505050"/>
          <w:spacing w:val="5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9"/>
          <w:position w:val="-1"/>
        </w:rPr>
        <w:t>8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29"/>
          <w:position w:val="-1"/>
        </w:rPr>
        <w:t>5</w:t>
      </w:r>
      <w:r>
        <w:rPr>
          <w:rFonts w:ascii="Arial" w:hAnsi="Arial" w:cs="Arial" w:eastAsia="Arial"/>
          <w:sz w:val="9"/>
          <w:szCs w:val="9"/>
          <w:color w:val="232323"/>
          <w:spacing w:val="-21"/>
          <w:w w:val="129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9"/>
          <w:position w:val="-1"/>
        </w:rPr>
        <w:t>8</w:t>
      </w:r>
      <w:r>
        <w:rPr>
          <w:rFonts w:ascii="Arial" w:hAnsi="Arial" w:cs="Arial" w:eastAsia="Arial"/>
          <w:sz w:val="9"/>
          <w:szCs w:val="9"/>
          <w:color w:val="505050"/>
          <w:spacing w:val="-31"/>
          <w:w w:val="129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>42182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  <w:position w:val="-1"/>
        </w:rPr>
        <w:t>318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248" w:right="-55"/>
        <w:jc w:val="left"/>
        <w:tabs>
          <w:tab w:pos="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26"/>
        </w:rPr>
        <w:t>50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8"/>
        </w:rPr>
        <w:t>OU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09"/>
        </w:rPr>
        <w:t>R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RES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3" w:after="0" w:line="240" w:lineRule="auto"/>
        <w:ind w:right="-20"/>
        <w:jc w:val="left"/>
        <w:tabs>
          <w:tab w:pos="720" w:val="left"/>
          <w:tab w:pos="1880" w:val="left"/>
          <w:tab w:pos="2980" w:val="left"/>
          <w:tab w:pos="4060" w:val="left"/>
          <w:tab w:pos="4800" w:val="left"/>
          <w:tab w:pos="5580" w:val="left"/>
          <w:tab w:pos="660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8E</w:t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00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E.T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08"/>
          <w:position w:val="1"/>
        </w:rPr>
        <w:t>M</w:t>
      </w:r>
      <w:r>
        <w:rPr>
          <w:rFonts w:ascii="Arial" w:hAnsi="Arial" w:cs="Arial" w:eastAsia="Arial"/>
          <w:sz w:val="9"/>
          <w:szCs w:val="9"/>
          <w:color w:val="707070"/>
          <w:spacing w:val="-9"/>
          <w:w w:val="108"/>
          <w:position w:val="1"/>
        </w:rPr>
        <w:t>U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8"/>
          <w:position w:val="1"/>
        </w:rPr>
        <w:t>I-t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8"/>
          <w:position w:val="1"/>
        </w:rPr>
        <w:t>AMET</w:t>
      </w:r>
      <w:r>
        <w:rPr>
          <w:rFonts w:ascii="Arial" w:hAnsi="Arial" w:cs="Arial" w:eastAsia="Arial"/>
          <w:sz w:val="9"/>
          <w:szCs w:val="9"/>
          <w:color w:val="606060"/>
          <w:spacing w:val="-23"/>
          <w:w w:val="108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58"/>
          <w:position w:val="1"/>
        </w:rPr>
        <w:t>1-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4"/>
          <w:w w:val="57"/>
          <w:position w:val="1"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3"/>
          <w:position w:val="1"/>
        </w:rPr>
        <w:t>YSEN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GJU41</w:t>
      </w:r>
      <w:r>
        <w:rPr>
          <w:rFonts w:ascii="Arial" w:hAnsi="Arial" w:cs="Arial" w:eastAsia="Arial"/>
          <w:sz w:val="9"/>
          <w:szCs w:val="9"/>
          <w:color w:val="707070"/>
          <w:spacing w:val="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18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8"/>
          <w:position w:val="1"/>
        </w:rPr>
        <w:t>145</w:t>
      </w:r>
      <w:r>
        <w:rPr>
          <w:rFonts w:ascii="Arial" w:hAnsi="Arial" w:cs="Arial" w:eastAsia="Arial"/>
          <w:sz w:val="9"/>
          <w:szCs w:val="9"/>
          <w:color w:val="505050"/>
          <w:spacing w:val="-28"/>
          <w:w w:val="118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4"/>
          <w:position w:val="1"/>
        </w:rPr>
        <w:t>6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24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505050"/>
          <w:spacing w:val="-18"/>
          <w:w w:val="133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81"/>
          <w:position w:val="1"/>
        </w:rPr>
        <w:t>)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4"/>
          <w:w w:val="122"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2"/>
          <w:position w:val="1"/>
        </w:rPr>
        <w:t>2/82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2"/>
          <w:position w:val="0"/>
        </w:rPr>
        <w:t>500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9" w:after="0" w:line="102" w:lineRule="exact"/>
        <w:ind w:left="835" w:right="-20"/>
        <w:jc w:val="left"/>
        <w:tabs>
          <w:tab w:pos="1900" w:val="left"/>
          <w:tab w:pos="2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</w:rPr>
        <w:t>AOAZ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1"/>
        </w:rPr>
        <w:t>AOAtl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-8"/>
          <w:w w:val="112"/>
        </w:rPr>
        <w:t>V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F</w:t>
      </w:r>
      <w:r>
        <w:rPr>
          <w:rFonts w:ascii="Arial" w:hAnsi="Arial" w:cs="Arial" w:eastAsia="Arial"/>
          <w:sz w:val="9"/>
          <w:szCs w:val="9"/>
          <w:color w:val="707070"/>
          <w:spacing w:val="-2"/>
          <w:w w:val="113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7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8"/>
        </w:rPr>
        <w:t>R</w:t>
      </w:r>
      <w:r>
        <w:rPr>
          <w:rFonts w:ascii="Arial" w:hAnsi="Arial" w:cs="Arial" w:eastAsia="Arial"/>
          <w:sz w:val="9"/>
          <w:szCs w:val="9"/>
          <w:color w:val="505050"/>
          <w:spacing w:val="-5"/>
          <w:w w:val="126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57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-19"/>
          <w:w w:val="157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A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16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199" w:space="297"/>
            <w:col w:w="7304"/>
          </w:cols>
        </w:sectPr>
      </w:pPr>
      <w:rPr/>
    </w:p>
    <w:p>
      <w:pPr>
        <w:spacing w:before="90" w:after="0" w:line="98" w:lineRule="exact"/>
        <w:ind w:left="2283" w:right="-54"/>
        <w:jc w:val="left"/>
        <w:tabs>
          <w:tab w:pos="3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11"/>
          <w:position w:val="-1"/>
        </w:rPr>
        <w:t>FABIAN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-1"/>
        </w:rPr>
        <w:t>AD</w:t>
      </w:r>
      <w:r>
        <w:rPr>
          <w:rFonts w:ascii="Arial" w:hAnsi="Arial" w:cs="Arial" w:eastAsia="Arial"/>
          <w:sz w:val="9"/>
          <w:szCs w:val="9"/>
          <w:color w:val="505050"/>
          <w:spacing w:val="-21"/>
          <w:w w:val="113"/>
          <w:position w:val="-1"/>
        </w:rPr>
        <w:t>A</w:t>
      </w:r>
      <w:r>
        <w:rPr>
          <w:rFonts w:ascii="Arial" w:hAnsi="Arial" w:cs="Arial" w:eastAsia="Arial"/>
          <w:sz w:val="9"/>
          <w:szCs w:val="9"/>
          <w:color w:val="232323"/>
          <w:spacing w:val="-28"/>
          <w:w w:val="119"/>
          <w:position w:val="-1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90" w:after="0" w:line="98" w:lineRule="exact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05050"/>
          <w:w w:val="120"/>
          <w:position w:val="-1"/>
        </w:rPr>
        <w:t>MYFTARAllA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21"/>
          <w:position w:val="-1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335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646" w:space="615"/>
            <w:col w:w="4539"/>
          </w:cols>
        </w:sectPr>
      </w:pPr>
      <w:rPr/>
    </w:p>
    <w:p>
      <w:pPr>
        <w:spacing w:before="0" w:after="0" w:line="99" w:lineRule="exact"/>
        <w:ind w:left="1515" w:right="-20"/>
        <w:jc w:val="left"/>
        <w:tabs>
          <w:tab w:pos="5540" w:val="left"/>
          <w:tab w:pos="6300" w:val="left"/>
          <w:tab w:pos="706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6"/>
          <w:position w:val="1"/>
        </w:rPr>
        <w:t>ISHTE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6"/>
          <w:position w:val="0"/>
        </w:rPr>
        <w:t>9003</w:t>
      </w:r>
      <w:r>
        <w:rPr>
          <w:rFonts w:ascii="Arial" w:hAnsi="Arial" w:cs="Arial" w:eastAsia="Arial"/>
          <w:sz w:val="9"/>
          <w:szCs w:val="9"/>
          <w:color w:val="505050"/>
          <w:spacing w:val="-21"/>
          <w:w w:val="116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4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606060"/>
          <w:spacing w:val="3"/>
          <w:w w:val="124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8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232323"/>
          <w:spacing w:val="-18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606060"/>
          <w:spacing w:val="-1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22"/>
          <w:position w:val="1"/>
        </w:rPr>
        <w:t>5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18"/>
          <w:w w:val="122"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4"/>
          <w:w w:val="122"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12"/>
          <w:w w:val="122"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22"/>
          <w:position w:val="1"/>
        </w:rPr>
        <w:t>()4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2"/>
          <w:position w:val="0"/>
        </w:rPr>
        <w:t>340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87" w:lineRule="exact"/>
        <w:ind w:left="2293" w:right="-20"/>
        <w:jc w:val="left"/>
        <w:tabs>
          <w:tab w:pos="3400" w:val="left"/>
          <w:tab w:pos="42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-12"/>
          <w:w w:val="117"/>
        </w:rPr>
        <w:t>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7"/>
        </w:rPr>
        <w:t>AK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17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7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-28"/>
          <w:w w:val="117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7"/>
        </w:rPr>
        <w:t>AOA</w:t>
      </w:r>
      <w:r>
        <w:rPr>
          <w:rFonts w:ascii="Arial" w:hAnsi="Arial" w:cs="Arial" w:eastAsia="Arial"/>
          <w:sz w:val="9"/>
          <w:szCs w:val="9"/>
          <w:color w:val="707070"/>
          <w:spacing w:val="-7"/>
          <w:w w:val="107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600"/>
        </w:rPr>
        <w:t>l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MYF</w:t>
      </w:r>
      <w:r>
        <w:rPr>
          <w:rFonts w:ascii="Arial" w:hAnsi="Arial" w:cs="Arial" w:eastAsia="Arial"/>
          <w:sz w:val="9"/>
          <w:szCs w:val="9"/>
          <w:color w:val="505050"/>
          <w:spacing w:val="-2"/>
          <w:w w:val="109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7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08"/>
        </w:rPr>
        <w:t>R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</w:rPr>
        <w:t>ALLA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12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48" w:right="-54"/>
        <w:jc w:val="left"/>
        <w:tabs>
          <w:tab w:pos="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20"/>
        </w:rPr>
        <w:t>51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2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0"/>
        </w:rPr>
        <w:t>OURRES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0" w:after="0" w:line="240" w:lineRule="auto"/>
        <w:ind w:left="797" w:right="-20"/>
        <w:jc w:val="left"/>
        <w:tabs>
          <w:tab w:pos="1900" w:val="left"/>
          <w:tab w:pos="276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05050"/>
          <w:w w:val="104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-20"/>
          <w:w w:val="104"/>
        </w:rPr>
        <w:t>C</w:t>
      </w:r>
      <w:r>
        <w:rPr>
          <w:rFonts w:ascii="Arial" w:hAnsi="Arial" w:cs="Arial" w:eastAsia="Arial"/>
          <w:sz w:val="9"/>
          <w:szCs w:val="9"/>
          <w:color w:val="151515"/>
          <w:spacing w:val="-1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BABABA"/>
          <w:spacing w:val="-11"/>
          <w:w w:val="86"/>
        </w:rPr>
        <w:t>•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8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-5"/>
          <w:w w:val="129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AOA</w:t>
      </w:r>
      <w:r>
        <w:rPr>
          <w:rFonts w:ascii="Arial" w:hAnsi="Arial" w:cs="Arial" w:eastAsia="Arial"/>
          <w:sz w:val="9"/>
          <w:szCs w:val="9"/>
          <w:color w:val="505050"/>
          <w:spacing w:val="-7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>L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-8"/>
          <w:w w:val="112"/>
        </w:rPr>
        <w:t>V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F</w:t>
      </w:r>
      <w:r>
        <w:rPr>
          <w:rFonts w:ascii="Arial" w:hAnsi="Arial" w:cs="Arial" w:eastAsia="Arial"/>
          <w:sz w:val="9"/>
          <w:szCs w:val="9"/>
          <w:color w:val="707070"/>
          <w:spacing w:val="-2"/>
          <w:w w:val="113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-7"/>
          <w:w w:val="110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505050"/>
          <w:spacing w:val="-12"/>
          <w:w w:val="168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19"/>
          <w:w w:val="119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-19"/>
          <w:w w:val="169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A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16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2" w:after="0" w:line="180" w:lineRule="atLeast"/>
        <w:ind w:left="758" w:right="3711" w:firstLine="77"/>
        <w:jc w:val="left"/>
        <w:tabs>
          <w:tab w:pos="1900" w:val="left"/>
          <w:tab w:pos="2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</w:rPr>
        <w:t>ABAZ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AOA</w:t>
      </w:r>
      <w:r>
        <w:rPr>
          <w:rFonts w:ascii="Arial" w:hAnsi="Arial" w:cs="Arial" w:eastAsia="Arial"/>
          <w:sz w:val="9"/>
          <w:szCs w:val="9"/>
          <w:color w:val="505050"/>
          <w:spacing w:val="-13"/>
          <w:w w:val="100"/>
        </w:rPr>
        <w:t>J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>L</w:t>
      </w:r>
      <w:r>
        <w:rPr>
          <w:rFonts w:ascii="Arial" w:hAnsi="Arial" w:cs="Arial" w:eastAsia="Arial"/>
          <w:sz w:val="9"/>
          <w:szCs w:val="9"/>
          <w:color w:val="232323"/>
          <w:spacing w:val="-1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MYFTARALLA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10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335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335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2"/>
        </w:rPr>
        <w:t>FATRlAN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</w:rPr>
        <w:t>AOA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12"/>
        </w:rPr>
        <w:t>!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2"/>
        </w:rPr>
        <w:t>L</w:t>
      </w:r>
      <w:r>
        <w:rPr>
          <w:rFonts w:ascii="Arial" w:hAnsi="Arial" w:cs="Arial" w:eastAsia="Arial"/>
          <w:sz w:val="9"/>
          <w:szCs w:val="9"/>
          <w:color w:val="3B3B3B"/>
          <w:spacing w:val="-27"/>
          <w:w w:val="112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MYF</w:t>
      </w:r>
      <w:r>
        <w:rPr>
          <w:rFonts w:ascii="Arial" w:hAnsi="Arial" w:cs="Arial" w:eastAsia="Arial"/>
          <w:sz w:val="9"/>
          <w:szCs w:val="9"/>
          <w:color w:val="505050"/>
          <w:spacing w:val="-2"/>
          <w:w w:val="109"/>
        </w:rPr>
        <w:t>T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0"/>
        </w:rPr>
        <w:t>ARALL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10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-11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335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0" w:lineRule="exact"/>
        <w:ind w:right="-20"/>
        <w:jc w:val="left"/>
        <w:tabs>
          <w:tab w:pos="4040" w:val="left"/>
          <w:tab w:pos="4800" w:val="left"/>
          <w:tab w:pos="5560" w:val="left"/>
          <w:tab w:pos="66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20"/>
        </w:rPr>
        <w:t>B</w:t>
      </w:r>
      <w:r>
        <w:rPr>
          <w:rFonts w:ascii="Arial" w:hAnsi="Arial" w:cs="Arial" w:eastAsia="Arial"/>
          <w:sz w:val="9"/>
          <w:szCs w:val="9"/>
          <w:color w:val="606060"/>
          <w:spacing w:val="-6"/>
          <w:w w:val="120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-23"/>
          <w:w w:val="120"/>
        </w:rPr>
        <w:t>H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20"/>
        </w:rPr>
        <w:t>ET</w:t>
      </w:r>
      <w:r>
        <w:rPr>
          <w:rFonts w:ascii="Arial" w:hAnsi="Arial" w:cs="Arial" w:eastAsia="Arial"/>
          <w:sz w:val="9"/>
          <w:szCs w:val="9"/>
          <w:color w:val="838383"/>
          <w:spacing w:val="-27"/>
          <w:w w:val="120"/>
        </w:rPr>
        <w:t> 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900:1</w:t>
      </w:r>
      <w:r>
        <w:rPr>
          <w:rFonts w:ascii="Arial" w:hAnsi="Arial" w:cs="Arial" w:eastAsia="Arial"/>
          <w:sz w:val="9"/>
          <w:szCs w:val="9"/>
          <w:color w:val="606060"/>
          <w:spacing w:val="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707070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707070"/>
          <w:spacing w:val="-13"/>
          <w:w w:val="100"/>
        </w:rPr>
        <w:t>5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19"/>
        </w:rPr>
        <w:t>S/11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9"/>
          <w:w w:val="119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19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9"/>
        </w:rPr>
        <w:t>400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2" w:lineRule="exact"/>
        <w:ind w:left="797" w:right="-20"/>
        <w:jc w:val="left"/>
        <w:tabs>
          <w:tab w:pos="1900" w:val="left"/>
          <w:tab w:pos="2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25"/>
        </w:rPr>
        <w:t>MAK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5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AOA</w:t>
      </w:r>
      <w:r>
        <w:rPr>
          <w:rFonts w:ascii="Arial" w:hAnsi="Arial" w:cs="Arial" w:eastAsia="Arial"/>
          <w:sz w:val="9"/>
          <w:szCs w:val="9"/>
          <w:color w:val="606060"/>
          <w:spacing w:val="-14"/>
          <w:w w:val="100"/>
        </w:rPr>
        <w:t>J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>L</w:t>
      </w:r>
      <w:r>
        <w:rPr>
          <w:rFonts w:ascii="Arial" w:hAnsi="Arial" w:cs="Arial" w:eastAsia="Arial"/>
          <w:sz w:val="9"/>
          <w:szCs w:val="9"/>
          <w:color w:val="232323"/>
          <w:spacing w:val="-1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-8"/>
          <w:w w:val="112"/>
        </w:rPr>
        <w:t>Y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FTAR</w:t>
      </w:r>
      <w:r>
        <w:rPr>
          <w:rFonts w:ascii="Arial" w:hAnsi="Arial" w:cs="Arial" w:eastAsia="Arial"/>
          <w:sz w:val="9"/>
          <w:szCs w:val="9"/>
          <w:color w:val="707070"/>
          <w:spacing w:val="-6"/>
          <w:w w:val="113"/>
        </w:rPr>
        <w:t>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LLA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10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335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101" w:lineRule="exact"/>
        <w:ind w:left="797" w:right="-20"/>
        <w:jc w:val="left"/>
        <w:tabs>
          <w:tab w:pos="1900" w:val="left"/>
          <w:tab w:pos="2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w w:val="108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-40"/>
          <w:w w:val="109"/>
        </w:rPr>
        <w:t>J</w:t>
      </w:r>
      <w:r>
        <w:rPr>
          <w:rFonts w:ascii="Arial" w:hAnsi="Arial" w:cs="Arial" w:eastAsia="Arial"/>
          <w:sz w:val="9"/>
          <w:szCs w:val="9"/>
          <w:color w:val="9A9A9A"/>
          <w:spacing w:val="-13"/>
          <w:w w:val="212"/>
        </w:rPr>
        <w:t>.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3"/>
        </w:rPr>
        <w:t>EHUT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AOA</w:t>
      </w:r>
      <w:r>
        <w:rPr>
          <w:rFonts w:ascii="Arial" w:hAnsi="Arial" w:cs="Arial" w:eastAsia="Arial"/>
          <w:sz w:val="9"/>
          <w:szCs w:val="9"/>
          <w:color w:val="505050"/>
          <w:spacing w:val="-13"/>
          <w:w w:val="100"/>
        </w:rPr>
        <w:t>J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>L</w:t>
      </w:r>
      <w:r>
        <w:rPr>
          <w:rFonts w:ascii="Arial" w:hAnsi="Arial" w:cs="Arial" w:eastAsia="Arial"/>
          <w:sz w:val="9"/>
          <w:szCs w:val="9"/>
          <w:color w:val="232323"/>
          <w:spacing w:val="-1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MYFTARA</w:t>
      </w:r>
      <w:r>
        <w:rPr>
          <w:rFonts w:ascii="Arial" w:hAnsi="Arial" w:cs="Arial" w:eastAsia="Arial"/>
          <w:sz w:val="9"/>
          <w:szCs w:val="9"/>
          <w:color w:val="505050"/>
          <w:spacing w:val="-12"/>
          <w:w w:val="110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0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19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-11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00" w:space="296"/>
            <w:col w:w="7304"/>
          </w:cols>
        </w:sectPr>
      </w:pPr>
      <w:rPr/>
    </w:p>
    <w:p>
      <w:pPr>
        <w:spacing w:before="67" w:after="0" w:line="332" w:lineRule="exact"/>
        <w:ind w:left="258" w:right="-91"/>
        <w:jc w:val="left"/>
        <w:tabs>
          <w:tab w:pos="920" w:val="left"/>
          <w:tab w:pos="1600" w:val="left"/>
        </w:tabs>
        <w:rPr>
          <w:rFonts w:ascii="Arial" w:hAnsi="Arial" w:cs="Arial" w:eastAsia="Arial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879997pt;margin-top:9.030144pt;width:39.284039pt;height:18.263645pt;mso-position-horizontal-relative:page;mso-position-vertical-relative:paragraph;z-index:-5332" type="#_x0000_t202" filled="f" stroked="f">
            <v:textbox inset="0,0,0,0">
              <w:txbxContent>
                <w:p>
                  <w:pPr>
                    <w:spacing w:before="0" w:after="0" w:line="365" w:lineRule="exact"/>
                    <w:ind w:right="-95"/>
                    <w:jc w:val="left"/>
                    <w:tabs>
                      <w:tab w:pos="660" w:val="left"/>
                    </w:tabs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3B3B3B"/>
                      <w:spacing w:val="0"/>
                      <w:w w:val="100"/>
                      <w:position w:val="-4"/>
                    </w:rPr>
                    <w:t>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3B3B3B"/>
                      <w:spacing w:val="-23"/>
                      <w:w w:val="100"/>
                      <w:position w:val="-4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3B3B3B"/>
                      <w:spacing w:val="0"/>
                      <w:w w:val="100"/>
                      <w:position w:val="-4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3B3B3B"/>
                      <w:spacing w:val="0"/>
                      <w:w w:val="100"/>
                      <w:position w:val="-4"/>
                    </w:rPr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  <w:color w:val="3B3B3B"/>
                      <w:spacing w:val="0"/>
                      <w:w w:val="56"/>
                      <w:position w:val="0"/>
                    </w:rPr>
                    <w:t>..</w:t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9"/>
          <w:szCs w:val="9"/>
          <w:color w:val="232323"/>
          <w:spacing w:val="0"/>
          <w:w w:val="128"/>
          <w:position w:val="-4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232323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32323"/>
          <w:spacing w:val="0"/>
          <w:w w:val="100"/>
          <w:position w:val="-4"/>
        </w:rPr>
      </w:r>
      <w:r>
        <w:rPr>
          <w:rFonts w:ascii="Arial" w:hAnsi="Arial" w:cs="Arial" w:eastAsia="Arial"/>
          <w:sz w:val="34"/>
          <w:szCs w:val="34"/>
          <w:color w:val="3B3B3B"/>
          <w:spacing w:val="0"/>
          <w:w w:val="51"/>
          <w:position w:val="-5"/>
        </w:rPr>
        <w:t>..</w:t>
      </w:r>
      <w:r>
        <w:rPr>
          <w:rFonts w:ascii="Arial" w:hAnsi="Arial" w:cs="Arial" w:eastAsia="Arial"/>
          <w:sz w:val="34"/>
          <w:szCs w:val="34"/>
          <w:color w:val="3B3B3B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34"/>
          <w:szCs w:val="34"/>
          <w:color w:val="3B3B3B"/>
          <w:spacing w:val="0"/>
          <w:w w:val="100"/>
          <w:position w:val="-5"/>
        </w:rPr>
      </w:r>
      <w:r>
        <w:rPr>
          <w:rFonts w:ascii="Arial" w:hAnsi="Arial" w:cs="Arial" w:eastAsia="Arial"/>
          <w:sz w:val="13"/>
          <w:szCs w:val="13"/>
          <w:color w:val="3B3B3B"/>
          <w:spacing w:val="0"/>
          <w:w w:val="153"/>
          <w:position w:val="-9"/>
        </w:rPr>
        <w:t>;;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2" w:lineRule="atLeast"/>
        <w:ind w:left="258" w:right="-100"/>
        <w:jc w:val="left"/>
        <w:tabs>
          <w:tab w:pos="920" w:val="left"/>
          <w:tab w:pos="156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879997pt;margin-top:23.093338pt;width:4.166415pt;height:5.5pt;mso-position-horizontal-relative:page;mso-position-vertical-relative:paragraph;z-index:-5331" type="#_x0000_t202" filled="f" stroked="f">
            <v:textbox inset="0,0,0,0">
              <w:txbxContent>
                <w:p>
                  <w:pPr>
                    <w:spacing w:before="0" w:after="0" w:line="110" w:lineRule="exact"/>
                    <w:ind w:right="-57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3B3B3B"/>
                      <w:spacing w:val="0"/>
                      <w:w w:val="170"/>
                    </w:rPr>
                    <w:t>z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70"/>
          <w:position w:val="2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44"/>
          <w:szCs w:val="44"/>
          <w:color w:val="3B3B3B"/>
          <w:spacing w:val="0"/>
          <w:w w:val="64"/>
          <w:position w:val="-11"/>
        </w:rPr>
        <w:t>s</w:t>
      </w:r>
      <w:r>
        <w:rPr>
          <w:rFonts w:ascii="Times New Roman" w:hAnsi="Times New Roman" w:cs="Times New Roman" w:eastAsia="Times New Roman"/>
          <w:sz w:val="44"/>
          <w:szCs w:val="44"/>
          <w:color w:val="3B3B3B"/>
          <w:spacing w:val="0"/>
          <w:w w:val="100"/>
          <w:position w:val="-11"/>
        </w:rPr>
        <w:tab/>
      </w:r>
      <w:r>
        <w:rPr>
          <w:rFonts w:ascii="Times New Roman" w:hAnsi="Times New Roman" w:cs="Times New Roman" w:eastAsia="Times New Roman"/>
          <w:sz w:val="44"/>
          <w:szCs w:val="44"/>
          <w:color w:val="3B3B3B"/>
          <w:spacing w:val="0"/>
          <w:w w:val="100"/>
          <w:position w:val="-11"/>
        </w:rPr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14"/>
          <w:w w:val="127"/>
          <w:position w:val="0"/>
        </w:rPr>
        <w:t>3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4"/>
          <w:position w:val="-9"/>
        </w:rPr>
        <w:t>«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90" w:after="0" w:line="240" w:lineRule="auto"/>
        <w:ind w:left="1711" w:right="4142"/>
        <w:jc w:val="center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20"/>
        </w:rPr>
        <w:t>LIDHJAM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33" w:after="0" w:line="249" w:lineRule="exact"/>
        <w:ind w:left="2170" w:right="-20"/>
        <w:jc w:val="left"/>
        <w:tabs>
          <w:tab w:pos="3080" w:val="left"/>
          <w:tab w:pos="5600" w:val="left"/>
          <w:tab w:pos="6000" w:val="left"/>
        </w:tabs>
        <w:rPr>
          <w:rFonts w:ascii="Courier New" w:hAnsi="Courier New" w:cs="Courier New" w:eastAsia="Courier New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57"/>
          <w:position w:val="-1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57"/>
          <w:position w:val="-1"/>
        </w:rPr>
        <w:t>3j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57"/>
          <w:w w:val="15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</w:r>
      <w:r>
        <w:rPr>
          <w:rFonts w:ascii="Courier New" w:hAnsi="Courier New" w:cs="Courier New" w:eastAsia="Courier New"/>
          <w:sz w:val="26"/>
          <w:szCs w:val="26"/>
          <w:color w:val="3B3B3B"/>
          <w:spacing w:val="0"/>
          <w:w w:val="100"/>
          <w:position w:val="-2"/>
        </w:rPr>
        <w:t>g</w:t>
      </w:r>
      <w:r>
        <w:rPr>
          <w:rFonts w:ascii="Courier New" w:hAnsi="Courier New" w:cs="Courier New" w:eastAsia="Courier New"/>
          <w:sz w:val="26"/>
          <w:szCs w:val="26"/>
          <w:color w:val="3B3B3B"/>
          <w:spacing w:val="0"/>
          <w:w w:val="100"/>
          <w:position w:val="-2"/>
        </w:rPr>
        <w:tab/>
      </w:r>
      <w:r>
        <w:rPr>
          <w:rFonts w:ascii="Courier New" w:hAnsi="Courier New" w:cs="Courier New" w:eastAsia="Courier New"/>
          <w:sz w:val="26"/>
          <w:szCs w:val="26"/>
          <w:color w:val="3B3B3B"/>
          <w:spacing w:val="0"/>
          <w:w w:val="100"/>
          <w:position w:val="-2"/>
        </w:rPr>
        <w:t>l</w:t>
      </w:r>
      <w:r>
        <w:rPr>
          <w:rFonts w:ascii="Courier New" w:hAnsi="Courier New" w:cs="Courier New" w:eastAsia="Courier New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79" w:lineRule="atLeast"/>
        <w:ind w:left="-34" w:right="2210"/>
        <w:jc w:val="center"/>
        <w:tabs>
          <w:tab w:pos="1060" w:val="left"/>
          <w:tab w:pos="2920" w:val="left"/>
          <w:tab w:pos="386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Arial" w:hAnsi="Arial" w:cs="Arial" w:eastAsia="Arial"/>
          <w:sz w:val="15"/>
          <w:szCs w:val="15"/>
          <w:color w:val="3B3B3B"/>
          <w:spacing w:val="0"/>
          <w:w w:val="81"/>
          <w:position w:val="2"/>
        </w:rPr>
        <w:t>ffi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0"/>
          <w:position w:val="2"/>
        </w:rPr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8"/>
        </w:rPr>
        <w:t>;;;</w:t>
      </w:r>
      <w:r>
        <w:rPr>
          <w:rFonts w:ascii="Arial" w:hAnsi="Arial" w:cs="Arial" w:eastAsia="Arial"/>
          <w:sz w:val="10"/>
          <w:szCs w:val="10"/>
          <w:color w:val="3B3B3B"/>
          <w:spacing w:val="-15"/>
          <w:w w:val="100"/>
          <w:position w:val="8"/>
        </w:rPr>
        <w:t> 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8"/>
        </w:rPr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0"/>
        </w:rPr>
        <w:t>ci</w:t>
      </w:r>
      <w:r>
        <w:rPr>
          <w:rFonts w:ascii="Arial" w:hAnsi="Arial" w:cs="Arial" w:eastAsia="Arial"/>
          <w:sz w:val="16"/>
          <w:szCs w:val="16"/>
          <w:color w:val="3B3B3B"/>
          <w:spacing w:val="38"/>
          <w:w w:val="100"/>
          <w:position w:val="0"/>
        </w:rPr>
        <w:t> </w:t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0"/>
        </w:rPr>
        <w:t>i5</w:t>
      </w:r>
      <w:r>
        <w:rPr>
          <w:rFonts w:ascii="Arial" w:hAnsi="Arial" w:cs="Arial" w:eastAsia="Arial"/>
          <w:sz w:val="16"/>
          <w:szCs w:val="16"/>
          <w:color w:val="3B3B3B"/>
          <w:spacing w:val="-15"/>
          <w:w w:val="100"/>
          <w:position w:val="0"/>
        </w:rPr>
        <w:t> </w:t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225"/>
          <w:position w:val="2"/>
        </w:rPr>
        <w:t>Zl-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723" w:space="685"/>
            <w:col w:w="6392"/>
          </w:cols>
        </w:sectPr>
      </w:pPr>
      <w:rPr/>
    </w:p>
    <w:p>
      <w:pPr>
        <w:spacing w:before="0" w:after="0" w:line="201" w:lineRule="atLeast"/>
        <w:ind w:right="-20"/>
        <w:jc w:val="right"/>
        <w:tabs>
          <w:tab w:pos="108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22"/>
          <w:szCs w:val="22"/>
          <w:color w:val="3B3B3B"/>
          <w:spacing w:val="-38"/>
          <w:w w:val="59"/>
          <w:position w:val="2"/>
        </w:rPr>
        <w:t>.</w:t>
      </w:r>
      <w:r>
        <w:rPr>
          <w:rFonts w:ascii="Arial" w:hAnsi="Arial" w:cs="Arial" w:eastAsia="Arial"/>
          <w:sz w:val="8"/>
          <w:szCs w:val="8"/>
          <w:color w:val="3B3B3B"/>
          <w:spacing w:val="-12"/>
          <w:w w:val="119"/>
          <w:position w:val="8"/>
        </w:rPr>
        <w:t>:</w:t>
      </w:r>
      <w:r>
        <w:rPr>
          <w:rFonts w:ascii="Arial" w:hAnsi="Arial" w:cs="Arial" w:eastAsia="Arial"/>
          <w:sz w:val="8"/>
          <w:szCs w:val="8"/>
          <w:color w:val="3B3B3B"/>
          <w:spacing w:val="-63"/>
          <w:w w:val="119"/>
          <w:position w:val="8"/>
        </w:rPr>
        <w:t>E</w:t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59"/>
          <w:position w:val="2"/>
        </w:rPr>
        <w:t>..</w:t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00"/>
          <w:position w:val="2"/>
        </w:rPr>
      </w:r>
      <w:r>
        <w:rPr>
          <w:rFonts w:ascii="Arial" w:hAnsi="Arial" w:cs="Arial" w:eastAsia="Arial"/>
          <w:sz w:val="12"/>
          <w:szCs w:val="12"/>
          <w:color w:val="3B3B3B"/>
          <w:spacing w:val="0"/>
          <w:w w:val="135"/>
          <w:position w:val="0"/>
        </w:rPr>
        <w:t>&lt;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201" w:lineRule="atLeast"/>
        <w:ind w:right="-20"/>
        <w:jc w:val="left"/>
        <w:tabs>
          <w:tab w:pos="780" w:val="left"/>
          <w:tab w:pos="1740" w:val="left"/>
          <w:tab w:pos="2540" w:val="left"/>
        </w:tabs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3B3B3B"/>
          <w:spacing w:val="-36"/>
          <w:w w:val="129"/>
        </w:rPr>
        <w:t>!</w:t>
      </w:r>
      <w:r>
        <w:rPr>
          <w:rFonts w:ascii="Arial" w:hAnsi="Arial" w:cs="Arial" w:eastAsia="Arial"/>
          <w:sz w:val="39"/>
          <w:szCs w:val="39"/>
          <w:color w:val="3B3B3B"/>
          <w:spacing w:val="-39"/>
          <w:w w:val="58"/>
          <w:position w:val="-7"/>
        </w:rPr>
        <w:t>.</w:t>
      </w:r>
      <w:r>
        <w:rPr>
          <w:rFonts w:ascii="Arial" w:hAnsi="Arial" w:cs="Arial" w:eastAsia="Arial"/>
          <w:sz w:val="10"/>
          <w:szCs w:val="10"/>
          <w:color w:val="3B3B3B"/>
          <w:spacing w:val="-6"/>
          <w:w w:val="129"/>
          <w:position w:val="0"/>
        </w:rPr>
        <w:t>!</w:t>
      </w:r>
      <w:r>
        <w:rPr>
          <w:rFonts w:ascii="Arial" w:hAnsi="Arial" w:cs="Arial" w:eastAsia="Arial"/>
          <w:sz w:val="39"/>
          <w:szCs w:val="39"/>
          <w:color w:val="3B3B3B"/>
          <w:spacing w:val="-88"/>
          <w:w w:val="58"/>
          <w:position w:val="-7"/>
        </w:rPr>
        <w:t>.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29"/>
          <w:position w:val="0"/>
        </w:rPr>
        <w:t>!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15"/>
          <w:position w:val="-3"/>
        </w:rPr>
        <w:t>zgfil</w:t>
      </w:r>
      <w:r>
        <w:rPr>
          <w:rFonts w:ascii="Arial" w:hAnsi="Arial" w:cs="Arial" w:eastAsia="Arial"/>
          <w:sz w:val="16"/>
          <w:szCs w:val="16"/>
          <w:color w:val="3B3B3B"/>
          <w:spacing w:val="-28"/>
          <w:w w:val="115"/>
          <w:position w:val="-3"/>
        </w:rPr>
        <w:t> </w:t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-3"/>
        </w:rPr>
      </w:r>
      <w:r>
        <w:rPr>
          <w:rFonts w:ascii="Arial" w:hAnsi="Arial" w:cs="Arial" w:eastAsia="Arial"/>
          <w:sz w:val="8"/>
          <w:szCs w:val="8"/>
          <w:color w:val="3B3B3B"/>
          <w:spacing w:val="0"/>
          <w:w w:val="115"/>
          <w:position w:val="1"/>
        </w:rPr>
        <w:t>OCI&gt;</w:t>
      </w:r>
      <w:r>
        <w:rPr>
          <w:rFonts w:ascii="Arial" w:hAnsi="Arial" w:cs="Arial" w:eastAsia="Arial"/>
          <w:sz w:val="8"/>
          <w:szCs w:val="8"/>
          <w:color w:val="3B3B3B"/>
          <w:spacing w:val="-24"/>
          <w:w w:val="115"/>
          <w:position w:val="1"/>
        </w:rPr>
        <w:t> </w:t>
      </w:r>
      <w:r>
        <w:rPr>
          <w:rFonts w:ascii="Arial" w:hAnsi="Arial" w:cs="Arial" w:eastAsia="Arial"/>
          <w:sz w:val="8"/>
          <w:szCs w:val="8"/>
          <w:color w:val="3B3B3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8"/>
          <w:szCs w:val="8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15"/>
          <w:position w:val="-8"/>
        </w:rPr>
        <w:t>"'"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598" w:space="969"/>
            <w:col w:w="4233"/>
          </w:cols>
        </w:sectPr>
      </w:pPr>
      <w:rPr/>
    </w:p>
    <w:p>
      <w:pPr>
        <w:spacing w:before="0" w:after="0" w:line="6" w:lineRule="atLeast"/>
        <w:ind w:right="-20"/>
        <w:jc w:val="right"/>
        <w:tabs>
          <w:tab w:pos="900" w:val="left"/>
          <w:tab w:pos="172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Arial" w:hAnsi="Arial" w:cs="Arial" w:eastAsia="Arial"/>
          <w:sz w:val="10"/>
          <w:szCs w:val="10"/>
          <w:color w:val="3B3B3B"/>
          <w:w w:val="252"/>
        </w:rPr>
        <w:t>:i</w:t>
      </w:r>
      <w:r>
        <w:rPr>
          <w:rFonts w:ascii="Arial" w:hAnsi="Arial" w:cs="Arial" w:eastAsia="Arial"/>
          <w:sz w:val="10"/>
          <w:szCs w:val="10"/>
          <w:color w:val="3B3B3B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3B3B3B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w w:val="187"/>
          <w:position w:val="2"/>
        </w:rPr>
        <w:t>01-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w w:val="100"/>
          <w:position w:val="2"/>
        </w:rPr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301"/>
          <w:position w:val="7"/>
        </w:rPr>
        <w:t>N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85" w:lineRule="exact"/>
        <w:ind w:right="743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B3B3B"/>
          <w:spacing w:val="0"/>
          <w:w w:val="113"/>
          <w:position w:val="-2"/>
        </w:rPr>
        <w:t>!:\!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25" w:lineRule="exact"/>
        <w:ind w:right="-20"/>
        <w:jc w:val="left"/>
        <w:tabs>
          <w:tab w:pos="800" w:val="left"/>
        </w:tabs>
        <w:rPr>
          <w:rFonts w:ascii="Arial" w:hAnsi="Arial" w:cs="Arial" w:eastAsia="Arial"/>
          <w:sz w:val="7"/>
          <w:szCs w:val="7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-67"/>
          <w:w w:val="310"/>
          <w:position w:val="5"/>
        </w:rPr>
        <w:t>z</w:t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08"/>
          <w:position w:val="3"/>
        </w:rPr>
        <w:t>"</w:t>
      </w:r>
      <w:r>
        <w:rPr>
          <w:rFonts w:ascii="Arial" w:hAnsi="Arial" w:cs="Arial" w:eastAsia="Arial"/>
          <w:sz w:val="24"/>
          <w:szCs w:val="24"/>
          <w:color w:val="3B3B3B"/>
          <w:spacing w:val="3"/>
          <w:w w:val="108"/>
          <w:position w:val="3"/>
        </w:rPr>
        <w:t>"</w:t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08"/>
          <w:position w:val="3"/>
        </w:rPr>
        <w:t>'</w:t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00"/>
          <w:position w:val="3"/>
        </w:rPr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49"/>
          <w:position w:val="5"/>
        </w:rPr>
        <w:t>iii</w:t>
      </w:r>
      <w:r>
        <w:rPr>
          <w:rFonts w:ascii="Arial" w:hAnsi="Arial" w:cs="Arial" w:eastAsia="Arial"/>
          <w:sz w:val="22"/>
          <w:szCs w:val="22"/>
          <w:color w:val="3B3B3B"/>
          <w:spacing w:val="-50"/>
          <w:w w:val="149"/>
          <w:position w:val="5"/>
        </w:rPr>
        <w:t> </w:t>
      </w:r>
      <w:r>
        <w:rPr>
          <w:rFonts w:ascii="Arial" w:hAnsi="Arial" w:cs="Arial" w:eastAsia="Arial"/>
          <w:sz w:val="7"/>
          <w:szCs w:val="7"/>
          <w:color w:val="232323"/>
          <w:spacing w:val="0"/>
          <w:w w:val="149"/>
          <w:position w:val="5"/>
        </w:rPr>
        <w:t>0</w:t>
      </w:r>
      <w:r>
        <w:rPr>
          <w:rFonts w:ascii="Arial" w:hAnsi="Arial" w:cs="Arial" w:eastAsia="Arial"/>
          <w:sz w:val="7"/>
          <w:szCs w:val="7"/>
          <w:color w:val="232323"/>
          <w:spacing w:val="0"/>
          <w:w w:val="149"/>
          <w:position w:val="5"/>
        </w:rPr>
        <w:t>:</w:t>
      </w:r>
      <w:r>
        <w:rPr>
          <w:rFonts w:ascii="Arial" w:hAnsi="Arial" w:cs="Arial" w:eastAsia="Arial"/>
          <w:sz w:val="7"/>
          <w:szCs w:val="7"/>
          <w:color w:val="232323"/>
          <w:spacing w:val="-8"/>
          <w:w w:val="149"/>
          <w:position w:val="5"/>
        </w:rPr>
        <w:t> </w:t>
      </w:r>
      <w:r>
        <w:rPr>
          <w:rFonts w:ascii="Arial" w:hAnsi="Arial" w:cs="Arial" w:eastAsia="Arial"/>
          <w:sz w:val="7"/>
          <w:szCs w:val="7"/>
          <w:color w:val="232323"/>
          <w:spacing w:val="0"/>
          <w:w w:val="313"/>
          <w:position w:val="5"/>
        </w:rPr>
        <w:t>"</w:t>
      </w:r>
      <w:r>
        <w:rPr>
          <w:rFonts w:ascii="Arial" w:hAnsi="Arial" w:cs="Arial" w:eastAsia="Arial"/>
          <w:sz w:val="7"/>
          <w:szCs w:val="7"/>
          <w:color w:val="232323"/>
          <w:spacing w:val="-42"/>
          <w:w w:val="313"/>
          <w:position w:val="5"/>
        </w:rPr>
        <w:t> </w:t>
      </w:r>
      <w:r>
        <w:rPr>
          <w:rFonts w:ascii="Arial" w:hAnsi="Arial" w:cs="Arial" w:eastAsia="Arial"/>
          <w:sz w:val="7"/>
          <w:szCs w:val="7"/>
          <w:color w:val="505050"/>
          <w:spacing w:val="0"/>
          <w:w w:val="513"/>
          <w:position w:val="5"/>
        </w:rPr>
        <w:t>"'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0" w:after="0" w:line="55" w:lineRule="exact"/>
        <w:ind w:left="928" w:right="-20"/>
        <w:jc w:val="left"/>
        <w:rPr>
          <w:rFonts w:ascii="Courier New" w:hAnsi="Courier New" w:cs="Courier New" w:eastAsia="Courier New"/>
          <w:sz w:val="7"/>
          <w:szCs w:val="7"/>
        </w:rPr>
      </w:pPr>
      <w:rPr/>
      <w:r>
        <w:rPr>
          <w:rFonts w:ascii="Courier New" w:hAnsi="Courier New" w:cs="Courier New" w:eastAsia="Courier New"/>
          <w:sz w:val="7"/>
          <w:szCs w:val="7"/>
          <w:color w:val="3B3B3B"/>
          <w:spacing w:val="0"/>
          <w:w w:val="283"/>
          <w:position w:val="1"/>
        </w:rPr>
        <w:t>Q.</w:t>
      </w:r>
      <w:r>
        <w:rPr>
          <w:rFonts w:ascii="Courier New" w:hAnsi="Courier New" w:cs="Courier New" w:eastAsia="Courier New"/>
          <w:sz w:val="7"/>
          <w:szCs w:val="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6490" w:space="591"/>
            <w:col w:w="1719"/>
          </w:cols>
        </w:sectPr>
      </w:pPr>
      <w:rPr/>
    </w:p>
    <w:p>
      <w:pPr>
        <w:spacing w:before="0" w:after="0" w:line="241" w:lineRule="exact"/>
        <w:ind w:left="286" w:right="-20"/>
        <w:jc w:val="left"/>
        <w:tabs>
          <w:tab w:pos="940" w:val="left"/>
          <w:tab w:pos="1620" w:val="left"/>
          <w:tab w:pos="2420" w:val="left"/>
          <w:tab w:pos="3520" w:val="left"/>
          <w:tab w:pos="4600" w:val="left"/>
          <w:tab w:pos="5640" w:val="left"/>
          <w:tab w:pos="6400" w:val="left"/>
          <w:tab w:pos="7180" w:val="left"/>
          <w:tab w:pos="812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505050"/>
          <w:spacing w:val="0"/>
          <w:w w:val="182"/>
          <w:position w:val="4"/>
        </w:rPr>
        <w:t>1</w:t>
      </w:r>
      <w:r>
        <w:rPr>
          <w:rFonts w:ascii="Arial" w:hAnsi="Arial" w:cs="Arial" w:eastAsia="Arial"/>
          <w:sz w:val="8"/>
          <w:szCs w:val="8"/>
          <w:color w:val="505050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8"/>
          <w:szCs w:val="8"/>
          <w:color w:val="505050"/>
          <w:spacing w:val="0"/>
          <w:w w:val="100"/>
          <w:position w:val="4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3"/>
        </w:rPr>
        <w:t>2</w:t>
      </w:r>
      <w:r>
        <w:rPr>
          <w:rFonts w:ascii="Arial" w:hAnsi="Arial" w:cs="Arial" w:eastAsia="Arial"/>
          <w:sz w:val="9"/>
          <w:szCs w:val="9"/>
          <w:color w:val="3B3B3B"/>
          <w:spacing w:val="-19"/>
          <w:w w:val="100"/>
          <w:position w:val="3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27"/>
          <w:position w:val="3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78"/>
          <w:position w:val="-1"/>
        </w:rPr>
        <w:t>•</w:t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49"/>
          <w:position w:val="3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3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23"/>
          <w:w w:val="100"/>
          <w:i/>
          <w:position w:val="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3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3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4"/>
        </w:rPr>
        <w:t>7</w:t>
      </w:r>
      <w:r>
        <w:rPr>
          <w:rFonts w:ascii="Arial" w:hAnsi="Arial" w:cs="Arial" w:eastAsia="Arial"/>
          <w:sz w:val="9"/>
          <w:szCs w:val="9"/>
          <w:color w:val="3B3B3B"/>
          <w:spacing w:val="-18"/>
          <w:w w:val="100"/>
          <w:position w:val="4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4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54"/>
          <w:position w:val="3"/>
        </w:rPr>
        <w:t>8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54"/>
          <w:position w:val="3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54"/>
          <w:position w:val="4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37" w:lineRule="exact"/>
        <w:ind w:left="1554" w:right="-20"/>
        <w:jc w:val="left"/>
        <w:tabs>
          <w:tab w:pos="2240" w:val="left"/>
          <w:tab w:pos="3360" w:val="left"/>
          <w:tab w:pos="4340" w:val="left"/>
          <w:tab w:pos="5560" w:val="left"/>
          <w:tab w:pos="6300" w:val="left"/>
          <w:tab w:pos="7080" w:val="left"/>
          <w:tab w:pos="806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l$hto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E.CVARD</w:t>
      </w:r>
      <w:r>
        <w:rPr>
          <w:rFonts w:ascii="Arial" w:hAnsi="Arial" w:cs="Arial" w:eastAsia="Arial"/>
          <w:sz w:val="9"/>
          <w:szCs w:val="9"/>
          <w:color w:val="505050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</w:rPr>
        <w:t>K</w:t>
      </w:r>
      <w:r>
        <w:rPr>
          <w:rFonts w:ascii="Arial" w:hAnsi="Arial" w:cs="Arial" w:eastAsia="Arial"/>
          <w:sz w:val="9"/>
          <w:szCs w:val="9"/>
          <w:color w:val="505050"/>
          <w:spacing w:val="-12"/>
          <w:w w:val="112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-15"/>
          <w:w w:val="162"/>
        </w:rPr>
        <w:t>J</w:t>
      </w:r>
      <w:r>
        <w:rPr>
          <w:rFonts w:ascii="Arial" w:hAnsi="Arial" w:cs="Arial" w:eastAsia="Arial"/>
          <w:sz w:val="9"/>
          <w:szCs w:val="9"/>
          <w:color w:val="3B3B3B"/>
          <w:spacing w:val="-30"/>
          <w:w w:val="112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41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KARAMUCA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</w:rPr>
        <w:t>810</w:t>
      </w:r>
      <w:r>
        <w:rPr>
          <w:rFonts w:ascii="Arial" w:hAnsi="Arial" w:cs="Arial" w:eastAsia="Arial"/>
          <w:sz w:val="9"/>
          <w:szCs w:val="9"/>
          <w:color w:val="505050"/>
          <w:spacing w:val="-18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32112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3B3B3B"/>
          <w:spacing w:val="-13"/>
          <w:w w:val="122"/>
        </w:rPr>
        <w:t>8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2"/>
        </w:rPr>
        <w:t>0</w:t>
      </w:r>
      <w:r>
        <w:rPr>
          <w:rFonts w:ascii="Arial" w:hAnsi="Arial" w:cs="Arial" w:eastAsia="Arial"/>
          <w:sz w:val="9"/>
          <w:szCs w:val="9"/>
          <w:color w:val="707070"/>
          <w:spacing w:val="-24"/>
          <w:w w:val="122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2"/>
        </w:rPr>
        <w:t>68</w:t>
      </w:r>
      <w:r>
        <w:rPr>
          <w:rFonts w:ascii="Arial" w:hAnsi="Arial" w:cs="Arial" w:eastAsia="Arial"/>
          <w:sz w:val="9"/>
          <w:szCs w:val="9"/>
          <w:color w:val="505050"/>
          <w:spacing w:val="-29"/>
          <w:w w:val="122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Times New Roman" w:hAnsi="Times New Roman" w:cs="Times New Roman" w:eastAsia="Times New Roman"/>
          <w:sz w:val="15"/>
          <w:szCs w:val="15"/>
          <w:color w:val="3B3B3B"/>
          <w:spacing w:val="0"/>
          <w:w w:val="96"/>
        </w:rPr>
        <w:t>:u</w:t>
      </w:r>
      <w:r>
        <w:rPr>
          <w:rFonts w:ascii="Times New Roman" w:hAnsi="Times New Roman" w:cs="Times New Roman" w:eastAsia="Times New Roman"/>
          <w:sz w:val="15"/>
          <w:szCs w:val="15"/>
          <w:color w:val="3B3B3B"/>
          <w:spacing w:val="-3"/>
          <w:w w:val="96"/>
        </w:rPr>
        <w:t>z</w:t>
      </w:r>
      <w:r>
        <w:rPr>
          <w:rFonts w:ascii="Times New Roman" w:hAnsi="Times New Roman" w:cs="Times New Roman" w:eastAsia="Times New Roman"/>
          <w:sz w:val="15"/>
          <w:szCs w:val="15"/>
          <w:color w:val="9A9A9A"/>
          <w:spacing w:val="-18"/>
          <w:w w:val="119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505050"/>
          <w:spacing w:val="0"/>
          <w:w w:val="126"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75" w:after="0" w:line="98" w:lineRule="exact"/>
        <w:ind w:left="2264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w w:val="107"/>
          <w:position w:val="-1"/>
        </w:rPr>
        <w:t>EOUA</w:t>
      </w:r>
      <w:r>
        <w:rPr>
          <w:rFonts w:ascii="Arial" w:hAnsi="Arial" w:cs="Arial" w:eastAsia="Arial"/>
          <w:sz w:val="9"/>
          <w:szCs w:val="9"/>
          <w:color w:val="606060"/>
          <w:spacing w:val="5"/>
          <w:w w:val="108"/>
          <w:position w:val="-1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93"/>
          <w:position w:val="-1"/>
        </w:rPr>
        <w:t>T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258" w:right="-55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52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-14"/>
          <w:w w:val="131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4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0"/>
          <w:position w:val="1"/>
        </w:rPr>
        <w:t>RANA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5"/>
          <w:position w:val="1"/>
        </w:rPr>
        <w:t>J</w:t>
      </w:r>
      <w:r>
        <w:rPr>
          <w:rFonts w:ascii="Arial" w:hAnsi="Arial" w:cs="Arial" w:eastAsia="Arial"/>
          <w:sz w:val="9"/>
          <w:szCs w:val="9"/>
          <w:color w:val="3B3B3B"/>
          <w:spacing w:val="-14"/>
          <w:w w:val="115"/>
          <w:position w:val="1"/>
        </w:rPr>
        <w:t>U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44"/>
          <w:position w:val="1"/>
        </w:rPr>
        <w:t>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4" w:after="0" w:line="111" w:lineRule="exact"/>
        <w:ind w:right="-20"/>
        <w:jc w:val="left"/>
        <w:tabs>
          <w:tab w:pos="700" w:val="left"/>
          <w:tab w:pos="1840" w:val="left"/>
          <w:tab w:pos="2820" w:val="left"/>
          <w:tab w:pos="4060" w:val="left"/>
          <w:tab w:pos="4780" w:val="left"/>
          <w:tab w:pos="5560" w:val="left"/>
          <w:tab w:pos="654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Sohet</w:t>
      </w:r>
      <w:r>
        <w:rPr>
          <w:rFonts w:ascii="Arial" w:hAnsi="Arial" w:cs="Arial" w:eastAsia="Arial"/>
          <w:sz w:val="9"/>
          <w:szCs w:val="9"/>
          <w:color w:val="606060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3B3B3B"/>
          <w:spacing w:val="-14"/>
          <w:w w:val="143"/>
        </w:rPr>
        <w:t>L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0"/>
        </w:rPr>
        <w:t>EONARD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1"/>
        </w:rPr>
        <w:t>K</w:t>
      </w:r>
      <w:r>
        <w:rPr>
          <w:rFonts w:ascii="Arial" w:hAnsi="Arial" w:cs="Arial" w:eastAsia="Arial"/>
          <w:sz w:val="9"/>
          <w:szCs w:val="9"/>
          <w:color w:val="3B3B3B"/>
          <w:spacing w:val="-2"/>
          <w:w w:val="112"/>
        </w:rPr>
        <w:t>U</w:t>
      </w:r>
      <w:r>
        <w:rPr>
          <w:rFonts w:ascii="Arial" w:hAnsi="Arial" w:cs="Arial" w:eastAsia="Arial"/>
          <w:sz w:val="9"/>
          <w:szCs w:val="9"/>
          <w:color w:val="838383"/>
          <w:spacing w:val="-12"/>
          <w:w w:val="135"/>
        </w:rPr>
        <w:t>J</w:t>
      </w:r>
      <w:r>
        <w:rPr>
          <w:rFonts w:ascii="Arial" w:hAnsi="Arial" w:cs="Arial" w:eastAsia="Arial"/>
          <w:sz w:val="9"/>
          <w:szCs w:val="9"/>
          <w:color w:val="3B3B3B"/>
          <w:spacing w:val="-30"/>
          <w:w w:val="112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41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8"/>
        </w:rPr>
        <w:t>KARAMUCA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610</w:t>
      </w:r>
      <w:r>
        <w:rPr>
          <w:rFonts w:ascii="Arial" w:hAnsi="Arial" w:cs="Arial" w:eastAsia="Arial"/>
          <w:sz w:val="9"/>
          <w:szCs w:val="9"/>
          <w:color w:val="505050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>3292</w:t>
      </w:r>
      <w:r>
        <w:rPr>
          <w:rFonts w:ascii="Arial" w:hAnsi="Arial" w:cs="Arial" w:eastAsia="Arial"/>
          <w:sz w:val="9"/>
          <w:szCs w:val="9"/>
          <w:color w:val="606060"/>
          <w:spacing w:val="5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11"/>
          <w:position w:val="-1"/>
        </w:rPr>
        <w:t>6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  <w:position w:val="-1"/>
        </w:rPr>
        <w:t>0168</w:t>
      </w:r>
      <w:r>
        <w:rPr>
          <w:rFonts w:ascii="Arial" w:hAnsi="Arial" w:cs="Arial" w:eastAsia="Arial"/>
          <w:sz w:val="9"/>
          <w:szCs w:val="9"/>
          <w:color w:val="707070"/>
          <w:spacing w:val="-27"/>
          <w:w w:val="111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5"/>
          <w:position w:val="0"/>
        </w:rPr>
        <w:t>31</w:t>
      </w:r>
      <w:r>
        <w:rPr>
          <w:rFonts w:ascii="Arial" w:hAnsi="Arial" w:cs="Arial" w:eastAsia="Arial"/>
          <w:sz w:val="9"/>
          <w:szCs w:val="9"/>
          <w:color w:val="505050"/>
          <w:spacing w:val="-16"/>
          <w:w w:val="115"/>
          <w:position w:val="0"/>
        </w:rPr>
        <w:t>2</w:t>
      </w:r>
      <w:r>
        <w:rPr>
          <w:rFonts w:ascii="Arial" w:hAnsi="Arial" w:cs="Arial" w:eastAsia="Arial"/>
          <w:sz w:val="9"/>
          <w:szCs w:val="9"/>
          <w:color w:val="BABABA"/>
          <w:spacing w:val="-6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5"/>
          <w:position w:val="0"/>
        </w:rPr>
        <w:t>5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89" w:space="235"/>
            <w:col w:w="7276"/>
          </w:cols>
        </w:sectPr>
      </w:pPr>
      <w:rPr/>
    </w:p>
    <w:p>
      <w:pPr>
        <w:spacing w:before="81" w:after="0" w:line="240" w:lineRule="auto"/>
        <w:ind w:left="2264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</w:rPr>
        <w:t>ALFRED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8" w:after="0" w:line="240" w:lineRule="auto"/>
        <w:ind w:left="1554" w:right="-20"/>
        <w:jc w:val="left"/>
        <w:tabs>
          <w:tab w:pos="2300" w:val="left"/>
          <w:tab w:pos="3300" w:val="left"/>
          <w:tab w:pos="4500" w:val="left"/>
          <w:tab w:pos="5560" w:val="left"/>
          <w:tab w:pos="6300" w:val="left"/>
          <w:tab w:pos="7080" w:val="left"/>
          <w:tab w:pos="80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606060"/>
          <w:w w:val="147"/>
        </w:rPr>
        <w:t>b</w:t>
      </w:r>
      <w:r>
        <w:rPr>
          <w:rFonts w:ascii="Arial" w:hAnsi="Arial" w:cs="Arial" w:eastAsia="Arial"/>
          <w:sz w:val="8"/>
          <w:szCs w:val="8"/>
          <w:color w:val="606060"/>
          <w:spacing w:val="-9"/>
          <w:w w:val="100"/>
        </w:rPr>
        <w:t> </w:t>
      </w:r>
      <w:r>
        <w:rPr>
          <w:rFonts w:ascii="Arial" w:hAnsi="Arial" w:cs="Arial" w:eastAsia="Arial"/>
          <w:sz w:val="8"/>
          <w:szCs w:val="8"/>
          <w:color w:val="606060"/>
          <w:spacing w:val="0"/>
          <w:w w:val="147"/>
        </w:rPr>
        <w:t>h</w:t>
      </w:r>
      <w:r>
        <w:rPr>
          <w:rFonts w:ascii="Arial" w:hAnsi="Arial" w:cs="Arial" w:eastAsia="Arial"/>
          <w:sz w:val="8"/>
          <w:szCs w:val="8"/>
          <w:color w:val="606060"/>
          <w:spacing w:val="-5"/>
          <w:w w:val="147"/>
        </w:rPr>
        <w:t> 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  <w:t>ft</w:t>
      </w:r>
      <w:r>
        <w:rPr>
          <w:rFonts w:ascii="Arial" w:hAnsi="Arial" w:cs="Arial" w:eastAsia="Arial"/>
          <w:sz w:val="8"/>
          <w:szCs w:val="8"/>
          <w:color w:val="707070"/>
          <w:spacing w:val="-17"/>
          <w:w w:val="100"/>
        </w:rPr>
        <w:t> </w:t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8"/>
          <w:szCs w:val="8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-12"/>
          <w:w w:val="118"/>
        </w:rPr>
        <w:t>C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8"/>
        </w:rPr>
        <w:t>U</w:t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18"/>
        </w:rPr>
        <w:t>R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242"/>
        </w:rPr>
        <w:t>l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0"/>
        </w:rPr>
        <w:t>HEKURAN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>PERE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2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606060"/>
          <w:spacing w:val="-9"/>
          <w:w w:val="122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22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3B3B3B"/>
          <w:spacing w:val="-22"/>
          <w:w w:val="122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2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22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2"/>
          <w:position w:val="0"/>
        </w:rPr>
        <w:t>70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51552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366</w:t>
      </w:r>
      <w:r>
        <w:rPr>
          <w:rFonts w:ascii="Arial" w:hAnsi="Arial" w:cs="Arial" w:eastAsia="Arial"/>
          <w:sz w:val="9"/>
          <w:szCs w:val="9"/>
          <w:color w:val="606060"/>
          <w:spacing w:val="2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1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6" w:after="0" w:line="104" w:lineRule="exact"/>
        <w:ind w:left="230" w:right="3982"/>
        <w:jc w:val="center"/>
        <w:tabs>
          <w:tab w:pos="660" w:val="left"/>
          <w:tab w:pos="2260" w:val="left"/>
          <w:tab w:pos="3360" w:val="left"/>
          <w:tab w:pos="44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1"/>
        </w:rPr>
        <w:t>53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-14"/>
          <w:w w:val="131"/>
          <w:position w:val="0"/>
        </w:rPr>
        <w:t>T</w:t>
      </w:r>
      <w:r>
        <w:rPr>
          <w:rFonts w:ascii="Arial" w:hAnsi="Arial" w:cs="Arial" w:eastAsia="Arial"/>
          <w:sz w:val="9"/>
          <w:szCs w:val="9"/>
          <w:color w:val="232323"/>
          <w:spacing w:val="4"/>
          <w:w w:val="224"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0"/>
          <w:position w:val="0"/>
        </w:rPr>
        <w:t>RANA</w:t>
      </w:r>
      <w:r>
        <w:rPr>
          <w:rFonts w:ascii="Arial" w:hAnsi="Arial" w:cs="Arial" w:eastAsia="Arial"/>
          <w:sz w:val="9"/>
          <w:szCs w:val="9"/>
          <w:color w:val="505050"/>
          <w:spacing w:val="-8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0"/>
          <w:position w:val="0"/>
        </w:rPr>
        <w:t>J</w:t>
      </w:r>
      <w:r>
        <w:rPr>
          <w:rFonts w:ascii="Arial" w:hAnsi="Arial" w:cs="Arial" w:eastAsia="Arial"/>
          <w:sz w:val="9"/>
          <w:szCs w:val="9"/>
          <w:color w:val="505050"/>
          <w:spacing w:val="-17"/>
          <w:w w:val="120"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0"/>
          <w:position w:val="0"/>
        </w:rPr>
        <w:t>G</w:t>
      </w:r>
      <w:r>
        <w:rPr>
          <w:rFonts w:ascii="Arial" w:hAnsi="Arial" w:cs="Arial" w:eastAsia="Arial"/>
          <w:sz w:val="9"/>
          <w:szCs w:val="9"/>
          <w:color w:val="707070"/>
          <w:spacing w:val="-16"/>
          <w:w w:val="12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3B3B3B"/>
          <w:spacing w:val="-11"/>
          <w:w w:val="120"/>
          <w:position w:val="-1"/>
        </w:rPr>
        <w:t>M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0"/>
          <w:position w:val="-1"/>
        </w:rPr>
        <w:t>IRlAN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>OURIM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4"/>
          <w:position w:val="-1"/>
        </w:rPr>
        <w:t>P</w:t>
      </w:r>
      <w:r>
        <w:rPr>
          <w:rFonts w:ascii="Arial" w:hAnsi="Arial" w:cs="Arial" w:eastAsia="Arial"/>
          <w:sz w:val="9"/>
          <w:szCs w:val="9"/>
          <w:color w:val="3B3B3B"/>
          <w:spacing w:val="-17"/>
          <w:w w:val="114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707070"/>
          <w:spacing w:val="-1"/>
          <w:w w:val="119"/>
          <w:position w:val="-1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9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3" w:lineRule="exact"/>
        <w:ind w:left="1525" w:right="-20"/>
        <w:jc w:val="left"/>
        <w:tabs>
          <w:tab w:pos="5560" w:val="left"/>
          <w:tab w:pos="6300" w:val="left"/>
          <w:tab w:pos="7080" w:val="left"/>
          <w:tab w:pos="80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0"/>
          <w:w w:val="100"/>
          <w:position w:val="1"/>
        </w:rPr>
        <w:t>Ochct</w:t>
      </w:r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2"/>
          <w:position w:val="1"/>
        </w:rPr>
        <w:t>834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0"/>
          <w:w w:val="100"/>
          <w:position w:val="1"/>
        </w:rPr>
        <w:t>0170</w:t>
      </w:r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-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5/S52</w:t>
      </w:r>
      <w:r>
        <w:rPr>
          <w:rFonts w:ascii="Arial" w:hAnsi="Arial" w:cs="Arial" w:eastAsia="Arial"/>
          <w:sz w:val="9"/>
          <w:szCs w:val="9"/>
          <w:color w:val="505050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: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)36</w:t>
      </w:r>
      <w:r>
        <w:rPr>
          <w:rFonts w:ascii="Arial" w:hAnsi="Arial" w:cs="Arial" w:eastAsia="Arial"/>
          <w:sz w:val="9"/>
          <w:szCs w:val="9"/>
          <w:color w:val="505050"/>
          <w:spacing w:val="19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89" w:lineRule="exact"/>
        <w:ind w:left="2302" w:right="-20"/>
        <w:jc w:val="left"/>
        <w:tabs>
          <w:tab w:pos="3300" w:val="left"/>
          <w:tab w:pos="45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O</w:t>
      </w:r>
      <w:r>
        <w:rPr>
          <w:rFonts w:ascii="Arial" w:hAnsi="Arial" w:cs="Arial" w:eastAsia="Arial"/>
          <w:sz w:val="9"/>
          <w:szCs w:val="9"/>
          <w:color w:val="606060"/>
          <w:spacing w:val="2"/>
          <w:w w:val="100"/>
        </w:rPr>
        <w:t>V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>RIJd</w:t>
        <w:tab/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4"/>
        </w:rPr>
        <w:t>H</w:t>
      </w:r>
      <w:r>
        <w:rPr>
          <w:rFonts w:ascii="Arial" w:hAnsi="Arial" w:cs="Arial" w:eastAsia="Arial"/>
          <w:sz w:val="9"/>
          <w:szCs w:val="9"/>
          <w:color w:val="505050"/>
          <w:spacing w:val="-16"/>
          <w:w w:val="114"/>
        </w:rPr>
        <w:t>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K</w:t>
      </w:r>
      <w:r>
        <w:rPr>
          <w:rFonts w:ascii="Arial" w:hAnsi="Arial" w:cs="Arial" w:eastAsia="Arial"/>
          <w:sz w:val="9"/>
          <w:szCs w:val="9"/>
          <w:color w:val="707070"/>
          <w:spacing w:val="2"/>
          <w:w w:val="114"/>
        </w:rPr>
        <w:t>V</w:t>
      </w:r>
      <w:r>
        <w:rPr>
          <w:rFonts w:ascii="Arial" w:hAnsi="Arial" w:cs="Arial" w:eastAsia="Arial"/>
          <w:sz w:val="9"/>
          <w:szCs w:val="9"/>
          <w:color w:val="3B3B3B"/>
          <w:spacing w:val="-1"/>
          <w:w w:val="114"/>
        </w:rPr>
        <w:t>R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4"/>
        </w:rPr>
        <w:t>AN</w:t>
      </w:r>
      <w:r>
        <w:rPr>
          <w:rFonts w:ascii="Arial" w:hAnsi="Arial" w:cs="Arial" w:eastAsia="Arial"/>
          <w:sz w:val="9"/>
          <w:szCs w:val="9"/>
          <w:color w:val="606060"/>
          <w:spacing w:val="-25"/>
          <w:w w:val="114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3B3B3B"/>
          <w:spacing w:val="-10"/>
          <w:w w:val="116"/>
        </w:rPr>
        <w:t>P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92"/>
        </w:rPr>
        <w:t>S:</w:t>
      </w:r>
      <w:r>
        <w:rPr>
          <w:rFonts w:ascii="Arial" w:hAnsi="Arial" w:cs="Arial" w:eastAsia="Arial"/>
          <w:sz w:val="9"/>
          <w:szCs w:val="9"/>
          <w:color w:val="606060"/>
          <w:spacing w:val="1"/>
          <w:w w:val="93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9"/>
        </w:rPr>
        <w:t>E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8" w:after="0" w:line="108" w:lineRule="exact"/>
        <w:ind w:left="1554" w:right="-20"/>
        <w:jc w:val="left"/>
        <w:tabs>
          <w:tab w:pos="2260" w:val="left"/>
          <w:tab w:pos="3320" w:val="left"/>
          <w:tab w:pos="4500" w:val="left"/>
          <w:tab w:pos="5580" w:val="left"/>
          <w:tab w:pos="6300" w:val="left"/>
          <w:tab w:pos="7040" w:val="left"/>
          <w:tab w:pos="80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18"/>
          <w:position w:val="-1"/>
        </w:rPr>
        <w:t>b</w:t>
      </w:r>
      <w:r>
        <w:rPr>
          <w:rFonts w:ascii="Arial" w:hAnsi="Arial" w:cs="Arial" w:eastAsia="Arial"/>
          <w:sz w:val="9"/>
          <w:szCs w:val="9"/>
          <w:color w:val="606060"/>
          <w:spacing w:val="-1"/>
          <w:w w:val="118"/>
          <w:position w:val="-1"/>
        </w:rPr>
        <w:t>h</w:t>
      </w:r>
      <w:r>
        <w:rPr>
          <w:rFonts w:ascii="Arial" w:hAnsi="Arial" w:cs="Arial" w:eastAsia="Arial"/>
          <w:sz w:val="9"/>
          <w:szCs w:val="9"/>
          <w:color w:val="3B3B3B"/>
          <w:spacing w:val="-6"/>
          <w:w w:val="118"/>
          <w:position w:val="-1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707070"/>
          <w:spacing w:val="-17"/>
          <w:w w:val="118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8"/>
          <w:position w:val="-1"/>
        </w:rPr>
        <w:t>ASLLAN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8"/>
          <w:position w:val="-1"/>
        </w:rPr>
        <w:t>K</w:t>
      </w:r>
      <w:r>
        <w:rPr>
          <w:rFonts w:ascii="Arial" w:hAnsi="Arial" w:cs="Arial" w:eastAsia="Arial"/>
          <w:sz w:val="9"/>
          <w:szCs w:val="9"/>
          <w:color w:val="505050"/>
          <w:spacing w:val="-8"/>
          <w:w w:val="118"/>
          <w:position w:val="-1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-1"/>
        </w:rPr>
        <w:t>PLL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18"/>
          <w:position w:val="-1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8"/>
          <w:position w:val="-1"/>
        </w:rPr>
        <w:t>N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8"/>
          <w:position w:val="-1"/>
        </w:rPr>
        <w:t>HIOftl</w:t>
      </w:r>
      <w:r>
        <w:rPr>
          <w:rFonts w:ascii="Arial" w:hAnsi="Arial" w:cs="Arial" w:eastAsia="Arial"/>
          <w:sz w:val="9"/>
          <w:szCs w:val="9"/>
          <w:color w:val="707070"/>
          <w:spacing w:val="-27"/>
          <w:w w:val="118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8"/>
          <w:position w:val="0"/>
        </w:rPr>
        <w:t>4</w:t>
      </w:r>
      <w:r>
        <w:rPr>
          <w:rFonts w:ascii="Arial" w:hAnsi="Arial" w:cs="Arial" w:eastAsia="Arial"/>
          <w:sz w:val="9"/>
          <w:szCs w:val="9"/>
          <w:color w:val="606060"/>
          <w:spacing w:val="-6"/>
          <w:w w:val="118"/>
          <w:position w:val="0"/>
        </w:rPr>
        <w:t>5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18"/>
          <w:position w:val="0"/>
        </w:rPr>
        <w:t>4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707070"/>
          <w:spacing w:val="0"/>
          <w:w w:val="100"/>
          <w:i/>
          <w:position w:val="-1"/>
        </w:rPr>
        <w:t>39i'B</w:t>
      </w:r>
      <w:r>
        <w:rPr>
          <w:rFonts w:ascii="Arial" w:hAnsi="Arial" w:cs="Arial" w:eastAsia="Arial"/>
          <w:sz w:val="10"/>
          <w:szCs w:val="10"/>
          <w:color w:val="707070"/>
          <w:spacing w:val="-23"/>
          <w:w w:val="100"/>
          <w:i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707070"/>
          <w:spacing w:val="0"/>
          <w:w w:val="100"/>
          <w:i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707070"/>
          <w:spacing w:val="0"/>
          <w:w w:val="100"/>
          <w:i/>
          <w:position w:val="-1"/>
        </w:rPr>
      </w:r>
      <w:r>
        <w:rPr>
          <w:rFonts w:ascii="Arial" w:hAnsi="Arial" w:cs="Arial" w:eastAsia="Arial"/>
          <w:sz w:val="9"/>
          <w:szCs w:val="9"/>
          <w:color w:val="232323"/>
          <w:spacing w:val="-7"/>
          <w:w w:val="100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381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0"/>
          <w:position w:val="0"/>
        </w:rPr>
        <w:t>2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  <w:t>41</w:t>
      </w:r>
      <w:r>
        <w:rPr>
          <w:rFonts w:ascii="Arial" w:hAnsi="Arial" w:cs="Arial" w:eastAsia="Arial"/>
          <w:sz w:val="9"/>
          <w:szCs w:val="9"/>
          <w:color w:val="3B3B3B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-18"/>
          <w:w w:val="253"/>
          <w:position w:val="-1"/>
        </w:rPr>
        <w:t>8</w:t>
      </w:r>
      <w:r>
        <w:rPr>
          <w:rFonts w:ascii="Arial" w:hAnsi="Arial" w:cs="Arial" w:eastAsia="Arial"/>
          <w:sz w:val="9"/>
          <w:szCs w:val="9"/>
          <w:color w:val="BABABA"/>
          <w:spacing w:val="-6"/>
          <w:w w:val="318"/>
          <w:position w:val="-1"/>
        </w:rPr>
        <w:t>.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1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4" w:lineRule="exact"/>
        <w:ind w:left="248" w:right="-55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  <w:t>54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0"/>
          <w:position w:val="1"/>
        </w:rPr>
        <w:t>TIRANA</w:t>
      </w:r>
      <w:r>
        <w:rPr>
          <w:rFonts w:ascii="Arial" w:hAnsi="Arial" w:cs="Arial" w:eastAsia="Arial"/>
          <w:sz w:val="9"/>
          <w:szCs w:val="9"/>
          <w:color w:val="606060"/>
          <w:spacing w:val="-10"/>
          <w:w w:val="11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1"/>
          <w:position w:val="1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4" w:after="0" w:line="114" w:lineRule="exact"/>
        <w:ind w:right="-20"/>
        <w:jc w:val="left"/>
        <w:tabs>
          <w:tab w:pos="720" w:val="left"/>
          <w:tab w:pos="1820" w:val="left"/>
          <w:tab w:pos="2960" w:val="left"/>
          <w:tab w:pos="4040" w:val="left"/>
          <w:tab w:pos="4780" w:val="left"/>
          <w:tab w:pos="5520" w:val="left"/>
          <w:tab w:pos="65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8oh</w:t>
      </w:r>
      <w:r>
        <w:rPr>
          <w:rFonts w:ascii="Arial" w:hAnsi="Arial" w:cs="Arial" w:eastAsia="Arial"/>
          <w:sz w:val="9"/>
          <w:szCs w:val="9"/>
          <w:color w:val="606060"/>
          <w:spacing w:val="-9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6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-17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-20"/>
          <w:w w:val="116"/>
        </w:rPr>
        <w:t>M</w:t>
      </w:r>
      <w:r>
        <w:rPr>
          <w:rFonts w:ascii="Arial" w:hAnsi="Arial" w:cs="Arial" w:eastAsia="Arial"/>
          <w:sz w:val="9"/>
          <w:szCs w:val="9"/>
          <w:color w:val="3B3B3B"/>
          <w:spacing w:val="-6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HM</w:t>
      </w:r>
      <w:r>
        <w:rPr>
          <w:rFonts w:ascii="Arial" w:hAnsi="Arial" w:cs="Arial" w:eastAsia="Arial"/>
          <w:sz w:val="9"/>
          <w:szCs w:val="9"/>
          <w:color w:val="606060"/>
          <w:spacing w:val="-10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6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-26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6"/>
        </w:rPr>
        <w:t>IBRAHIM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SULA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926</w:t>
      </w:r>
      <w:r>
        <w:rPr>
          <w:rFonts w:ascii="Arial" w:hAnsi="Arial" w:cs="Arial" w:eastAsia="Arial"/>
          <w:sz w:val="9"/>
          <w:szCs w:val="9"/>
          <w:color w:val="606060"/>
          <w:spacing w:val="-22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3976</w:t>
      </w:r>
      <w:r>
        <w:rPr>
          <w:rFonts w:ascii="Arial" w:hAnsi="Arial" w:cs="Arial" w:eastAsia="Arial"/>
          <w:sz w:val="9"/>
          <w:szCs w:val="9"/>
          <w:color w:val="60606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32323"/>
          <w:spacing w:val="4"/>
          <w:w w:val="8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3"/>
          <w:position w:val="1"/>
        </w:rPr>
        <w:t>361241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15"/>
          <w:position w:val="0"/>
        </w:rPr>
        <w:t>34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-30"/>
          <w:w w:val="115"/>
          <w:position w:val="0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9A9A9A"/>
          <w:spacing w:val="1"/>
          <w:w w:val="267"/>
          <w:position w:val="0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10"/>
          <w:position w:val="0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75" w:space="250"/>
            <w:col w:w="7275"/>
          </w:cols>
        </w:sectPr>
      </w:pPr>
      <w:rPr/>
    </w:p>
    <w:p>
      <w:pPr>
        <w:spacing w:before="28" w:after="0" w:line="273" w:lineRule="exact"/>
        <w:ind w:left="258" w:right="-106"/>
        <w:jc w:val="left"/>
        <w:tabs>
          <w:tab w:pos="920" w:val="left"/>
        </w:tabs>
        <w:rPr>
          <w:rFonts w:ascii="Times New Roman" w:hAnsi="Times New Roman" w:cs="Times New Roman" w:eastAsia="Times New Roman"/>
          <w:sz w:val="36"/>
          <w:szCs w:val="36"/>
        </w:rPr>
      </w:pPr>
      <w:rPr/>
      <w:r>
        <w:rPr>
          <w:rFonts w:ascii="Arial" w:hAnsi="Arial" w:cs="Arial" w:eastAsia="Arial"/>
          <w:sz w:val="24"/>
          <w:szCs w:val="24"/>
          <w:color w:val="3B3B3B"/>
          <w:spacing w:val="0"/>
          <w:w w:val="78"/>
          <w:position w:val="-22"/>
        </w:rPr>
        <w:t>"'</w:t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00"/>
          <w:position w:val="-22"/>
        </w:rPr>
        <w:tab/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00"/>
          <w:position w:val="-22"/>
        </w:rPr>
      </w:r>
      <w:r>
        <w:rPr>
          <w:rFonts w:ascii="Times New Roman" w:hAnsi="Times New Roman" w:cs="Times New Roman" w:eastAsia="Times New Roman"/>
          <w:sz w:val="36"/>
          <w:szCs w:val="36"/>
          <w:color w:val="3B3B3B"/>
          <w:spacing w:val="0"/>
          <w:w w:val="52"/>
          <w:position w:val="-12"/>
        </w:rPr>
        <w:t>..</w:t>
      </w:r>
      <w:r>
        <w:rPr>
          <w:rFonts w:ascii="Times New Roman" w:hAnsi="Times New Roman" w:cs="Times New Roman" w:eastAsia="Times New Roman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79" w:after="0" w:line="240" w:lineRule="auto"/>
        <w:ind w:left="-34" w:right="69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14"/>
        </w:rPr>
        <w:t>LIOHJAN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1" w:lineRule="atLeast"/>
        <w:ind w:right="-20"/>
        <w:jc w:val="right"/>
        <w:rPr>
          <w:rFonts w:ascii="Arial" w:hAnsi="Arial" w:cs="Arial" w:eastAsia="Arial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1.119995pt;margin-top:3.647082pt;width:5.32pt;height:19pt;mso-position-horizontal-relative:page;mso-position-vertical-relative:paragraph;z-index:-5329" type="#_x0000_t202" filled="f" stroked="f">
            <v:textbox inset="0,0,0,0">
              <w:txbxContent>
                <w:p>
                  <w:pPr>
                    <w:spacing w:before="0" w:after="0" w:line="380" w:lineRule="exact"/>
                    <w:ind w:right="-97"/>
                    <w:jc w:val="left"/>
                    <w:rPr>
                      <w:rFonts w:ascii="Times New Roman" w:hAnsi="Times New Roman" w:cs="Times New Roman" w:eastAsia="Times New Roman"/>
                      <w:sz w:val="38"/>
                      <w:szCs w:val="3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3B3B3B"/>
                      <w:spacing w:val="0"/>
                      <w:w w:val="56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6.399994pt;margin-top:5.764284pt;width:59.539801pt;height:8.354218pt;mso-position-horizontal-relative:page;mso-position-vertical-relative:paragraph;z-index:-5328" type="#_x0000_t202" filled="f" stroked="f">
            <v:textbox inset="0,0,0,0">
              <w:txbxContent>
                <w:p>
                  <w:pPr>
                    <w:spacing w:before="0" w:after="0" w:line="167" w:lineRule="exact"/>
                    <w:ind w:right="-65"/>
                    <w:jc w:val="left"/>
                    <w:tabs>
                      <w:tab w:pos="1080" w:val="left"/>
                    </w:tabs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5"/>
                      <w:szCs w:val="15"/>
                      <w:color w:val="3B3B3B"/>
                      <w:spacing w:val="0"/>
                      <w:w w:val="100"/>
                    </w:rPr>
                    <w:t>IIi</w:t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3B3B3B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3B3B3B"/>
                      <w:spacing w:val="0"/>
                      <w:w w:val="100"/>
                    </w:rPr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3B3B3B"/>
                      <w:spacing w:val="0"/>
                      <w:w w:val="115"/>
                      <w:position w:val="5"/>
                    </w:rPr>
                    <w:t>;;;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1.76001pt;margin-top:12.576137pt;width:10.965001pt;height:8.5pt;mso-position-horizontal-relative:page;mso-position-vertical-relative:paragraph;z-index:-5326" type="#_x0000_t202" filled="f" stroked="f">
            <v:textbox inset="0,0,0,0">
              <w:txbxContent>
                <w:p>
                  <w:pPr>
                    <w:spacing w:before="0" w:after="0" w:line="170" w:lineRule="exact"/>
                    <w:ind w:right="-65"/>
                    <w:jc w:val="left"/>
                    <w:rPr>
                      <w:rFonts w:ascii="Times New Roman" w:hAnsi="Times New Roman" w:cs="Times New Roman" w:eastAsia="Times New Roman"/>
                      <w:sz w:val="17"/>
                      <w:szCs w:val="17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7"/>
                      <w:szCs w:val="17"/>
                      <w:color w:val="3B3B3B"/>
                      <w:spacing w:val="0"/>
                      <w:w w:val="129"/>
                    </w:rPr>
                    <w:t>2g</w:t>
                  </w:r>
                  <w:r>
                    <w:rPr>
                      <w:rFonts w:ascii="Times New Roman" w:hAnsi="Times New Roman" w:cs="Times New Roman" w:eastAsia="Times New Roman"/>
                      <w:sz w:val="17"/>
                      <w:szCs w:val="1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78"/>
        </w:rPr>
        <w:t>"'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97" w:after="0" w:line="204" w:lineRule="exact"/>
        <w:ind w:right="-20"/>
        <w:jc w:val="left"/>
        <w:tabs>
          <w:tab w:pos="940" w:val="left"/>
          <w:tab w:pos="240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203"/>
          <w:position w:val="-16"/>
        </w:rPr>
        <w:t>:i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  <w:position w:val="-16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  <w:position w:val="-16"/>
        </w:rPr>
      </w:r>
      <w:r>
        <w:rPr>
          <w:rFonts w:ascii="Arial" w:hAnsi="Arial" w:cs="Arial" w:eastAsia="Arial"/>
          <w:sz w:val="23"/>
          <w:szCs w:val="23"/>
          <w:color w:val="3B3B3B"/>
          <w:spacing w:val="-38"/>
          <w:w w:val="56"/>
          <w:position w:val="-6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3B3B3B"/>
          <w:spacing w:val="-38"/>
          <w:w w:val="70"/>
          <w:position w:val="-8"/>
        </w:rPr>
        <w:t>_</w:t>
      </w:r>
      <w:r>
        <w:rPr>
          <w:rFonts w:ascii="Arial" w:hAnsi="Arial" w:cs="Arial" w:eastAsia="Arial"/>
          <w:sz w:val="23"/>
          <w:szCs w:val="23"/>
          <w:color w:val="3B3B3B"/>
          <w:spacing w:val="-10"/>
          <w:w w:val="56"/>
          <w:position w:val="-6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3B3B3B"/>
          <w:spacing w:val="-27"/>
          <w:w w:val="70"/>
          <w:position w:val="-8"/>
        </w:rPr>
        <w:t>.</w:t>
      </w:r>
      <w:r>
        <w:rPr>
          <w:rFonts w:ascii="Arial" w:hAnsi="Arial" w:cs="Arial" w:eastAsia="Arial"/>
          <w:sz w:val="23"/>
          <w:szCs w:val="23"/>
          <w:color w:val="3B3B3B"/>
          <w:spacing w:val="0"/>
          <w:w w:val="56"/>
          <w:position w:val="-6"/>
        </w:rPr>
        <w:t>.</w:t>
      </w:r>
      <w:r>
        <w:rPr>
          <w:rFonts w:ascii="Arial" w:hAnsi="Arial" w:cs="Arial" w:eastAsia="Arial"/>
          <w:sz w:val="23"/>
          <w:szCs w:val="23"/>
          <w:color w:val="3B3B3B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23"/>
          <w:szCs w:val="23"/>
          <w:color w:val="3B3B3B"/>
          <w:spacing w:val="0"/>
          <w:w w:val="100"/>
          <w:position w:val="-6"/>
        </w:rPr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26"/>
          <w:position w:val="-13"/>
        </w:rPr>
        <w:t>..</w:t>
      </w:r>
      <w:r>
        <w:rPr>
          <w:rFonts w:ascii="Arial" w:hAnsi="Arial" w:cs="Arial" w:eastAsia="Arial"/>
          <w:sz w:val="16"/>
          <w:szCs w:val="16"/>
          <w:color w:val="3B3B3B"/>
          <w:spacing w:val="-28"/>
          <w:w w:val="100"/>
          <w:position w:val="-13"/>
        </w:rPr>
        <w:t> </w:t>
      </w:r>
      <w:r>
        <w:rPr>
          <w:rFonts w:ascii="Arial" w:hAnsi="Arial" w:cs="Arial" w:eastAsia="Arial"/>
          <w:sz w:val="16"/>
          <w:szCs w:val="16"/>
          <w:color w:val="232323"/>
          <w:spacing w:val="0"/>
          <w:w w:val="75"/>
          <w:position w:val="-13"/>
        </w:rPr>
        <w:t>l!!</w:t>
      </w:r>
      <w:r>
        <w:rPr>
          <w:rFonts w:ascii="Arial" w:hAnsi="Arial" w:cs="Arial" w:eastAsia="Arial"/>
          <w:sz w:val="16"/>
          <w:szCs w:val="16"/>
          <w:color w:val="232323"/>
          <w:spacing w:val="-3"/>
          <w:w w:val="75"/>
          <w:position w:val="-13"/>
        </w:rPr>
        <w:t> </w:t>
      </w:r>
      <w:r>
        <w:rPr>
          <w:rFonts w:ascii="Arial" w:hAnsi="Arial" w:cs="Arial" w:eastAsia="Arial"/>
          <w:sz w:val="16"/>
          <w:szCs w:val="16"/>
          <w:color w:val="505050"/>
          <w:spacing w:val="0"/>
          <w:w w:val="208"/>
          <w:position w:val="-13"/>
        </w:rPr>
        <w:t>ilf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033" w:space="3122"/>
            <w:col w:w="526" w:space="808"/>
            <w:col w:w="3311"/>
          </w:cols>
        </w:sectPr>
      </w:pPr>
      <w:rPr/>
    </w:p>
    <w:p>
      <w:pPr>
        <w:spacing w:before="0" w:after="0" w:line="12" w:lineRule="atLeast"/>
        <w:ind w:left="930" w:right="-87"/>
        <w:jc w:val="left"/>
        <w:tabs>
          <w:tab w:pos="4560" w:val="left"/>
          <w:tab w:pos="5360" w:val="left"/>
          <w:tab w:pos="630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7.977295pt;margin-top:4.118160pt;width:.9027pt;height:8.5pt;mso-position-horizontal-relative:page;mso-position-vertical-relative:paragraph;z-index:-5330" type="#_x0000_t202" filled="f" stroked="f">
            <v:textbox inset="0,0,0,0">
              <w:txbxContent>
                <w:p>
                  <w:pPr>
                    <w:spacing w:before="0" w:after="0" w:line="170" w:lineRule="exact"/>
                    <w:ind w:right="-66"/>
                    <w:jc w:val="left"/>
                    <w:rPr>
                      <w:rFonts w:ascii="Times New Roman" w:hAnsi="Times New Roman" w:cs="Times New Roman" w:eastAsia="Times New Roman"/>
                      <w:sz w:val="17"/>
                      <w:szCs w:val="17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7"/>
                      <w:szCs w:val="17"/>
                      <w:color w:val="3B3B3B"/>
                      <w:spacing w:val="-100"/>
                      <w:w w:val="118"/>
                    </w:rPr>
                    <w:t>8</w:t>
                  </w:r>
                  <w:r>
                    <w:rPr>
                      <w:rFonts w:ascii="Times New Roman" w:hAnsi="Times New Roman" w:cs="Times New Roman" w:eastAsia="Times New Roman"/>
                      <w:sz w:val="17"/>
                      <w:szCs w:val="1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879997pt;margin-top:8.22674pt;width:9.776715pt;height:19.5pt;mso-position-horizontal-relative:page;mso-position-vertical-relative:paragraph;z-index:-5324" type="#_x0000_t202" filled="f" stroked="f">
            <v:textbox inset="0,0,0,0">
              <w:txbxContent>
                <w:p>
                  <w:pPr>
                    <w:spacing w:before="0" w:after="0" w:line="390" w:lineRule="exact"/>
                    <w:ind w:right="-98"/>
                    <w:jc w:val="left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3B3B3B"/>
                      <w:spacing w:val="0"/>
                      <w:w w:val="180"/>
                    </w:rPr>
                    <w:t>:</w:t>
                  </w:r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  <w:position w:val="10"/>
        </w:rPr>
        <w:t>«</w:t>
      </w:r>
      <w:r>
        <w:rPr>
          <w:rFonts w:ascii="Arial" w:hAnsi="Arial" w:cs="Arial" w:eastAsia="Arial"/>
          <w:sz w:val="18"/>
          <w:szCs w:val="18"/>
          <w:color w:val="3B3B3B"/>
          <w:spacing w:val="-36"/>
          <w:w w:val="100"/>
          <w:position w:val="1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  <w:position w:val="10"/>
        </w:rPr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59"/>
          <w:position w:val="8"/>
        </w:rPr>
        <w:t>...</w:t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31"/>
          <w:position w:val="2"/>
        </w:rPr>
        <w:t>.:g"'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31"/>
          <w:position w:val="2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35"/>
          <w:w w:val="131"/>
          <w:position w:val="2"/>
        </w:rPr>
        <w:t> 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245"/>
          <w:position w:val="0"/>
        </w:rPr>
        <w:t>:l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245"/>
          <w:position w:val="-3"/>
        </w:rPr>
        <w:t>:!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203" w:lineRule="atLeast"/>
        <w:ind w:left="2408" w:right="-20"/>
        <w:jc w:val="left"/>
        <w:tabs>
          <w:tab w:pos="54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6.080002pt;margin-top:8.616853pt;width:5.04pt;height:4.5pt;mso-position-horizontal-relative:page;mso-position-vertical-relative:paragraph;z-index:-5327" type="#_x0000_t202" filled="f" stroked="f">
            <v:textbox inset="0,0,0,0">
              <w:txbxContent>
                <w:p>
                  <w:pPr>
                    <w:spacing w:before="0" w:after="0" w:line="90" w:lineRule="exact"/>
                    <w:ind w:right="-54"/>
                    <w:jc w:val="left"/>
                    <w:rPr>
                      <w:rFonts w:ascii="Times New Roman" w:hAnsi="Times New Roman" w:cs="Times New Roman" w:eastAsia="Times New Roman"/>
                      <w:sz w:val="9"/>
                      <w:szCs w:val="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3B3B3B"/>
                      <w:spacing w:val="0"/>
                      <w:w w:val="224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63"/>
        </w:rPr>
        <w:t>...</w:t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3B3B3B"/>
          <w:spacing w:val="0"/>
          <w:w w:val="63"/>
          <w:position w:val="1"/>
        </w:rPr>
        <w:t>.......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" w:lineRule="atLeast"/>
        <w:ind w:right="-20"/>
        <w:jc w:val="left"/>
        <w:rPr>
          <w:rFonts w:ascii="Courier New" w:hAnsi="Courier New" w:cs="Courier New" w:eastAsia="Courier New"/>
          <w:sz w:val="19"/>
          <w:szCs w:val="19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9"/>
          <w:szCs w:val="19"/>
          <w:color w:val="3B3B3B"/>
          <w:spacing w:val="0"/>
          <w:w w:val="187"/>
        </w:rPr>
        <w:t>i</w:t>
      </w:r>
      <w:r>
        <w:rPr>
          <w:rFonts w:ascii="Courier New" w:hAnsi="Courier New" w:cs="Courier New" w:eastAsia="Courier New"/>
          <w:sz w:val="19"/>
          <w:szCs w:val="19"/>
          <w:color w:val="000000"/>
          <w:spacing w:val="0"/>
          <w:w w:val="100"/>
        </w:rPr>
      </w:r>
    </w:p>
    <w:p>
      <w:pPr>
        <w:spacing w:before="0" w:after="0" w:line="168" w:lineRule="atLeast"/>
        <w:ind w:left="778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B3B3B"/>
          <w:spacing w:val="0"/>
          <w:w w:val="138"/>
        </w:rPr>
        <w:t>X!lil«o: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6534" w:space="578"/>
            <w:col w:w="1688"/>
          </w:cols>
        </w:sectPr>
      </w:pPr>
      <w:rPr/>
    </w:p>
    <w:p>
      <w:pPr>
        <w:spacing w:before="0" w:after="0" w:line="154" w:lineRule="atLeast"/>
        <w:ind w:left="258" w:right="-20"/>
        <w:jc w:val="left"/>
        <w:tabs>
          <w:tab w:pos="920" w:val="left"/>
          <w:tab w:pos="160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70"/>
          <w:position w:val="2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2"/>
        </w:rPr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3"/>
        </w:rPr>
        <w:t>g</w:t>
      </w:r>
      <w:r>
        <w:rPr>
          <w:rFonts w:ascii="Arial" w:hAnsi="Arial" w:cs="Arial" w:eastAsia="Arial"/>
          <w:sz w:val="16"/>
          <w:szCs w:val="16"/>
          <w:color w:val="3B3B3B"/>
          <w:spacing w:val="-28"/>
          <w:w w:val="100"/>
          <w:position w:val="3"/>
        </w:rPr>
        <w:t> </w:t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100"/>
          <w:position w:val="3"/>
        </w:rPr>
      </w:r>
      <w:r>
        <w:rPr>
          <w:rFonts w:ascii="Arial" w:hAnsi="Arial" w:cs="Arial" w:eastAsia="Arial"/>
          <w:sz w:val="14"/>
          <w:szCs w:val="14"/>
          <w:color w:val="3B3B3B"/>
          <w:spacing w:val="0"/>
          <w:w w:val="75"/>
          <w:position w:val="0"/>
        </w:rPr>
        <w:t>Cl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94" w:lineRule="exact"/>
        <w:ind w:left="930" w:right="-63"/>
        <w:jc w:val="left"/>
        <w:tabs>
          <w:tab w:pos="1600" w:val="left"/>
          <w:tab w:pos="240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13"/>
          <w:szCs w:val="13"/>
          <w:color w:val="3B3B3B"/>
          <w:spacing w:val="0"/>
          <w:w w:val="100"/>
          <w:position w:val="-1"/>
        </w:rPr>
        <w:t>Ul</w:t>
      </w:r>
      <w:r>
        <w:rPr>
          <w:rFonts w:ascii="Arial" w:hAnsi="Arial" w:cs="Arial" w:eastAsia="Arial"/>
          <w:sz w:val="13"/>
          <w:szCs w:val="13"/>
          <w:color w:val="3B3B3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3"/>
          <w:szCs w:val="13"/>
          <w:color w:val="3B3B3B"/>
          <w:spacing w:val="0"/>
          <w:w w:val="100"/>
          <w:position w:val="-1"/>
        </w:rPr>
      </w:r>
      <w:r>
        <w:rPr>
          <w:rFonts w:ascii="Arial" w:hAnsi="Arial" w:cs="Arial" w:eastAsia="Arial"/>
          <w:sz w:val="11"/>
          <w:szCs w:val="11"/>
          <w:color w:val="505050"/>
          <w:spacing w:val="0"/>
          <w:w w:val="100"/>
          <w:position w:val="2"/>
        </w:rPr>
        <w:t>i2</w:t>
      </w:r>
      <w:r>
        <w:rPr>
          <w:rFonts w:ascii="Arial" w:hAnsi="Arial" w:cs="Arial" w:eastAsia="Arial"/>
          <w:sz w:val="11"/>
          <w:szCs w:val="11"/>
          <w:color w:val="505050"/>
          <w:spacing w:val="-14"/>
          <w:w w:val="100"/>
          <w:position w:val="2"/>
        </w:rPr>
        <w:t> </w:t>
      </w:r>
      <w:r>
        <w:rPr>
          <w:rFonts w:ascii="Arial" w:hAnsi="Arial" w:cs="Arial" w:eastAsia="Arial"/>
          <w:sz w:val="11"/>
          <w:szCs w:val="11"/>
          <w:color w:val="505050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11"/>
          <w:szCs w:val="11"/>
          <w:color w:val="505050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95"/>
          <w:position w:val="5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8" w:lineRule="exact"/>
        <w:ind w:left="258" w:right="-20"/>
        <w:jc w:val="left"/>
        <w:tabs>
          <w:tab w:pos="92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45"/>
          <w:position w:val="-12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-38"/>
          <w:w w:val="145"/>
          <w:position w:val="-12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17"/>
          <w:szCs w:val="17"/>
          <w:color w:val="505050"/>
          <w:spacing w:val="0"/>
          <w:w w:val="145"/>
          <w:position w:val="-11"/>
        </w:rPr>
        <w:t>3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13" w:lineRule="atLeast"/>
        <w:ind w:right="-54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3B3B3B"/>
          <w:spacing w:val="0"/>
          <w:w w:val="69"/>
        </w:rPr>
        <w:t>iS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69" w:lineRule="exact"/>
        <w:ind w:right="-54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3B3B3B"/>
          <w:spacing w:val="0"/>
          <w:w w:val="162"/>
        </w:rPr>
        <w:t>iii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240" w:lineRule="auto"/>
        <w:ind w:right="-52"/>
        <w:jc w:val="left"/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3B3B3B"/>
          <w:spacing w:val="0"/>
          <w:w w:val="163"/>
        </w:rPr>
        <w:t>:I!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0" w:after="0" w:line="94" w:lineRule="atLeast"/>
        <w:ind w:right="-20"/>
        <w:jc w:val="left"/>
        <w:tabs>
          <w:tab w:pos="16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201"/>
          <w:position w:val="-3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0"/>
          <w:szCs w:val="10"/>
          <w:color w:val="232323"/>
          <w:spacing w:val="0"/>
          <w:w w:val="129"/>
          <w:position w:val="0"/>
        </w:rPr>
        <w:t>:!::&gt;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21" w:lineRule="exact"/>
        <w:ind w:left="1589" w:right="1396"/>
        <w:jc w:val="center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16"/>
          <w:szCs w:val="16"/>
          <w:color w:val="3B3B3B"/>
          <w:position w:val="-3"/>
        </w:rPr>
        <w:t>£</w:t>
      </w:r>
      <w:r>
        <w:rPr>
          <w:rFonts w:ascii="Arial" w:hAnsi="Arial" w:cs="Arial" w:eastAsia="Arial"/>
          <w:sz w:val="16"/>
          <w:szCs w:val="16"/>
          <w:color w:val="3B3B3B"/>
          <w:spacing w:val="-8"/>
          <w:w w:val="99"/>
          <w:position w:val="-3"/>
        </w:rPr>
        <w:t>:</w:t>
      </w:r>
      <w:r>
        <w:rPr>
          <w:rFonts w:ascii="Arial" w:hAnsi="Arial" w:cs="Arial" w:eastAsia="Arial"/>
          <w:sz w:val="22"/>
          <w:szCs w:val="22"/>
          <w:color w:val="3B3B3B"/>
          <w:spacing w:val="-39"/>
          <w:w w:val="59"/>
          <w:position w:val="-8"/>
        </w:rPr>
        <w:t>.</w:t>
      </w:r>
      <w:r>
        <w:rPr>
          <w:rFonts w:ascii="Arial" w:hAnsi="Arial" w:cs="Arial" w:eastAsia="Arial"/>
          <w:sz w:val="16"/>
          <w:szCs w:val="16"/>
          <w:color w:val="3B3B3B"/>
          <w:spacing w:val="-61"/>
          <w:w w:val="100"/>
          <w:position w:val="-3"/>
        </w:rPr>
        <w:t>2</w:t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59"/>
          <w:position w:val="-8"/>
        </w:rPr>
        <w:t>..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2506" w:space="2072"/>
            <w:col w:w="110" w:space="799"/>
            <w:col w:w="3313"/>
          </w:cols>
        </w:sectPr>
      </w:pPr>
      <w:rPr/>
    </w:p>
    <w:p>
      <w:pPr>
        <w:spacing w:before="0" w:after="0" w:line="133" w:lineRule="exact"/>
        <w:ind w:left="1602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3B3B3B"/>
          <w:spacing w:val="0"/>
          <w:w w:val="78"/>
          <w:position w:val="-1"/>
        </w:rPr>
        <w:t>"'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225" w:lineRule="exact"/>
        <w:ind w:left="286" w:right="-20"/>
        <w:jc w:val="left"/>
        <w:tabs>
          <w:tab w:pos="940" w:val="left"/>
          <w:tab w:pos="1620" w:val="left"/>
          <w:tab w:pos="2420" w:val="left"/>
          <w:tab w:pos="3520" w:val="left"/>
          <w:tab w:pos="4600" w:val="left"/>
          <w:tab w:pos="5640" w:val="left"/>
          <w:tab w:pos="6400" w:val="left"/>
          <w:tab w:pos="7180" w:val="left"/>
          <w:tab w:pos="812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3B3B3B"/>
          <w:spacing w:val="0"/>
          <w:w w:val="182"/>
          <w:position w:val="6"/>
        </w:rPr>
        <w:t>1</w:t>
      </w:r>
      <w:r>
        <w:rPr>
          <w:rFonts w:ascii="Arial" w:hAnsi="Arial" w:cs="Arial" w:eastAsia="Arial"/>
          <w:sz w:val="8"/>
          <w:szCs w:val="8"/>
          <w:color w:val="3B3B3B"/>
          <w:spacing w:val="0"/>
          <w:w w:val="100"/>
          <w:position w:val="6"/>
        </w:rPr>
        <w:tab/>
      </w:r>
      <w:r>
        <w:rPr>
          <w:rFonts w:ascii="Arial" w:hAnsi="Arial" w:cs="Arial" w:eastAsia="Arial"/>
          <w:sz w:val="8"/>
          <w:szCs w:val="8"/>
          <w:color w:val="3B3B3B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6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2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41"/>
          <w:position w:val="6"/>
        </w:rPr>
        <w:t>3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78"/>
          <w:position w:val="1"/>
        </w:rPr>
        <w:t>•</w:t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1"/>
        </w:rPr>
        <w:t>•</w:t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78"/>
          <w:position w:val="1"/>
        </w:rPr>
        <w:t>•</w:t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3B3B3B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32"/>
          <w:position w:val="6"/>
        </w:rPr>
        <w:t>7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6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2"/>
          <w:position w:val="5"/>
        </w:rPr>
        <w:t>8</w:t>
      </w:r>
      <w:r>
        <w:rPr>
          <w:rFonts w:ascii="Arial" w:hAnsi="Arial" w:cs="Arial" w:eastAsia="Arial"/>
          <w:sz w:val="9"/>
          <w:szCs w:val="9"/>
          <w:color w:val="505050"/>
          <w:spacing w:val="-31"/>
          <w:w w:val="132"/>
          <w:position w:val="5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5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5"/>
        </w:rPr>
      </w:r>
      <w:r>
        <w:rPr>
          <w:rFonts w:ascii="Arial" w:hAnsi="Arial" w:cs="Arial" w:eastAsia="Arial"/>
          <w:sz w:val="26"/>
          <w:szCs w:val="26"/>
          <w:color w:val="3B3B3B"/>
          <w:spacing w:val="0"/>
          <w:w w:val="100"/>
          <w:position w:val="0"/>
        </w:rPr>
        <w:t>•</w:t>
      </w:r>
      <w:r>
        <w:rPr>
          <w:rFonts w:ascii="Arial" w:hAnsi="Arial" w:cs="Arial" w:eastAsia="Arial"/>
          <w:sz w:val="26"/>
          <w:szCs w:val="26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6"/>
          <w:szCs w:val="26"/>
          <w:color w:val="3B3B3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40"/>
          <w:position w:val="6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87" w:after="0" w:line="109" w:lineRule="exact"/>
        <w:ind w:left="248" w:right="-55"/>
        <w:jc w:val="left"/>
        <w:tabs>
          <w:tab w:pos="7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30"/>
          <w:position w:val="-1"/>
        </w:rPr>
        <w:t>55</w:t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606060"/>
          <w:spacing w:val="-4"/>
          <w:w w:val="119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232323"/>
          <w:spacing w:val="-2"/>
          <w:w w:val="119"/>
          <w:position w:val="-1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  <w:position w:val="-1"/>
        </w:rPr>
        <w:t>BASAN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240" w:lineRule="auto"/>
        <w:ind w:right="-54"/>
        <w:jc w:val="left"/>
        <w:tabs>
          <w:tab w:pos="760" w:val="left"/>
          <w:tab w:pos="186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05050"/>
          <w:spacing w:val="-9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5"/>
        </w:rPr>
        <w:t>S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6"/>
        </w:rPr>
        <w:t>h</w:t>
      </w:r>
      <w:r>
        <w:rPr>
          <w:rFonts w:ascii="Arial" w:hAnsi="Arial" w:cs="Arial" w:eastAsia="Arial"/>
          <w:sz w:val="9"/>
          <w:szCs w:val="9"/>
          <w:color w:val="505050"/>
          <w:spacing w:val="-4"/>
          <w:w w:val="125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2"/>
        </w:rPr>
        <w:t>o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2"/>
        </w:rPr>
        <w:t>SPIRO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-2"/>
          <w:w w:val="112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-7"/>
          <w:w w:val="110"/>
        </w:rPr>
        <w:t>A</w:t>
      </w:r>
      <w:r>
        <w:rPr>
          <w:rFonts w:ascii="Arial" w:hAnsi="Arial" w:cs="Arial" w:eastAsia="Arial"/>
          <w:sz w:val="9"/>
          <w:szCs w:val="9"/>
          <w:color w:val="707070"/>
          <w:spacing w:val="-14"/>
          <w:w w:val="129"/>
        </w:rPr>
        <w:t>H</w:t>
      </w:r>
      <w:r>
        <w:rPr>
          <w:rFonts w:ascii="Arial" w:hAnsi="Arial" w:cs="Arial" w:eastAsia="Arial"/>
          <w:sz w:val="9"/>
          <w:szCs w:val="9"/>
          <w:color w:val="505050"/>
          <w:spacing w:val="-70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8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240" w:lineRule="auto"/>
        <w:ind w:right="-20"/>
        <w:jc w:val="left"/>
        <w:tabs>
          <w:tab w:pos="1160" w:val="left"/>
          <w:tab w:pos="1920" w:val="left"/>
          <w:tab w:pos="2660" w:val="left"/>
          <w:tab w:pos="370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  <w:position w:val="1"/>
        </w:rPr>
        <w:t>PAPAJ</w:t>
      </w:r>
      <w:r>
        <w:rPr>
          <w:rFonts w:ascii="Arial" w:hAnsi="Arial" w:cs="Arial" w:eastAsia="Arial"/>
          <w:sz w:val="9"/>
          <w:szCs w:val="9"/>
          <w:color w:val="606060"/>
          <w:spacing w:val="-7"/>
          <w:w w:val="113"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3"/>
          <w:position w:val="1"/>
        </w:rPr>
        <w:t>NI</w:t>
      </w:r>
      <w:r>
        <w:rPr>
          <w:rFonts w:ascii="Arial" w:hAnsi="Arial" w:cs="Arial" w:eastAsia="Arial"/>
          <w:sz w:val="9"/>
          <w:szCs w:val="9"/>
          <w:color w:val="3B3B3B"/>
          <w:spacing w:val="-27"/>
          <w:w w:val="113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SS9S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31"/>
          <w:position w:val="0"/>
        </w:rPr>
        <w:t>852"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301125</w:t>
      </w:r>
      <w:r>
        <w:rPr>
          <w:rFonts w:ascii="Arial" w:hAnsi="Arial" w:cs="Arial" w:eastAsia="Arial"/>
          <w:sz w:val="9"/>
          <w:szCs w:val="9"/>
          <w:color w:val="707070"/>
          <w:spacing w:val="-1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35"/>
          <w:position w:val="1"/>
        </w:rPr>
        <w:t>2</w:t>
      </w:r>
      <w:r>
        <w:rPr>
          <w:rFonts w:ascii="Arial" w:hAnsi="Arial" w:cs="Arial" w:eastAsia="Arial"/>
          <w:sz w:val="9"/>
          <w:szCs w:val="9"/>
          <w:color w:val="232323"/>
          <w:spacing w:val="-4"/>
          <w:w w:val="12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8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224" w:space="312"/>
            <w:col w:w="2106" w:space="753"/>
            <w:col w:w="4405"/>
          </w:cols>
        </w:sectPr>
      </w:pPr>
      <w:rPr/>
    </w:p>
    <w:p>
      <w:pPr>
        <w:spacing w:before="0" w:after="0" w:line="102" w:lineRule="exact"/>
        <w:ind w:left="1534" w:right="-20"/>
        <w:jc w:val="left"/>
        <w:tabs>
          <w:tab w:pos="2300" w:val="left"/>
          <w:tab w:pos="3400" w:val="left"/>
          <w:tab w:pos="4380" w:val="left"/>
          <w:tab w:pos="5400" w:val="left"/>
          <w:tab w:pos="6300" w:val="left"/>
          <w:tab w:pos="7060" w:val="left"/>
          <w:tab w:pos="80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63.839996pt;margin-top:5.396944pt;width:13.725001pt;height:12.5pt;mso-position-horizontal-relative:page;mso-position-vertical-relative:paragraph;z-index:-5325" type="#_x0000_t202" filled="f" stroked="f">
            <v:textbox inset="0,0,0,0">
              <w:txbxContent>
                <w:p>
                  <w:pPr>
                    <w:spacing w:before="0" w:after="0" w:line="250" w:lineRule="exact"/>
                    <w:ind w:right="-78"/>
                    <w:jc w:val="left"/>
                    <w:rPr>
                      <w:rFonts w:ascii="Courier New" w:hAnsi="Courier New" w:cs="Courier New" w:eastAsia="Courier New"/>
                      <w:sz w:val="25"/>
                      <w:szCs w:val="25"/>
                    </w:rPr>
                  </w:pPr>
                  <w:rPr/>
                  <w:r>
                    <w:rPr>
                      <w:rFonts w:ascii="Courier New" w:hAnsi="Courier New" w:cs="Courier New" w:eastAsia="Courier New"/>
                      <w:sz w:val="25"/>
                      <w:szCs w:val="25"/>
                      <w:color w:val="707070"/>
                      <w:spacing w:val="0"/>
                      <w:w w:val="61"/>
                      <w:i/>
                      <w:position w:val="2"/>
                    </w:rPr>
                    <w:t>•n•</w:t>
                  </w:r>
                  <w:r>
                    <w:rPr>
                      <w:rFonts w:ascii="Courier New" w:hAnsi="Courier New" w:cs="Courier New" w:eastAsia="Courier New"/>
                      <w:sz w:val="25"/>
                      <w:szCs w:val="25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Behet</w:t>
      </w:r>
      <w:r>
        <w:rPr>
          <w:rFonts w:ascii="Arial" w:hAnsi="Arial" w:cs="Arial" w:eastAsia="Arial"/>
          <w:sz w:val="9"/>
          <w:szCs w:val="9"/>
          <w:color w:val="505050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2"/>
        </w:rPr>
        <w:t>S</w:t>
      </w:r>
      <w:r>
        <w:rPr>
          <w:rFonts w:ascii="Arial" w:hAnsi="Arial" w:cs="Arial" w:eastAsia="Arial"/>
          <w:sz w:val="9"/>
          <w:szCs w:val="9"/>
          <w:color w:val="505050"/>
          <w:spacing w:val="-20"/>
          <w:w w:val="122"/>
        </w:rPr>
        <w:t>P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2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-7"/>
          <w:w w:val="122"/>
        </w:rPr>
        <w:t>R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2"/>
        </w:rPr>
        <w:t>O</w:t>
      </w:r>
      <w:r>
        <w:rPr>
          <w:rFonts w:ascii="Arial" w:hAnsi="Arial" w:cs="Arial" w:eastAsia="Arial"/>
          <w:sz w:val="9"/>
          <w:szCs w:val="9"/>
          <w:color w:val="505050"/>
          <w:spacing w:val="-30"/>
          <w:w w:val="122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3B3B3B"/>
          <w:spacing w:val="-2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AHIR</w:t>
      </w:r>
      <w:r>
        <w:rPr>
          <w:rFonts w:ascii="Arial" w:hAnsi="Arial" w:cs="Arial" w:eastAsia="Arial"/>
          <w:sz w:val="9"/>
          <w:szCs w:val="9"/>
          <w:color w:val="606060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</w:rPr>
        <w:t>PAPAJANI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0"/>
        </w:rPr>
        <w:t>559</w:t>
      </w:r>
      <w:r>
        <w:rPr>
          <w:rFonts w:ascii="Arial" w:hAnsi="Arial" w:cs="Arial" w:eastAsia="Arial"/>
          <w:sz w:val="9"/>
          <w:szCs w:val="9"/>
          <w:color w:val="606060"/>
          <w:spacing w:val="-13"/>
          <w:w w:val="120"/>
        </w:rPr>
        <w:t>5</w:t>
      </w:r>
      <w:r>
        <w:rPr>
          <w:rFonts w:ascii="Arial" w:hAnsi="Arial" w:cs="Arial" w:eastAsia="Arial"/>
          <w:sz w:val="9"/>
          <w:szCs w:val="9"/>
          <w:color w:val="838383"/>
          <w:spacing w:val="1"/>
          <w:w w:val="200"/>
        </w:rPr>
        <w:t>,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5"/>
        </w:rPr>
        <w:t>7840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0"/>
        </w:rPr>
        <w:t>0525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30.1</w:t>
      </w:r>
      <w:r>
        <w:rPr>
          <w:rFonts w:ascii="Arial" w:hAnsi="Arial" w:cs="Arial" w:eastAsia="Arial"/>
          <w:sz w:val="9"/>
          <w:szCs w:val="9"/>
          <w:color w:val="707070"/>
          <w:spacing w:val="-29"/>
          <w:w w:val="100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25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14"/>
        </w:rPr>
        <w:t>200.7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76" w:after="0" w:line="102" w:lineRule="exact"/>
        <w:ind w:left="1515" w:right="-20"/>
        <w:jc w:val="left"/>
        <w:tabs>
          <w:tab w:pos="2220" w:val="left"/>
          <w:tab w:pos="3440" w:val="left"/>
          <w:tab w:pos="4440" w:val="left"/>
          <w:tab w:pos="710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7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-23"/>
          <w:w w:val="117"/>
        </w:rPr>
        <w:t>S</w:t>
      </w:r>
      <w:r>
        <w:rPr>
          <w:rFonts w:ascii="Arial" w:hAnsi="Arial" w:cs="Arial" w:eastAsia="Arial"/>
          <w:sz w:val="9"/>
          <w:szCs w:val="9"/>
          <w:color w:val="707070"/>
          <w:spacing w:val="-29"/>
          <w:w w:val="117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-6"/>
          <w:w w:val="117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-7"/>
          <w:w w:val="117"/>
        </w:rPr>
        <w:t>T</w:t>
      </w:r>
      <w:r>
        <w:rPr>
          <w:rFonts w:ascii="Arial" w:hAnsi="Arial" w:cs="Arial" w:eastAsia="Arial"/>
          <w:sz w:val="9"/>
          <w:szCs w:val="9"/>
          <w:color w:val="000000"/>
          <w:spacing w:val="-14"/>
          <w:w w:val="117"/>
        </w:rPr>
        <w:t>'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7"/>
        </w:rPr>
        <w:t>E</w:t>
      </w:r>
      <w:r>
        <w:rPr>
          <w:rFonts w:ascii="Arial" w:hAnsi="Arial" w:cs="Arial" w:eastAsia="Arial"/>
          <w:sz w:val="9"/>
          <w:szCs w:val="9"/>
          <w:color w:val="606060"/>
          <w:spacing w:val="-28"/>
          <w:w w:val="117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</w:rPr>
        <w:t>P</w:t>
      </w:r>
      <w:r>
        <w:rPr>
          <w:rFonts w:ascii="Arial" w:hAnsi="Arial" w:cs="Arial" w:eastAsia="Arial"/>
          <w:sz w:val="9"/>
          <w:szCs w:val="9"/>
          <w:color w:val="707070"/>
          <w:spacing w:val="-3"/>
          <w:w w:val="114"/>
        </w:rPr>
        <w:t>E</w:t>
      </w:r>
      <w:r>
        <w:rPr>
          <w:rFonts w:ascii="Arial" w:hAnsi="Arial" w:cs="Arial" w:eastAsia="Arial"/>
          <w:sz w:val="9"/>
          <w:szCs w:val="9"/>
          <w:color w:val="9A9A9A"/>
          <w:spacing w:val="0"/>
          <w:w w:val="117"/>
        </w:rPr>
        <w:t>L</w:t>
      </w:r>
      <w:r>
        <w:rPr>
          <w:rFonts w:ascii="Arial" w:hAnsi="Arial" w:cs="Arial" w:eastAsia="Arial"/>
          <w:sz w:val="9"/>
          <w:szCs w:val="9"/>
          <w:color w:val="9A9A9A"/>
          <w:spacing w:val="-14"/>
          <w:w w:val="117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-19"/>
          <w:w w:val="133"/>
        </w:rPr>
        <w:t>U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1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-21"/>
          <w:w w:val="100"/>
        </w:rPr>
        <w:t>.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59"/>
        </w:rPr>
        <w:t>9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IJA</w:t>
      </w:r>
      <w:r>
        <w:rPr>
          <w:rFonts w:ascii="Arial" w:hAnsi="Arial" w:cs="Arial" w:eastAsia="Arial"/>
          <w:sz w:val="9"/>
          <w:szCs w:val="9"/>
          <w:color w:val="505050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7"/>
        </w:rPr>
        <w:t>M</w:t>
      </w:r>
      <w:r>
        <w:rPr>
          <w:rFonts w:ascii="Arial" w:hAnsi="Arial" w:cs="Arial" w:eastAsia="Arial"/>
          <w:sz w:val="9"/>
          <w:szCs w:val="9"/>
          <w:color w:val="505050"/>
          <w:spacing w:val="-12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0"/>
        </w:rPr>
        <w:t>C</w:t>
      </w:r>
      <w:r>
        <w:rPr>
          <w:rFonts w:ascii="Arial" w:hAnsi="Arial" w:cs="Arial" w:eastAsia="Arial"/>
          <w:sz w:val="9"/>
          <w:szCs w:val="9"/>
          <w:color w:val="707070"/>
          <w:spacing w:val="2"/>
          <w:w w:val="119"/>
        </w:rPr>
        <w:t>V</w:t>
      </w:r>
      <w:r>
        <w:rPr>
          <w:rFonts w:ascii="Arial" w:hAnsi="Arial" w:cs="Arial" w:eastAsia="Arial"/>
          <w:sz w:val="9"/>
          <w:szCs w:val="9"/>
          <w:color w:val="9A9A9A"/>
          <w:spacing w:val="-5"/>
          <w:w w:val="95"/>
        </w:rPr>
        <w:t>L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81"/>
        </w:rPr>
        <w:t>J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4"/>
        </w:rPr>
        <w:t>7/448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3</w:t>
      </w:r>
      <w:r>
        <w:rPr>
          <w:rFonts w:ascii="Arial" w:hAnsi="Arial" w:cs="Arial" w:eastAsia="Arial"/>
          <w:sz w:val="9"/>
          <w:szCs w:val="9"/>
          <w:color w:val="707070"/>
          <w:spacing w:val="3"/>
          <w:w w:val="115"/>
        </w:rPr>
        <w:t>2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8"/>
        </w:rPr>
        <w:t>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0" w:lineRule="exact"/>
        <w:ind w:left="248" w:right="-20"/>
        <w:jc w:val="left"/>
        <w:tabs>
          <w:tab w:pos="680" w:val="left"/>
          <w:tab w:pos="63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>S6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-24"/>
          <w:w w:val="131"/>
        </w:rPr>
        <w:t>T</w:t>
      </w:r>
      <w:r>
        <w:rPr>
          <w:rFonts w:ascii="Arial" w:hAnsi="Arial" w:cs="Arial" w:eastAsia="Arial"/>
          <w:sz w:val="9"/>
          <w:szCs w:val="9"/>
          <w:color w:val="232323"/>
          <w:spacing w:val="-15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4"/>
        </w:rPr>
        <w:t>RANA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21"/>
        </w:rPr>
        <w:t>J</w:t>
      </w:r>
      <w:r>
        <w:rPr>
          <w:rFonts w:ascii="Arial" w:hAnsi="Arial" w:cs="Arial" w:eastAsia="Arial"/>
          <w:sz w:val="9"/>
          <w:szCs w:val="9"/>
          <w:color w:val="3B3B3B"/>
          <w:spacing w:val="-17"/>
          <w:w w:val="121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1"/>
        </w:rPr>
        <w:t>G</w:t>
      </w:r>
      <w:r>
        <w:rPr>
          <w:rFonts w:ascii="Arial" w:hAnsi="Arial" w:cs="Arial" w:eastAsia="Arial"/>
          <w:sz w:val="9"/>
          <w:szCs w:val="9"/>
          <w:color w:val="707070"/>
          <w:spacing w:val="-18"/>
          <w:w w:val="12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1"/>
        </w:rPr>
        <w:t>3976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4" w:lineRule="exact"/>
        <w:ind w:left="1496" w:right="-20"/>
        <w:jc w:val="left"/>
        <w:tabs>
          <w:tab w:pos="2300" w:val="left"/>
          <w:tab w:pos="3440" w:val="left"/>
          <w:tab w:pos="4440" w:val="left"/>
          <w:tab w:pos="5540" w:val="left"/>
          <w:tab w:pos="710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0"/>
        </w:rPr>
        <w:t>BE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10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0"/>
        </w:rPr>
        <w:t>ET</w:t>
      </w:r>
      <w:r>
        <w:rPr>
          <w:rFonts w:ascii="Arial" w:hAnsi="Arial" w:cs="Arial" w:eastAsia="Arial"/>
          <w:sz w:val="9"/>
          <w:szCs w:val="9"/>
          <w:color w:val="707070"/>
          <w:spacing w:val="-26"/>
          <w:w w:val="11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3"/>
        </w:rPr>
        <w:t>OU</w:t>
      </w:r>
      <w:r>
        <w:rPr>
          <w:rFonts w:ascii="Arial" w:hAnsi="Arial" w:cs="Arial" w:eastAsia="Arial"/>
          <w:sz w:val="9"/>
          <w:szCs w:val="9"/>
          <w:color w:val="606060"/>
          <w:spacing w:val="-26"/>
          <w:w w:val="104"/>
        </w:rPr>
        <w:t>R</w:t>
      </w:r>
      <w:r>
        <w:rPr>
          <w:rFonts w:ascii="Arial" w:hAnsi="Arial" w:cs="Arial" w:eastAsia="Arial"/>
          <w:sz w:val="9"/>
          <w:szCs w:val="9"/>
          <w:color w:val="232323"/>
          <w:spacing w:val="-17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1"/>
        </w:rPr>
        <w:t>.M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-17"/>
          <w:w w:val="131"/>
        </w:rPr>
        <w:t>Z</w:t>
      </w:r>
      <w:r>
        <w:rPr>
          <w:rFonts w:ascii="Arial" w:hAnsi="Arial" w:cs="Arial" w:eastAsia="Arial"/>
          <w:sz w:val="9"/>
          <w:szCs w:val="9"/>
          <w:color w:val="232323"/>
          <w:spacing w:val="-6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1"/>
        </w:rPr>
        <w:t>JA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4"/>
        </w:rPr>
        <w:t>MEC</w:t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15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19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63"/>
        </w:rPr>
        <w:t>1n2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0"/>
          <w:w w:val="122"/>
          <w:i/>
        </w:rPr>
        <w:t>7</w:t>
      </w:r>
      <w:r>
        <w:rPr>
          <w:rFonts w:ascii="Times New Roman" w:hAnsi="Times New Roman" w:cs="Times New Roman" w:eastAsia="Times New Roman"/>
          <w:sz w:val="9"/>
          <w:szCs w:val="9"/>
          <w:color w:val="707070"/>
          <w:spacing w:val="-22"/>
          <w:w w:val="122"/>
          <w:i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22"/>
          <w:i/>
        </w:rPr>
        <w:t>448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-13"/>
          <w:w w:val="122"/>
          <w:i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05050"/>
          <w:spacing w:val="0"/>
          <w:w w:val="100"/>
          <w:i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2"/>
        </w:rPr>
        <w:t>324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8" w:after="0" w:line="240" w:lineRule="auto"/>
        <w:ind w:left="1554" w:right="-20"/>
        <w:jc w:val="left"/>
        <w:tabs>
          <w:tab w:pos="2240" w:val="left"/>
          <w:tab w:pos="3360" w:val="left"/>
          <w:tab w:pos="4460" w:val="left"/>
          <w:tab w:pos="5540" w:val="left"/>
          <w:tab w:pos="7040" w:val="left"/>
          <w:tab w:pos="81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t&amp;</w:t>
      </w:r>
      <w:r>
        <w:rPr>
          <w:rFonts w:ascii="Arial" w:hAnsi="Arial" w:cs="Arial" w:eastAsia="Arial"/>
          <w:sz w:val="9"/>
          <w:szCs w:val="9"/>
          <w:color w:val="707070"/>
          <w:spacing w:val="-1"/>
          <w:w w:val="100"/>
        </w:rPr>
        <w:t>h</w:t>
      </w:r>
      <w:r>
        <w:rPr>
          <w:rFonts w:ascii="Arial" w:hAnsi="Arial" w:cs="Arial" w:eastAsia="Arial"/>
          <w:sz w:val="9"/>
          <w:szCs w:val="9"/>
          <w:color w:val="3B3B3B"/>
          <w:spacing w:val="-5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e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  <w:position w:val="1"/>
        </w:rPr>
        <w:t>LULEZIM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3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  <w:position w:val="0"/>
        </w:rPr>
        <w:t>AMZA</w:t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0505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OINGO</w:t>
      </w:r>
      <w:r>
        <w:rPr>
          <w:rFonts w:ascii="Arial" w:hAnsi="Arial" w:cs="Arial" w:eastAsia="Arial"/>
          <w:sz w:val="9"/>
          <w:szCs w:val="9"/>
          <w:color w:val="606060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2003</w:t>
      </w:r>
      <w:r>
        <w:rPr>
          <w:rFonts w:ascii="Arial" w:hAnsi="Arial" w:cs="Arial" w:eastAsia="Arial"/>
          <w:sz w:val="9"/>
          <w:szCs w:val="9"/>
          <w:color w:val="505050"/>
          <w:spacing w:val="3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2361151</w:t>
      </w:r>
      <w:r>
        <w:rPr>
          <w:rFonts w:ascii="Arial" w:hAnsi="Arial" w:cs="Arial" w:eastAsia="Arial"/>
          <w:sz w:val="9"/>
          <w:szCs w:val="9"/>
          <w:color w:val="606060"/>
          <w:spacing w:val="-1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2"/>
          <w:position w:val="0"/>
        </w:rPr>
        <w:t>310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6" w:after="0" w:line="102" w:lineRule="exact"/>
        <w:ind w:left="2293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w w:val="117"/>
        </w:rPr>
        <w:t>S</w:t>
      </w:r>
      <w:r>
        <w:rPr>
          <w:rFonts w:ascii="Arial" w:hAnsi="Arial" w:cs="Arial" w:eastAsia="Arial"/>
          <w:sz w:val="9"/>
          <w:szCs w:val="9"/>
          <w:color w:val="606060"/>
          <w:spacing w:val="-14"/>
          <w:w w:val="117"/>
        </w:rPr>
        <w:t>O</w:t>
      </w:r>
      <w:r>
        <w:rPr>
          <w:rFonts w:ascii="Arial" w:hAnsi="Arial" w:cs="Arial" w:eastAsia="Arial"/>
          <w:sz w:val="9"/>
          <w:szCs w:val="9"/>
          <w:color w:val="3B3B3B"/>
          <w:spacing w:val="-5"/>
          <w:w w:val="107"/>
        </w:rPr>
        <w:t>K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4"/>
        </w:rPr>
        <w:t>Ol..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2" w:lineRule="exact"/>
        <w:ind w:left="248" w:right="-20"/>
        <w:jc w:val="left"/>
        <w:tabs>
          <w:tab w:pos="680" w:val="left"/>
          <w:tab w:pos="63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i/>
        </w:rPr>
        <w:t>57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i/>
        </w:rPr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22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22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-33"/>
          <w:w w:val="122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2"/>
        </w:rPr>
        <w:t>ANAJ</w:t>
      </w:r>
      <w:r>
        <w:rPr>
          <w:rFonts w:ascii="Arial" w:hAnsi="Arial" w:cs="Arial" w:eastAsia="Arial"/>
          <w:sz w:val="9"/>
          <w:szCs w:val="9"/>
          <w:color w:val="505050"/>
          <w:spacing w:val="-17"/>
          <w:w w:val="122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2"/>
        </w:rPr>
        <w:t>C</w:t>
      </w:r>
      <w:r>
        <w:rPr>
          <w:rFonts w:ascii="Arial" w:hAnsi="Arial" w:cs="Arial" w:eastAsia="Arial"/>
          <w:sz w:val="9"/>
          <w:szCs w:val="9"/>
          <w:color w:val="707070"/>
          <w:spacing w:val="-4"/>
          <w:w w:val="122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06060"/>
          <w:spacing w:val="0"/>
          <w:w w:val="122"/>
        </w:rPr>
        <w:t>2380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06" w:lineRule="exact"/>
        <w:ind w:left="1525" w:right="-20"/>
        <w:jc w:val="left"/>
        <w:tabs>
          <w:tab w:pos="2300" w:val="left"/>
          <w:tab w:pos="3360" w:val="left"/>
          <w:tab w:pos="4460" w:val="left"/>
          <w:tab w:pos="5540" w:val="left"/>
          <w:tab w:pos="7040" w:val="left"/>
          <w:tab w:pos="810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606060"/>
          <w:spacing w:val="0"/>
          <w:w w:val="129"/>
          <w:position w:val="1"/>
        </w:rPr>
        <w:t>Beh</w:t>
      </w:r>
      <w:r>
        <w:rPr>
          <w:rFonts w:ascii="Times New Roman" w:hAnsi="Times New Roman" w:cs="Times New Roman" w:eastAsia="Times New Roman"/>
          <w:sz w:val="9"/>
          <w:szCs w:val="9"/>
          <w:color w:val="606060"/>
          <w:spacing w:val="-8"/>
          <w:w w:val="129"/>
          <w:position w:val="1"/>
        </w:rPr>
        <w:t>e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29"/>
          <w:position w:val="1"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28"/>
          <w:w w:val="129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ERJON</w:t>
      </w:r>
      <w:r>
        <w:rPr>
          <w:rFonts w:ascii="Arial" w:hAnsi="Arial" w:cs="Arial" w:eastAsia="Arial"/>
          <w:sz w:val="9"/>
          <w:szCs w:val="9"/>
          <w:color w:val="505050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>HAMZA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>OtNGO</w:t>
      </w:r>
      <w:r>
        <w:rPr>
          <w:rFonts w:ascii="Arial" w:hAnsi="Arial" w:cs="Arial" w:eastAsia="Arial"/>
          <w:sz w:val="9"/>
          <w:szCs w:val="9"/>
          <w:color w:val="606060"/>
          <w:spacing w:val="-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>2003</w:t>
      </w:r>
      <w:r>
        <w:rPr>
          <w:rFonts w:ascii="Arial" w:hAnsi="Arial" w:cs="Arial" w:eastAsia="Arial"/>
          <w:sz w:val="9"/>
          <w:szCs w:val="9"/>
          <w:color w:val="606060"/>
          <w:spacing w:val="3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2:</w:t>
      </w:r>
      <w:r>
        <w:rPr>
          <w:rFonts w:ascii="Arial" w:hAnsi="Arial" w:cs="Arial" w:eastAsia="Arial"/>
          <w:sz w:val="9"/>
          <w:szCs w:val="9"/>
          <w:color w:val="505050"/>
          <w:spacing w:val="-9"/>
          <w:w w:val="100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61151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1"/>
          <w:szCs w:val="11"/>
          <w:color w:val="606060"/>
          <w:spacing w:val="0"/>
          <w:w w:val="110"/>
          <w:position w:val="0"/>
        </w:rPr>
        <w:t>310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74" w:after="0" w:line="101" w:lineRule="exact"/>
        <w:ind w:left="2254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</w:rPr>
        <w:t>LULEZIM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48" w:right="-55"/>
        <w:jc w:val="left"/>
        <w:tabs>
          <w:tab w:pos="6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7"/>
        </w:rPr>
        <w:t>59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38383"/>
          <w:spacing w:val="-18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606060"/>
          <w:spacing w:val="-44"/>
          <w:w w:val="100"/>
        </w:rPr>
        <w:t>R</w:t>
      </w:r>
      <w:r>
        <w:rPr>
          <w:rFonts w:ascii="Arial" w:hAnsi="Arial" w:cs="Arial" w:eastAsia="Arial"/>
          <w:sz w:val="9"/>
          <w:szCs w:val="9"/>
          <w:color w:val="838383"/>
          <w:spacing w:val="0"/>
          <w:w w:val="100"/>
        </w:rPr>
        <w:t>I</w:t>
      </w:r>
      <w:r>
        <w:rPr>
          <w:rFonts w:ascii="Arial" w:hAnsi="Arial" w:cs="Arial" w:eastAsia="Arial"/>
          <w:sz w:val="9"/>
          <w:szCs w:val="9"/>
          <w:color w:val="838383"/>
          <w:spacing w:val="19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ANA</w:t>
      </w:r>
      <w:r>
        <w:rPr>
          <w:rFonts w:ascii="Arial" w:hAnsi="Arial" w:cs="Arial" w:eastAsia="Arial"/>
          <w:sz w:val="9"/>
          <w:szCs w:val="9"/>
          <w:color w:val="606060"/>
          <w:spacing w:val="2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9"/>
        </w:rPr>
        <w:t>VE</w:t>
      </w:r>
      <w:r>
        <w:rPr>
          <w:rFonts w:ascii="Arial" w:hAnsi="Arial" w:cs="Arial" w:eastAsia="Arial"/>
          <w:sz w:val="9"/>
          <w:szCs w:val="9"/>
          <w:color w:val="606060"/>
          <w:spacing w:val="-11"/>
          <w:w w:val="110"/>
        </w:rPr>
        <w:t>R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0" w:after="0" w:line="240" w:lineRule="auto"/>
        <w:ind w:left="2" w:right="-20"/>
        <w:jc w:val="left"/>
        <w:tabs>
          <w:tab w:pos="760" w:val="left"/>
          <w:tab w:pos="2900" w:val="left"/>
          <w:tab w:pos="4080" w:val="left"/>
          <w:tab w:pos="4800" w:val="left"/>
          <w:tab w:pos="5600" w:val="left"/>
          <w:tab w:pos="656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05050"/>
          <w:spacing w:val="-9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SHTE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A</w:t>
      </w:r>
      <w:r>
        <w:rPr>
          <w:rFonts w:ascii="Arial" w:hAnsi="Arial" w:cs="Arial" w:eastAsia="Arial"/>
          <w:sz w:val="9"/>
          <w:szCs w:val="9"/>
          <w:color w:val="505050"/>
          <w:spacing w:val="-2"/>
          <w:w w:val="113"/>
        </w:rPr>
        <w:t>S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</w:rPr>
        <w:t>LLAN</w:t>
      </w:r>
      <w:r>
        <w:rPr>
          <w:rFonts w:ascii="Arial" w:hAnsi="Arial" w:cs="Arial" w:eastAsia="Arial"/>
          <w:sz w:val="9"/>
          <w:szCs w:val="9"/>
          <w:color w:val="707070"/>
          <w:spacing w:val="-26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1"/>
        </w:rPr>
        <w:t>KALOS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12"/>
        </w:rPr>
        <w:t>H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470</w:t>
      </w:r>
      <w:r>
        <w:rPr>
          <w:rFonts w:ascii="Arial" w:hAnsi="Arial" w:cs="Arial" w:eastAsia="Arial"/>
          <w:sz w:val="9"/>
          <w:szCs w:val="9"/>
          <w:color w:val="505050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8330</w:t>
      </w:r>
      <w:r>
        <w:rPr>
          <w:rFonts w:ascii="Arial" w:hAnsi="Arial" w:cs="Arial" w:eastAsia="Arial"/>
          <w:sz w:val="9"/>
          <w:szCs w:val="9"/>
          <w:color w:val="60606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11657</w:t>
      </w:r>
      <w:r>
        <w:rPr>
          <w:rFonts w:ascii="Arial" w:hAnsi="Arial" w:cs="Arial" w:eastAsia="Arial"/>
          <w:sz w:val="9"/>
          <w:szCs w:val="9"/>
          <w:color w:val="707070"/>
          <w:spacing w:val="-1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-7"/>
          <w:w w:val="100"/>
        </w:rPr>
        <w:t>2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44</w:t>
      </w:r>
      <w:r>
        <w:rPr>
          <w:rFonts w:ascii="Arial" w:hAnsi="Arial" w:cs="Arial" w:eastAsia="Arial"/>
          <w:sz w:val="9"/>
          <w:szCs w:val="9"/>
          <w:color w:val="505050"/>
          <w:spacing w:val="2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5"/>
        </w:rPr>
        <w:t>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8" w:after="0" w:line="240" w:lineRule="auto"/>
        <w:ind w:right="-20"/>
        <w:jc w:val="left"/>
        <w:tabs>
          <w:tab w:pos="760" w:val="left"/>
          <w:tab w:pos="1940" w:val="left"/>
          <w:tab w:pos="2900" w:val="left"/>
          <w:tab w:pos="4060" w:val="left"/>
          <w:tab w:pos="4800" w:val="left"/>
          <w:tab w:pos="5600" w:val="left"/>
          <w:tab w:pos="66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0"/>
          <w:w w:val="113"/>
        </w:rPr>
        <w:t>BEH</w:t>
      </w:r>
      <w:r>
        <w:rPr>
          <w:rFonts w:ascii="Arial" w:hAnsi="Arial" w:cs="Arial" w:eastAsia="Arial"/>
          <w:sz w:val="9"/>
          <w:szCs w:val="9"/>
          <w:color w:val="3B3B3B"/>
          <w:spacing w:val="-10"/>
          <w:w w:val="113"/>
        </w:rPr>
        <w:t>E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T</w:t>
      </w:r>
      <w:r>
        <w:rPr>
          <w:rFonts w:ascii="Arial" w:hAnsi="Arial" w:cs="Arial" w:eastAsia="Arial"/>
          <w:sz w:val="9"/>
          <w:szCs w:val="9"/>
          <w:color w:val="606060"/>
          <w:spacing w:val="-25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ASLLAN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</w:rPr>
        <w:t>SA</w:t>
      </w:r>
      <w:r>
        <w:rPr>
          <w:rFonts w:ascii="Arial" w:hAnsi="Arial" w:cs="Arial" w:eastAsia="Arial"/>
          <w:sz w:val="9"/>
          <w:szCs w:val="9"/>
          <w:color w:val="505050"/>
          <w:spacing w:val="-12"/>
          <w:w w:val="112"/>
        </w:rPr>
        <w:t>L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335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1"/>
        </w:rPr>
        <w:t>KALOS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12"/>
        </w:rPr>
        <w:t>H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32323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2a26</w:t>
      </w:r>
      <w:r>
        <w:rPr>
          <w:rFonts w:ascii="Arial" w:hAnsi="Arial" w:cs="Arial" w:eastAsia="Arial"/>
          <w:sz w:val="9"/>
          <w:szCs w:val="9"/>
          <w:color w:val="505050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8330</w:t>
      </w:r>
      <w:r>
        <w:rPr>
          <w:rFonts w:ascii="Arial" w:hAnsi="Arial" w:cs="Arial" w:eastAsia="Arial"/>
          <w:sz w:val="9"/>
          <w:szCs w:val="9"/>
          <w:color w:val="505050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>11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0"/>
        </w:rPr>
        <w:t>6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57</w:t>
      </w:r>
      <w:r>
        <w:rPr>
          <w:rFonts w:ascii="Arial" w:hAnsi="Arial" w:cs="Arial" w:eastAsia="Arial"/>
          <w:sz w:val="9"/>
          <w:szCs w:val="9"/>
          <w:color w:val="505050"/>
          <w:spacing w:val="-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1"/>
        </w:rPr>
        <w:t>270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445" w:lineRule="auto"/>
        <w:ind w:left="845" w:right="3900" w:firstLine="-19"/>
        <w:jc w:val="left"/>
        <w:tabs>
          <w:tab w:pos="1880" w:val="left"/>
          <w:tab w:pos="29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</w:rPr>
        <w:t>EFTIM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6"/>
        </w:rPr>
        <w:t>  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7"/>
        </w:rPr>
        <w:t>ZI</w:t>
      </w:r>
      <w:r>
        <w:rPr>
          <w:rFonts w:ascii="Arial" w:hAnsi="Arial" w:cs="Arial" w:eastAsia="Arial"/>
          <w:sz w:val="9"/>
          <w:szCs w:val="9"/>
          <w:color w:val="505050"/>
          <w:spacing w:val="-6"/>
          <w:w w:val="107"/>
        </w:rPr>
        <w:t>S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151515"/>
          <w:spacing w:val="0"/>
          <w:w w:val="79"/>
        </w:rPr>
        <w:t>  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AVRA</w:t>
      </w:r>
      <w:r>
        <w:rPr>
          <w:rFonts w:ascii="Arial" w:hAnsi="Arial" w:cs="Arial" w:eastAsia="Arial"/>
          <w:sz w:val="9"/>
          <w:szCs w:val="9"/>
          <w:color w:val="505050"/>
          <w:spacing w:val="-6"/>
          <w:w w:val="110"/>
        </w:rPr>
        <w:t>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A</w:t>
      </w:r>
      <w:r>
        <w:rPr>
          <w:rFonts w:ascii="Arial" w:hAnsi="Arial" w:cs="Arial" w:eastAsia="Arial"/>
          <w:sz w:val="9"/>
          <w:szCs w:val="9"/>
          <w:color w:val="606060"/>
          <w:spacing w:val="-3"/>
          <w:w w:val="100"/>
        </w:rPr>
        <w:t>O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>IM</w:t>
      </w:r>
      <w:r>
        <w:rPr>
          <w:rFonts w:ascii="Arial" w:hAnsi="Arial" w:cs="Arial" w:eastAsia="Arial"/>
          <w:sz w:val="9"/>
          <w:szCs w:val="9"/>
          <w:color w:val="3B3B3B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2"/>
        </w:rPr>
        <w:t>STA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12"/>
        </w:rPr>
        <w:t>V</w:t>
      </w:r>
      <w:r>
        <w:rPr>
          <w:rFonts w:ascii="Arial" w:hAnsi="Arial" w:cs="Arial" w:eastAsia="Arial"/>
          <w:sz w:val="9"/>
          <w:szCs w:val="9"/>
          <w:color w:val="3B3B3B"/>
          <w:spacing w:val="-11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MARJANI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6" w:lineRule="exact"/>
        <w:ind w:left="19" w:right="-20"/>
        <w:jc w:val="left"/>
        <w:tabs>
          <w:tab w:pos="740" w:val="left"/>
          <w:tab w:pos="1900" w:val="left"/>
          <w:tab w:pos="2980" w:val="left"/>
          <w:tab w:pos="4080" w:val="left"/>
          <w:tab w:pos="4800" w:val="left"/>
          <w:tab w:pos="5600" w:val="left"/>
          <w:tab w:pos="65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4"/>
          <w:position w:val="1"/>
        </w:rPr>
        <w:t>IS</w:t>
      </w:r>
      <w:r>
        <w:rPr>
          <w:rFonts w:ascii="Arial" w:hAnsi="Arial" w:cs="Arial" w:eastAsia="Arial"/>
          <w:sz w:val="9"/>
          <w:szCs w:val="9"/>
          <w:color w:val="505050"/>
          <w:spacing w:val="-2"/>
          <w:w w:val="114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  <w:position w:val="1"/>
        </w:rPr>
        <w:t>TE</w:t>
      </w:r>
      <w:r>
        <w:rPr>
          <w:rFonts w:ascii="Arial" w:hAnsi="Arial" w:cs="Arial" w:eastAsia="Arial"/>
          <w:sz w:val="9"/>
          <w:szCs w:val="9"/>
          <w:color w:val="707070"/>
          <w:spacing w:val="-28"/>
          <w:w w:val="114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97"/>
          <w:position w:val="0"/>
        </w:rPr>
        <w:t>KJSME'</w:t>
      </w:r>
      <w:r>
        <w:rPr>
          <w:rFonts w:ascii="Arial" w:hAnsi="Arial" w:cs="Arial" w:eastAsia="Arial"/>
          <w:sz w:val="9"/>
          <w:szCs w:val="9"/>
          <w:color w:val="606060"/>
          <w:spacing w:val="-9"/>
          <w:w w:val="97"/>
          <w:position w:val="0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39"/>
          <w:position w:val="0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  <w:t>ISMAIL</w:t>
      </w:r>
      <w:r>
        <w:rPr>
          <w:rFonts w:ascii="Arial" w:hAnsi="Arial" w:cs="Arial" w:eastAsia="Arial"/>
          <w:sz w:val="9"/>
          <w:szCs w:val="9"/>
          <w:color w:val="3B3B3B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  <w:position w:val="0"/>
        </w:rPr>
        <w:t>AB</w:t>
      </w:r>
      <w:r>
        <w:rPr>
          <w:rFonts w:ascii="Arial" w:hAnsi="Arial" w:cs="Arial" w:eastAsia="Arial"/>
          <w:sz w:val="9"/>
          <w:szCs w:val="9"/>
          <w:color w:val="505050"/>
          <w:spacing w:val="-1"/>
          <w:w w:val="112"/>
          <w:position w:val="0"/>
        </w:rPr>
        <w:t>O</w:t>
      </w:r>
      <w:r>
        <w:rPr>
          <w:rFonts w:ascii="Arial" w:hAnsi="Arial" w:cs="Arial" w:eastAsia="Arial"/>
          <w:sz w:val="9"/>
          <w:szCs w:val="9"/>
          <w:color w:val="505050"/>
          <w:spacing w:val="-27"/>
          <w:w w:val="112"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-7"/>
          <w:w w:val="138"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2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60"/>
          <w:position w:val="1"/>
        </w:rPr>
        <w:t>0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0"/>
          <w:position w:val="1"/>
        </w:rPr>
        <w:t>6270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>41230</w:t>
      </w:r>
      <w:r>
        <w:rPr>
          <w:rFonts w:ascii="Arial" w:hAnsi="Arial" w:cs="Arial" w:eastAsia="Arial"/>
          <w:sz w:val="9"/>
          <w:szCs w:val="9"/>
          <w:color w:val="606060"/>
          <w:spacing w:val="-2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3B3B3B"/>
          <w:spacing w:val="-10"/>
          <w:w w:val="129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606060"/>
          <w:spacing w:val="-16"/>
          <w:w w:val="136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838383"/>
          <w:spacing w:val="-6"/>
          <w:w w:val="212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5"/>
          <w:position w:val="1"/>
        </w:rPr>
        <w:t>00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8" w:after="0" w:line="111" w:lineRule="exact"/>
        <w:ind w:left="806" w:right="-20"/>
        <w:jc w:val="left"/>
        <w:tabs>
          <w:tab w:pos="1880" w:val="left"/>
          <w:tab w:pos="29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  <w:position w:val="-1"/>
        </w:rPr>
        <w:t>ALKYZ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HAMZA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-14"/>
          <w:w w:val="135"/>
          <w:position w:val="0"/>
        </w:rPr>
        <w:t>C</w:t>
      </w:r>
      <w:r>
        <w:rPr>
          <w:rFonts w:ascii="Arial" w:hAnsi="Arial" w:cs="Arial" w:eastAsia="Arial"/>
          <w:sz w:val="9"/>
          <w:szCs w:val="9"/>
          <w:color w:val="707070"/>
          <w:spacing w:val="-17"/>
          <w:w w:val="139"/>
          <w:position w:val="0"/>
        </w:rPr>
        <w:t>E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1"/>
          <w:position w:val="0"/>
        </w:rPr>
        <w:t>RGA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80" w:space="216"/>
            <w:col w:w="7304"/>
          </w:cols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108" w:lineRule="exact"/>
        <w:ind w:left="248" w:right="-55"/>
        <w:jc w:val="left"/>
        <w:tabs>
          <w:tab w:pos="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27"/>
          <w:position w:val="-1"/>
        </w:rPr>
        <w:t>59</w:t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07070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8"/>
          <w:position w:val="0"/>
        </w:rPr>
        <w:t>TIR</w:t>
      </w:r>
      <w:r>
        <w:rPr>
          <w:rFonts w:ascii="Arial" w:hAnsi="Arial" w:cs="Arial" w:eastAsia="Arial"/>
          <w:sz w:val="9"/>
          <w:szCs w:val="9"/>
          <w:color w:val="707070"/>
          <w:spacing w:val="-8"/>
          <w:w w:val="108"/>
          <w:position w:val="0"/>
        </w:rPr>
        <w:t>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8"/>
          <w:position w:val="0"/>
        </w:rPr>
        <w:t>NA2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1" w:after="0" w:line="240" w:lineRule="auto"/>
        <w:ind w:right="-54"/>
        <w:jc w:val="left"/>
        <w:tabs>
          <w:tab w:pos="108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KLCVJS</w:t>
      </w:r>
      <w:r>
        <w:rPr>
          <w:rFonts w:ascii="Arial" w:hAnsi="Arial" w:cs="Arial" w:eastAsia="Arial"/>
          <w:sz w:val="9"/>
          <w:szCs w:val="9"/>
          <w:color w:val="606060"/>
          <w:spacing w:val="-1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0"/>
        </w:rPr>
        <w:t>K</w:t>
      </w:r>
      <w:r>
        <w:rPr>
          <w:rFonts w:ascii="Arial" w:hAnsi="Arial" w:cs="Arial" w:eastAsia="Arial"/>
          <w:sz w:val="9"/>
          <w:szCs w:val="9"/>
          <w:color w:val="707070"/>
          <w:spacing w:val="-15"/>
          <w:w w:val="121"/>
        </w:rPr>
        <w:t>U</w:t>
      </w:r>
      <w:r>
        <w:rPr>
          <w:rFonts w:ascii="Arial" w:hAnsi="Arial" w:cs="Arial" w:eastAsia="Arial"/>
          <w:sz w:val="9"/>
          <w:szCs w:val="9"/>
          <w:color w:val="505050"/>
          <w:spacing w:val="-3"/>
          <w:w w:val="135"/>
        </w:rPr>
        <w:t>J</w:t>
      </w:r>
      <w:r>
        <w:rPr>
          <w:rFonts w:ascii="Arial" w:hAnsi="Arial" w:cs="Arial" w:eastAsia="Arial"/>
          <w:sz w:val="9"/>
          <w:szCs w:val="9"/>
          <w:color w:val="707070"/>
          <w:spacing w:val="-19"/>
          <w:w w:val="109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-78"/>
          <w:w w:val="125"/>
        </w:rPr>
        <w:t>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9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1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2"/>
        </w:rPr>
        <w:t>OI&lt;;AKU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208" w:space="1085"/>
            <w:col w:w="1368" w:space="792"/>
            <w:col w:w="4347"/>
          </w:cols>
        </w:sectPr>
      </w:pPr>
      <w:rPr/>
    </w:p>
    <w:p>
      <w:pPr>
        <w:spacing w:before="0" w:after="0" w:line="92" w:lineRule="exact"/>
        <w:ind w:left="2322" w:right="-20"/>
        <w:jc w:val="left"/>
        <w:tabs>
          <w:tab w:pos="3460" w:val="left"/>
          <w:tab w:pos="44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0"/>
          <w:w w:val="112"/>
        </w:rPr>
        <w:t>EFTIM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7"/>
        </w:rPr>
        <w:t>ZI</w:t>
      </w:r>
      <w:r>
        <w:rPr>
          <w:rFonts w:ascii="Arial" w:hAnsi="Arial" w:cs="Arial" w:eastAsia="Arial"/>
          <w:sz w:val="9"/>
          <w:szCs w:val="9"/>
          <w:color w:val="505050"/>
          <w:spacing w:val="-4"/>
          <w:w w:val="107"/>
        </w:rPr>
        <w:t>S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151515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9"/>
        </w:rPr>
        <w:t>AVRA</w:t>
      </w:r>
      <w:r>
        <w:rPr>
          <w:rFonts w:ascii="Arial" w:hAnsi="Arial" w:cs="Arial" w:eastAsia="Arial"/>
          <w:sz w:val="9"/>
          <w:szCs w:val="9"/>
          <w:color w:val="505050"/>
          <w:spacing w:val="-6"/>
          <w:w w:val="110"/>
        </w:rPr>
        <w:t>M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8" w:after="0" w:line="240" w:lineRule="auto"/>
        <w:ind w:left="2341" w:right="-20"/>
        <w:jc w:val="left"/>
        <w:tabs>
          <w:tab w:pos="3360" w:val="left"/>
          <w:tab w:pos="4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AOIM</w:t>
      </w:r>
      <w:r>
        <w:rPr>
          <w:rFonts w:ascii="Arial" w:hAnsi="Arial" w:cs="Arial" w:eastAsia="Arial"/>
          <w:sz w:val="9"/>
          <w:szCs w:val="9"/>
          <w:color w:val="606060"/>
          <w:spacing w:val="-9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6"/>
        </w:rPr>
        <w:t>STA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16"/>
        </w:rPr>
        <w:t>V</w:t>
      </w:r>
      <w:r>
        <w:rPr>
          <w:rFonts w:ascii="Arial" w:hAnsi="Arial" w:cs="Arial" w:eastAsia="Arial"/>
          <w:sz w:val="9"/>
          <w:szCs w:val="9"/>
          <w:color w:val="3B3B3B"/>
          <w:spacing w:val="-11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MARJANI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8" w:after="0" w:line="240" w:lineRule="auto"/>
        <w:ind w:left="1496" w:right="-20"/>
        <w:jc w:val="left"/>
        <w:tabs>
          <w:tab w:pos="2240" w:val="left"/>
          <w:tab w:pos="3380" w:val="left"/>
          <w:tab w:pos="4480" w:val="left"/>
          <w:tab w:pos="5580" w:val="left"/>
          <w:tab w:pos="6300" w:val="left"/>
          <w:tab w:pos="7100" w:val="left"/>
          <w:tab w:pos="80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4"/>
          <w:position w:val="1"/>
        </w:rPr>
        <w:t>BEH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14"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K</w:t>
      </w:r>
      <w:r>
        <w:rPr>
          <w:rFonts w:ascii="Arial" w:hAnsi="Arial" w:cs="Arial" w:eastAsia="Arial"/>
          <w:sz w:val="9"/>
          <w:szCs w:val="9"/>
          <w:color w:val="707070"/>
          <w:spacing w:val="-11"/>
          <w:w w:val="100"/>
          <w:position w:val="0"/>
        </w:rPr>
        <w:t>J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SME'TE</w:t>
      </w:r>
      <w:r>
        <w:rPr>
          <w:rFonts w:ascii="Arial" w:hAnsi="Arial" w:cs="Arial" w:eastAsia="Arial"/>
          <w:sz w:val="9"/>
          <w:szCs w:val="9"/>
          <w:color w:val="505050"/>
          <w:spacing w:val="-1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24"/>
          <w:position w:val="0"/>
        </w:rPr>
        <w:t>ISMAil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>AO</w:t>
      </w:r>
      <w:r>
        <w:rPr>
          <w:rFonts w:ascii="Arial" w:hAnsi="Arial" w:cs="Arial" w:eastAsia="Arial"/>
          <w:sz w:val="9"/>
          <w:szCs w:val="9"/>
          <w:color w:val="505050"/>
          <w:spacing w:val="-1"/>
          <w:w w:val="100"/>
          <w:position w:val="0"/>
        </w:rPr>
        <w:t>D</w:t>
      </w:r>
      <w:r>
        <w:rPr>
          <w:rFonts w:ascii="Arial" w:hAnsi="Arial" w:cs="Arial" w:eastAsia="Arial"/>
          <w:sz w:val="9"/>
          <w:szCs w:val="9"/>
          <w:color w:val="505050"/>
          <w:spacing w:val="-25"/>
          <w:w w:val="100"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707070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-7"/>
          <w:w w:val="138"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2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60"/>
          <w:position w:val="1"/>
        </w:rPr>
        <w:t>0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9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9"/>
          <w:position w:val="1"/>
        </w:rPr>
        <w:t>270</w:t>
      </w:r>
      <w:r>
        <w:rPr>
          <w:rFonts w:ascii="Arial" w:hAnsi="Arial" w:cs="Arial" w:eastAsia="Arial"/>
          <w:sz w:val="9"/>
          <w:szCs w:val="9"/>
          <w:color w:val="707070"/>
          <w:spacing w:val="-29"/>
          <w:w w:val="119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41230</w:t>
      </w:r>
      <w:r>
        <w:rPr>
          <w:rFonts w:ascii="Arial" w:hAnsi="Arial" w:cs="Arial" w:eastAsia="Arial"/>
          <w:sz w:val="9"/>
          <w:szCs w:val="9"/>
          <w:color w:val="707070"/>
          <w:spacing w:val="-2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3B3B3B"/>
          <w:spacing w:val="-10"/>
          <w:w w:val="129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606060"/>
          <w:spacing w:val="-16"/>
          <w:w w:val="136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9A9A9A"/>
          <w:spacing w:val="-6"/>
          <w:w w:val="212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5"/>
          <w:position w:val="1"/>
        </w:rPr>
        <w:t>00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9" w:after="0" w:line="101" w:lineRule="exact"/>
        <w:ind w:left="2293" w:right="-20"/>
        <w:jc w:val="left"/>
        <w:tabs>
          <w:tab w:pos="332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A</w:t>
      </w:r>
      <w:r>
        <w:rPr>
          <w:rFonts w:ascii="Arial" w:hAnsi="Arial" w:cs="Arial" w:eastAsia="Arial"/>
          <w:sz w:val="9"/>
          <w:szCs w:val="9"/>
          <w:color w:val="505050"/>
          <w:spacing w:val="5"/>
          <w:w w:val="100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-2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>AN</w:t>
      </w:r>
      <w:r>
        <w:rPr>
          <w:rFonts w:ascii="Arial" w:hAnsi="Arial" w:cs="Arial" w:eastAsia="Arial"/>
          <w:sz w:val="9"/>
          <w:szCs w:val="9"/>
          <w:color w:val="505050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</w:rPr>
        <w:t>PULL</w:t>
      </w:r>
      <w:r>
        <w:rPr>
          <w:rFonts w:ascii="Arial" w:hAnsi="Arial" w:cs="Arial" w:eastAsia="Arial"/>
          <w:sz w:val="9"/>
          <w:szCs w:val="9"/>
          <w:color w:val="606060"/>
          <w:spacing w:val="-21"/>
          <w:w w:val="113"/>
        </w:rPr>
        <w:t>U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3"/>
        </w:rPr>
        <w:t>MS</w:t>
      </w:r>
      <w:r>
        <w:rPr>
          <w:rFonts w:ascii="Arial" w:hAnsi="Arial" w:cs="Arial" w:eastAsia="Arial"/>
          <w:sz w:val="9"/>
          <w:szCs w:val="9"/>
          <w:color w:val="3B3B3B"/>
          <w:spacing w:val="-18"/>
          <w:w w:val="113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</w:rPr>
        <w:t>MENE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/>
        <w:pict>
          <v:group style="position:absolute;margin-left:89.279999pt;margin-top:36pt;width:430.56pt;height:598.080pt;mso-position-horizontal-relative:page;mso-position-vertical-relative:page;z-index:-5334" coordorigin="1786,720" coordsize="8611,11962">
            <v:group style="position:absolute;left:1805;top:734;width:8582;height:2" coordorigin="1805,734" coordsize="8582,2">
              <v:shape style="position:absolute;left:1805;top:734;width:8582;height:2" coordorigin="1805,734" coordsize="8582,0" path="m1805,734l10387,734e" filled="f" stroked="t" strokeweight=".48pt" strokecolor="#383838">
                <v:path arrowok="t"/>
              </v:shape>
            </v:group>
            <v:group style="position:absolute;left:1805;top:730;width:2;height:11942" coordorigin="1805,730" coordsize="2,11942">
              <v:shape style="position:absolute;left:1805;top:730;width:2;height:11942" coordorigin="1805,730" coordsize="0,11942" path="m1805,12672l1805,730e" filled="f" stroked="t" strokeweight=".96pt" strokecolor="#575757">
                <v:path arrowok="t"/>
              </v:shape>
            </v:group>
            <v:group style="position:absolute;left:2251;top:730;width:2;height:3965" coordorigin="2251,730" coordsize="2,3965">
              <v:shape style="position:absolute;left:2251;top:730;width:2;height:3965" coordorigin="2251,730" coordsize="0,3965" path="m2251,4694l2251,730e" filled="f" stroked="t" strokeweight=".48pt" strokecolor="#4F4F4F">
                <v:path arrowok="t"/>
              </v:shape>
            </v:group>
            <v:group style="position:absolute;left:3154;top:730;width:2;height:3965" coordorigin="3154,730" coordsize="2,3965">
              <v:shape style="position:absolute;left:3154;top:730;width:2;height:3965" coordorigin="3154,730" coordsize="0,3965" path="m3154,4694l3154,730e" filled="f" stroked="t" strokeweight=".48pt" strokecolor="#181818">
                <v:path arrowok="t"/>
              </v:shape>
            </v:group>
            <v:group style="position:absolute;left:3149;top:926;width:7238;height:2" coordorigin="3149,926" coordsize="7238,2">
              <v:shape style="position:absolute;left:3149;top:926;width:7238;height:2" coordorigin="3149,926" coordsize="7238,0" path="m3149,926l10387,926e" filled="f" stroked="t" strokeweight=".48pt" strokecolor="#232323">
                <v:path arrowok="t"/>
              </v:shape>
            </v:group>
            <v:group style="position:absolute;left:3600;top:730;width:2;height:3965" coordorigin="3600,730" coordsize="2,3965">
              <v:shape style="position:absolute;left:3600;top:730;width:2;height:3965" coordorigin="3600,730" coordsize="0,3965" path="m3600,4694l3600,730e" filled="f" stroked="t" strokeweight=".96pt" strokecolor="#484848">
                <v:path arrowok="t"/>
              </v:shape>
            </v:group>
            <v:group style="position:absolute;left:4766;top:730;width:2;height:3965" coordorigin="4766,730" coordsize="2,3965">
              <v:shape style="position:absolute;left:4766;top:730;width:2;height:3965" coordorigin="4766,730" coordsize="0,3965" path="m4766,4694l4766,730e" filled="f" stroked="t" strokeweight=".48pt" strokecolor="#383838">
                <v:path arrowok="t"/>
              </v:shape>
            </v:group>
            <v:group style="position:absolute;left:5779;top:730;width:2;height:3965" coordorigin="5779,730" coordsize="2,3965">
              <v:shape style="position:absolute;left:5779;top:730;width:2;height:3965" coordorigin="5779,730" coordsize="0,3965" path="m5779,4694l5779,730e" filled="f" stroked="t" strokeweight=".96pt" strokecolor="#282828">
                <v:path arrowok="t"/>
              </v:shape>
            </v:group>
            <v:group style="position:absolute;left:6926;top:730;width:2;height:3965" coordorigin="6926,730" coordsize="2,3965">
              <v:shape style="position:absolute;left:6926;top:730;width:2;height:3965" coordorigin="6926,730" coordsize="0,3965" path="m6926,4694l6926,730e" filled="f" stroked="t" strokeweight=".48pt" strokecolor="#282828">
                <v:path arrowok="t"/>
              </v:shape>
            </v:group>
            <v:group style="position:absolute;left:7853;top:730;width:2;height:3965" coordorigin="7853,730" coordsize="2,3965">
              <v:shape style="position:absolute;left:7853;top:730;width:2;height:3965" coordorigin="7853,730" coordsize="0,3965" path="m7853,4694l7853,730e" filled="f" stroked="t" strokeweight=".96pt" strokecolor="#4B4B4B">
                <v:path arrowok="t"/>
              </v:shape>
            </v:group>
            <v:group style="position:absolute;left:8453;top:730;width:2;height:3965" coordorigin="8453,730" coordsize="2,3965">
              <v:shape style="position:absolute;left:8453;top:730;width:2;height:3965" coordorigin="8453,730" coordsize="0,3965" path="m8453,4694l8453,730e" filled="f" stroked="t" strokeweight=".48pt" strokecolor="#606060">
                <v:path arrowok="t"/>
              </v:shape>
            </v:group>
            <v:group style="position:absolute;left:9456;top:730;width:2;height:3965" coordorigin="9456,730" coordsize="2,3965">
              <v:shape style="position:absolute;left:9456;top:730;width:2;height:3965" coordorigin="9456,730" coordsize="0,3965" path="m9456,4694l9456,730e" filled="f" stroked="t" strokeweight=".96pt" strokecolor="#484848">
                <v:path arrowok="t"/>
              </v:shape>
            </v:group>
            <v:group style="position:absolute;left:10382;top:730;width:2;height:11942" coordorigin="10382,730" coordsize="2,11942">
              <v:shape style="position:absolute;left:10382;top:730;width:2;height:11942" coordorigin="10382,730" coordsize="0,11942" path="m10382,12672l10382,730e" filled="f" stroked="t" strokeweight=".48pt" strokecolor="#545454">
                <v:path arrowok="t"/>
              </v:shape>
            </v:group>
            <v:group style="position:absolute;left:3590;top:1118;width:3341;height:2" coordorigin="3590,1118" coordsize="3341,2">
              <v:shape style="position:absolute;left:3590;top:1118;width:3341;height:2" coordorigin="3590,1118" coordsize="3341,0" path="m3590,1118l6931,1118e" filled="f" stroked="t" strokeweight=".48pt" strokecolor="#575757">
                <v:path arrowok="t"/>
              </v:shape>
            </v:group>
            <v:group style="position:absolute;left:3571;top:1248;width:3350;height:2" coordorigin="3571,1248" coordsize="3350,2">
              <v:shape style="position:absolute;left:3571;top:1248;width:3350;height:2" coordorigin="3571,1248" coordsize="3350,0" path="m3571,1248l6922,1248e" filled="f" stroked="t" strokeweight=".48pt" strokecolor="#5B5B5B">
                <v:path arrowok="t"/>
              </v:shape>
            </v:group>
            <v:group style="position:absolute;left:3590;top:1493;width:3341;height:2" coordorigin="3590,1493" coordsize="3341,2">
              <v:shape style="position:absolute;left:3590;top:1493;width:3341;height:2" coordorigin="3590,1493" coordsize="3341,0" path="m3590,1493l6931,1493e" filled="f" stroked="t" strokeweight=".48pt" strokecolor="#1F1F1F">
                <v:path arrowok="t"/>
              </v:shape>
            </v:group>
            <v:group style="position:absolute;left:3590;top:1680;width:3341;height:2" coordorigin="3590,1680" coordsize="3341,2">
              <v:shape style="position:absolute;left:3590;top:1680;width:3341;height:2" coordorigin="3590,1680" coordsize="3341,0" path="m3590,1680l6931,1680e" filled="f" stroked="t" strokeweight=".96pt" strokecolor="#838383">
                <v:path arrowok="t"/>
              </v:shape>
            </v:group>
            <v:group style="position:absolute;left:1805;top:1858;width:8582;height:2" coordorigin="1805,1858" coordsize="8582,2">
              <v:shape style="position:absolute;left:1805;top:1858;width:8582;height:2" coordorigin="1805,1858" coordsize="8582,0" path="m1805,1858l10387,1858e" filled="f" stroked="t" strokeweight=".48pt" strokecolor="#1F1F1F">
                <v:path arrowok="t"/>
              </v:shape>
            </v:group>
            <v:group style="position:absolute;left:3130;top:1997;width:461;height:2" coordorigin="3130,1997" coordsize="461,2">
              <v:shape style="position:absolute;left:3130;top:1997;width:461;height:2" coordorigin="3130,1997" coordsize="461,0" path="m3130,1997l3590,1997e" filled="f" stroked="t" strokeweight=".96pt" strokecolor="#4B4B4B">
                <v:path arrowok="t"/>
              </v:shape>
            </v:group>
            <v:group style="position:absolute;left:3571;top:1997;width:6806;height:2" coordorigin="3571,1997" coordsize="6806,2">
              <v:shape style="position:absolute;left:3571;top:1997;width:6806;height:2" coordorigin="3571,1997" coordsize="6806,0" path="m3571,1997l10378,1997e" filled="f" stroked="t" strokeweight=".48pt" strokecolor="#646464">
                <v:path arrowok="t"/>
              </v:shape>
            </v:group>
            <v:group style="position:absolute;left:1805;top:2237;width:8582;height:2" coordorigin="1805,2237" coordsize="8582,2">
              <v:shape style="position:absolute;left:1805;top:2237;width:8582;height:2" coordorigin="1805,2237" coordsize="8582,0" path="m1805,2237l10387,2237e" filled="f" stroked="t" strokeweight=".96pt" strokecolor="#838383">
                <v:path arrowok="t"/>
              </v:shape>
            </v:group>
            <v:group style="position:absolute;left:3149;top:2424;width:7238;height:2" coordorigin="3149,2424" coordsize="7238,2">
              <v:shape style="position:absolute;left:3149;top:2424;width:7238;height:2" coordorigin="3149,2424" coordsize="7238,0" path="m3149,2424l10387,2424e" filled="f" stroked="t" strokeweight=".48pt" strokecolor="#1F1F1F">
                <v:path arrowok="t"/>
              </v:shape>
            </v:group>
            <v:group style="position:absolute;left:3571;top:2563;width:2198;height:2" coordorigin="3571,2563" coordsize="2198,2">
              <v:shape style="position:absolute;left:3571;top:2563;width:2198;height:2" coordorigin="3571,2563" coordsize="2198,0" path="m3571,2563l5770,2563e" filled="f" stroked="t" strokeweight=".48pt" strokecolor="#606060">
                <v:path arrowok="t"/>
              </v:shape>
            </v:group>
            <v:group style="position:absolute;left:5750;top:2563;width:1171;height:2" coordorigin="5750,2563" coordsize="1171,2">
              <v:shape style="position:absolute;left:5750;top:2563;width:1171;height:2" coordorigin="5750,2563" coordsize="1171,0" path="m5750,2563l6922,2563e" filled="f" stroked="t" strokeweight=".48pt" strokecolor="#383838">
                <v:path arrowok="t"/>
              </v:shape>
            </v:group>
            <v:group style="position:absolute;left:1805;top:2798;width:8582;height:2" coordorigin="1805,2798" coordsize="8582,2">
              <v:shape style="position:absolute;left:1805;top:2798;width:8582;height:2" coordorigin="1805,2798" coordsize="8582,0" path="m1805,2798l10387,2798e" filled="f" stroked="t" strokeweight=".48pt" strokecolor="#3F3F3F">
                <v:path arrowok="t"/>
              </v:shape>
            </v:group>
            <v:group style="position:absolute;left:3130;top:2938;width:7248;height:2" coordorigin="3130,2938" coordsize="7248,2">
              <v:shape style="position:absolute;left:3130;top:2938;width:7248;height:2" coordorigin="3130,2938" coordsize="7248,0" path="m3130,2938l10378,2938e" filled="f" stroked="t" strokeweight=".48pt" strokecolor="#444444">
                <v:path arrowok="t"/>
              </v:shape>
            </v:group>
            <v:group style="position:absolute;left:1805;top:3178;width:8582;height:2" coordorigin="1805,3178" coordsize="8582,2">
              <v:shape style="position:absolute;left:1805;top:3178;width:8582;height:2" coordorigin="1805,3178" coordsize="8582,0" path="m1805,3178l10387,3178e" filled="f" stroked="t" strokeweight=".48pt" strokecolor="#444444">
                <v:path arrowok="t"/>
              </v:shape>
            </v:group>
            <v:group style="position:absolute;left:3590;top:3365;width:3341;height:2" coordorigin="3590,3365" coordsize="3341,2">
              <v:shape style="position:absolute;left:3590;top:3365;width:3341;height:2" coordorigin="3590,3365" coordsize="3341,0" path="m3590,3365l6931,3365e" filled="f" stroked="t" strokeweight=".48pt" strokecolor="#1F1F1F">
                <v:path arrowok="t"/>
              </v:shape>
            </v:group>
            <v:group style="position:absolute;left:3571;top:3504;width:1190;height:2" coordorigin="3571,3504" coordsize="1190,2">
              <v:shape style="position:absolute;left:3571;top:3504;width:1190;height:2" coordorigin="3571,3504" coordsize="1190,0" path="m3571,3504l4762,3504e" filled="f" stroked="t" strokeweight=".48pt" strokecolor="#4F4F4F">
                <v:path arrowok="t"/>
              </v:shape>
            </v:group>
            <v:group style="position:absolute;left:4733;top:3504;width:1037;height:2" coordorigin="4733,3504" coordsize="1037,2">
              <v:shape style="position:absolute;left:4733;top:3504;width:1037;height:2" coordorigin="4733,3504" coordsize="1037,0" path="m4733,3504l5770,3504e" filled="f" stroked="t" strokeweight=".48pt" strokecolor="#343434">
                <v:path arrowok="t"/>
              </v:shape>
            </v:group>
            <v:group style="position:absolute;left:5750;top:3504;width:1171;height:2" coordorigin="5750,3504" coordsize="1171,2">
              <v:shape style="position:absolute;left:5750;top:3504;width:1171;height:2" coordorigin="5750,3504" coordsize="1171,0" path="m5750,3504l6922,3504e" filled="f" stroked="t" strokeweight=".96pt" strokecolor="#484848">
                <v:path arrowok="t"/>
              </v:shape>
            </v:group>
            <v:group style="position:absolute;left:3590;top:3744;width:3341;height:2" coordorigin="3590,3744" coordsize="3341,2">
              <v:shape style="position:absolute;left:3590;top:3744;width:3341;height:2" coordorigin="3590,3744" coordsize="3341,0" path="m3590,3744l6931,3744e" filled="f" stroked="t" strokeweight=".96pt" strokecolor="#545454">
                <v:path arrowok="t"/>
              </v:shape>
            </v:group>
            <v:group style="position:absolute;left:3130;top:3878;width:461;height:2" coordorigin="3130,3878" coordsize="461,2">
              <v:shape style="position:absolute;left:3130;top:3878;width:461;height:2" coordorigin="3130,3878" coordsize="461,0" path="m3130,3878l3590,3878e" filled="f" stroked="t" strokeweight=".48pt" strokecolor="#181818">
                <v:path arrowok="t"/>
              </v:shape>
            </v:group>
            <v:group style="position:absolute;left:3571;top:3878;width:3350;height:2" coordorigin="3571,3878" coordsize="3350,2">
              <v:shape style="position:absolute;left:3571;top:3878;width:3350;height:2" coordorigin="3571,3878" coordsize="3350,0" path="m3571,3878l6922,3878e" filled="f" stroked="t" strokeweight=".48pt" strokecolor="#4B4B4B">
                <v:path arrowok="t"/>
              </v:shape>
            </v:group>
            <v:group style="position:absolute;left:6893;top:3878;width:701;height:2" coordorigin="6893,3878" coordsize="701,2">
              <v:shape style="position:absolute;left:6893;top:3878;width:701;height:2" coordorigin="6893,3878" coordsize="701,0" path="m6893,3878l7594,3878e" filled="f" stroked="t" strokeweight=".48pt" strokecolor="#232323">
                <v:path arrowok="t"/>
              </v:shape>
            </v:group>
            <v:group style="position:absolute;left:7594;top:3878;width:2784;height:2" coordorigin="7594,3878" coordsize="2784,2">
              <v:shape style="position:absolute;left:7594;top:3878;width:2784;height:2" coordorigin="7594,3878" coordsize="2784,0" path="m7594,3878l10378,3878e" filled="f" stroked="t" strokeweight=".48pt" strokecolor="#545454">
                <v:path arrowok="t"/>
              </v:shape>
            </v:group>
            <v:group style="position:absolute;left:3590;top:4123;width:3341;height:2" coordorigin="3590,4123" coordsize="3341,2">
              <v:shape style="position:absolute;left:3590;top:4123;width:3341;height:2" coordorigin="3590,4123" coordsize="3341,0" path="m3590,4123l6931,4123e" filled="f" stroked="t" strokeweight=".48pt" strokecolor="#2F2F2F">
                <v:path arrowok="t"/>
              </v:shape>
            </v:group>
            <v:group style="position:absolute;left:3571;top:4262;width:3350;height:2" coordorigin="3571,4262" coordsize="3350,2">
              <v:shape style="position:absolute;left:3571;top:4262;width:3350;height:2" coordorigin="3571,4262" coordsize="3350,0" path="m3571,4262l6922,4262e" filled="f" stroked="t" strokeweight=".48pt" strokecolor="#646464">
                <v:path arrowok="t"/>
              </v:shape>
            </v:group>
            <v:group style="position:absolute;left:3590;top:4502;width:3341;height:2" coordorigin="3590,4502" coordsize="3341,2">
              <v:shape style="position:absolute;left:3590;top:4502;width:3341;height:2" coordorigin="3590,4502" coordsize="3341,0" path="m3590,4502l6931,4502e" filled="f" stroked="t" strokeweight=".96pt" strokecolor="#1F1F1F">
                <v:path arrowok="t"/>
              </v:shape>
            </v:group>
            <v:group style="position:absolute;left:1805;top:4690;width:8582;height:2" coordorigin="1805,4690" coordsize="8582,2">
              <v:shape style="position:absolute;left:1805;top:4690;width:8582;height:2" coordorigin="1805,4690" coordsize="8582,0" path="m1805,4690l10387,4690e" filled="f" stroked="t" strokeweight=".48pt" strokecolor="#383838">
                <v:path arrowok="t"/>
              </v:shape>
            </v:group>
            <v:group style="position:absolute;left:5774;top:4493;width:2;height:202" coordorigin="5774,4493" coordsize="2,202">
              <v:shape style="position:absolute;left:5774;top:4493;width:2;height:202" coordorigin="5774,4493" coordsize="0,202" path="m5774,4694l5774,4493e" filled="f" stroked="t" strokeweight=".96pt" strokecolor="#131313">
                <v:path arrowok="t"/>
              </v:shape>
            </v:group>
            <v:group style="position:absolute;left:1805;top:4877;width:8582;height:2" coordorigin="1805,4877" coordsize="8582,2">
              <v:shape style="position:absolute;left:1805;top:4877;width:8582;height:2" coordorigin="1805,4877" coordsize="8582,0" path="m1805,4877l10387,4877e" filled="f" stroked="t" strokeweight=".96pt" strokecolor="#282828">
                <v:path arrowok="t"/>
              </v:shape>
            </v:group>
            <v:group style="position:absolute;left:2251;top:4867;width:2;height:2592" coordorigin="2251,4867" coordsize="2,2592">
              <v:shape style="position:absolute;left:2251;top:4867;width:2;height:2592" coordorigin="2251,4867" coordsize="0,2592" path="m2251,7459l2251,4867e" filled="f" stroked="t" strokeweight=".48pt" strokecolor="#4B4B4B">
                <v:path arrowok="t"/>
              </v:shape>
            </v:group>
            <v:group style="position:absolute;left:3154;top:4867;width:2;height:2592" coordorigin="3154,4867" coordsize="2,2592">
              <v:shape style="position:absolute;left:3154;top:4867;width:2;height:2592" coordorigin="3154,4867" coordsize="0,2592" path="m3154,7459l3154,4867e" filled="f" stroked="t" strokeweight=".48pt" strokecolor="#181818">
                <v:path arrowok="t"/>
              </v:shape>
            </v:group>
            <v:group style="position:absolute;left:3600;top:4867;width:2;height:2592" coordorigin="3600,4867" coordsize="2,2592">
              <v:shape style="position:absolute;left:3600;top:4867;width:2;height:2592" coordorigin="3600,4867" coordsize="0,2592" path="m3600,7459l3600,4867e" filled="f" stroked="t" strokeweight=".96pt" strokecolor="#484848">
                <v:path arrowok="t"/>
              </v:shape>
            </v:group>
            <v:group style="position:absolute;left:4766;top:4867;width:2;height:2592" coordorigin="4766,4867" coordsize="2,2592">
              <v:shape style="position:absolute;left:4766;top:4867;width:2;height:2592" coordorigin="4766,4867" coordsize="0,2592" path="m4766,7459l4766,4867e" filled="f" stroked="t" strokeweight=".48pt" strokecolor="#383838">
                <v:path arrowok="t"/>
              </v:shape>
            </v:group>
            <v:group style="position:absolute;left:5779;top:4867;width:2;height:2592" coordorigin="5779,4867" coordsize="2,2592">
              <v:shape style="position:absolute;left:5779;top:4867;width:2;height:2592" coordorigin="5779,4867" coordsize="0,2592" path="m5779,7459l5779,4867e" filled="f" stroked="t" strokeweight=".48pt" strokecolor="#1F1F1F">
                <v:path arrowok="t"/>
              </v:shape>
            </v:group>
            <v:group style="position:absolute;left:6926;top:4867;width:2;height:2592" coordorigin="6926,4867" coordsize="2,2592">
              <v:shape style="position:absolute;left:6926;top:4867;width:2;height:2592" coordorigin="6926,4867" coordsize="0,2592" path="m6926,7459l6926,4867e" filled="f" stroked="t" strokeweight=".48pt" strokecolor="#282828">
                <v:path arrowok="t"/>
              </v:shape>
            </v:group>
            <v:group style="position:absolute;left:7853;top:4867;width:2;height:2592" coordorigin="7853,4867" coordsize="2,2592">
              <v:shape style="position:absolute;left:7853;top:4867;width:2;height:2592" coordorigin="7853,4867" coordsize="0,2592" path="m7853,7459l7853,4867e" filled="f" stroked="t" strokeweight=".96pt" strokecolor="#4B4B4B">
                <v:path arrowok="t"/>
              </v:shape>
            </v:group>
            <v:group style="position:absolute;left:8453;top:4867;width:2;height:2592" coordorigin="8453,4867" coordsize="2,2592">
              <v:shape style="position:absolute;left:8453;top:4867;width:2;height:2592" coordorigin="8453,4867" coordsize="0,2592" path="m8453,7459l8453,4867e" filled="f" stroked="t" strokeweight=".48pt" strokecolor="#606060">
                <v:path arrowok="t"/>
              </v:shape>
            </v:group>
            <v:group style="position:absolute;left:9456;top:4867;width:2;height:2592" coordorigin="9456,4867" coordsize="2,2592">
              <v:shape style="position:absolute;left:9456;top:4867;width:2;height:2592" coordorigin="9456,4867" coordsize="0,2592" path="m9456,7459l9456,4867e" filled="f" stroked="t" strokeweight=".96pt" strokecolor="#484848">
                <v:path arrowok="t"/>
              </v:shape>
            </v:group>
            <v:group style="position:absolute;left:1805;top:5568;width:8582;height:2" coordorigin="1805,5568" coordsize="8582,2">
              <v:shape style="position:absolute;left:1805;top:5568;width:8582;height:2" coordorigin="1805,5568" coordsize="8582,0" path="m1805,5568l10387,5568e" filled="f" stroked="t" strokeweight=".96pt" strokecolor="#4B4B4B">
                <v:path arrowok="t"/>
              </v:shape>
            </v:group>
            <v:group style="position:absolute;left:1805;top:5755;width:8582;height:2" coordorigin="1805,5755" coordsize="8582,2">
              <v:shape style="position:absolute;left:1805;top:5755;width:8582;height:2" coordorigin="1805,5755" coordsize="8582,0" path="m1805,5755l10387,5755e" filled="f" stroked="t" strokeweight=".48pt" strokecolor="#282828">
                <v:path arrowok="t"/>
              </v:shape>
            </v:group>
            <v:group style="position:absolute;left:3149;top:5942;width:7238;height:2" coordorigin="3149,5942" coordsize="7238,2">
              <v:shape style="position:absolute;left:3149;top:5942;width:7238;height:2" coordorigin="3149,5942" coordsize="7238,0" path="m3149,5942l10387,5942e" filled="f" stroked="t" strokeweight=".96pt" strokecolor="#1F1F1F">
                <v:path arrowok="t"/>
              </v:shape>
            </v:group>
            <v:group style="position:absolute;left:3571;top:6077;width:1190;height:2" coordorigin="3571,6077" coordsize="1190,2">
              <v:shape style="position:absolute;left:3571;top:6077;width:1190;height:2" coordorigin="3571,6077" coordsize="1190,0" path="m3571,6077l4762,6077e" filled="f" stroked="t" strokeweight=".48pt" strokecolor="#575757">
                <v:path arrowok="t"/>
              </v:shape>
            </v:group>
            <v:group style="position:absolute;left:3590;top:6322;width:1181;height:2" coordorigin="3590,6322" coordsize="1181,2">
              <v:shape style="position:absolute;left:3590;top:6322;width:1181;height:2" coordorigin="3590,6322" coordsize="1181,0" path="m3590,6322l4771,6322e" filled="f" stroked="t" strokeweight=".48pt" strokecolor="#232323">
                <v:path arrowok="t"/>
              </v:shape>
            </v:group>
            <v:group style="position:absolute;left:1805;top:6514;width:8582;height:2" coordorigin="1805,6514" coordsize="8582,2">
              <v:shape style="position:absolute;left:1805;top:6514;width:8582;height:2" coordorigin="1805,6514" coordsize="8582,0" path="m1805,6514l10387,6514e" filled="f" stroked="t" strokeweight=".48pt" strokecolor="#2F2F2F">
                <v:path arrowok="t"/>
              </v:shape>
            </v:group>
            <v:group style="position:absolute;left:3149;top:6696;width:7238;height:2" coordorigin="3149,6696" coordsize="7238,2">
              <v:shape style="position:absolute;left:3149;top:6696;width:7238;height:2" coordorigin="3149,6696" coordsize="7238,0" path="m3149,6696l10387,6696e" filled="f" stroked="t" strokeweight=".48pt" strokecolor="#383838">
                <v:path arrowok="t"/>
              </v:shape>
            </v:group>
            <v:group style="position:absolute;left:3571;top:6835;width:1190;height:2" coordorigin="3571,6835" coordsize="1190,2">
              <v:shape style="position:absolute;left:3571;top:6835;width:1190;height:2" coordorigin="3571,6835" coordsize="1190,0" path="m3571,6835l4762,6835e" filled="f" stroked="t" strokeweight=".48pt" strokecolor="#606060">
                <v:path arrowok="t"/>
              </v:shape>
            </v:group>
            <v:group style="position:absolute;left:4733;top:6835;width:2189;height:2" coordorigin="4733,6835" coordsize="2189,2">
              <v:shape style="position:absolute;left:4733;top:6835;width:2189;height:2" coordorigin="4733,6835" coordsize="2189,0" path="m4733,6835l6922,6835e" filled="f" stroked="t" strokeweight=".48pt" strokecolor="#484848">
                <v:path arrowok="t"/>
              </v:shape>
            </v:group>
            <v:group style="position:absolute;left:1805;top:7080;width:8582;height:2" coordorigin="1805,7080" coordsize="8582,2">
              <v:shape style="position:absolute;left:1805;top:7080;width:8582;height:2" coordorigin="1805,7080" coordsize="8582,0" path="m1805,7080l10387,7080e" filled="f" stroked="t" strokeweight=".48pt" strokecolor="#545454">
                <v:path arrowok="t"/>
              </v:shape>
            </v:group>
            <v:group style="position:absolute;left:3130;top:7210;width:461;height:2" coordorigin="3130,7210" coordsize="461,2">
              <v:shape style="position:absolute;left:3130;top:7210;width:461;height:2" coordorigin="3130,7210" coordsize="461,0" path="m3130,7210l3590,7210e" filled="f" stroked="t" strokeweight=".96pt" strokecolor="#484848">
                <v:path arrowok="t"/>
              </v:shape>
            </v:group>
            <v:group style="position:absolute;left:3571;top:7210;width:3350;height:2" coordorigin="3571,7210" coordsize="3350,2">
              <v:shape style="position:absolute;left:3571;top:7210;width:3350;height:2" coordorigin="3571,7210" coordsize="3350,0" path="m3571,7210l6922,7210e" filled="f" stroked="t" strokeweight=".48pt" strokecolor="#5B5B5B">
                <v:path arrowok="t"/>
              </v:shape>
            </v:group>
            <v:group style="position:absolute;left:6893;top:7210;width:960;height:2" coordorigin="6893,7210" coordsize="960,2">
              <v:shape style="position:absolute;left:6893;top:7210;width:960;height:2" coordorigin="6893,7210" coordsize="960,0" path="m6893,7210l7853,7210e" filled="f" stroked="t" strokeweight=".48pt" strokecolor="#484848">
                <v:path arrowok="t"/>
              </v:shape>
            </v:group>
            <v:group style="position:absolute;left:7824;top:7210;width:2554;height:2" coordorigin="7824,7210" coordsize="2554,2">
              <v:shape style="position:absolute;left:7824;top:7210;width:2554;height:2" coordorigin="7824,7210" coordsize="2554,0" path="m7824,7210l10378,7210e" filled="f" stroked="t" strokeweight=".48pt" strokecolor="#5B5B5B">
                <v:path arrowok="t"/>
              </v:shape>
            </v:group>
            <v:group style="position:absolute;left:1805;top:7454;width:8582;height:2" coordorigin="1805,7454" coordsize="8582,2">
              <v:shape style="position:absolute;left:1805;top:7454;width:8582;height:2" coordorigin="1805,7454" coordsize="8582,0" path="m1805,7454l10387,7454e" filled="f" stroked="t" strokeweight=".48pt" strokecolor="#1F1F1F">
                <v:path arrowok="t"/>
              </v:shape>
            </v:group>
            <v:group style="position:absolute;left:1795;top:7642;width:8592;height:2" coordorigin="1795,7642" coordsize="8592,2">
              <v:shape style="position:absolute;left:1795;top:7642;width:8592;height:2" coordorigin="1795,7642" coordsize="8592,0" path="m1795,7642l10387,7642e" filled="f" stroked="t" strokeweight=".96pt" strokecolor="#838383">
                <v:path arrowok="t"/>
              </v:shape>
            </v:group>
            <v:group style="position:absolute;left:2251;top:7632;width:2;height:5040" coordorigin="2251,7632" coordsize="2,5040">
              <v:shape style="position:absolute;left:2251;top:7632;width:2;height:5040" coordorigin="2251,7632" coordsize="0,5040" path="m2251,12672l2251,7632e" filled="f" stroked="t" strokeweight=".48pt" strokecolor="#4F4F4F">
                <v:path arrowok="t"/>
              </v:shape>
            </v:group>
            <v:group style="position:absolute;left:3154;top:7632;width:2;height:5040" coordorigin="3154,7632" coordsize="2,5040">
              <v:shape style="position:absolute;left:3154;top:7632;width:2;height:5040" coordorigin="3154,7632" coordsize="0,5040" path="m3154,12672l3154,7632e" filled="f" stroked="t" strokeweight=".48pt" strokecolor="#181818">
                <v:path arrowok="t"/>
              </v:shape>
            </v:group>
            <v:group style="position:absolute;left:3600;top:7632;width:2;height:5040" coordorigin="3600,7632" coordsize="2,5040">
              <v:shape style="position:absolute;left:3600;top:7632;width:2;height:5040" coordorigin="3600,7632" coordsize="0,5040" path="m3600,12672l3600,7632e" filled="f" stroked="t" strokeweight=".96pt" strokecolor="#4B4B4B">
                <v:path arrowok="t"/>
              </v:shape>
            </v:group>
            <v:group style="position:absolute;left:4766;top:7632;width:2;height:5040" coordorigin="4766,7632" coordsize="2,5040">
              <v:shape style="position:absolute;left:4766;top:7632;width:2;height:5040" coordorigin="4766,7632" coordsize="0,5040" path="m4766,12672l4766,7632e" filled="f" stroked="t" strokeweight=".48pt" strokecolor="#383838">
                <v:path arrowok="t"/>
              </v:shape>
            </v:group>
            <v:group style="position:absolute;left:5770;top:7642;width:19;height:2" coordorigin="5770,7642" coordsize="19,2">
              <v:shape style="position:absolute;left:5770;top:7642;width:19;height:2" coordorigin="5770,7642" coordsize="19,0" path="m5770,7642l5789,7642e" filled="f" stroked="t" strokeweight=".96pt" strokecolor="#6B6B6B">
                <v:path arrowok="t"/>
              </v:shape>
            </v:group>
            <v:group style="position:absolute;left:6917;top:7642;width:19;height:2" coordorigin="6917,7642" coordsize="19,2">
              <v:shape style="position:absolute;left:6917;top:7642;width:19;height:2" coordorigin="6917,7642" coordsize="19,0" path="m6917,7642l6936,7642e" filled="f" stroked="t" strokeweight=".96pt" strokecolor="#6B6B6B">
                <v:path arrowok="t"/>
              </v:shape>
            </v:group>
            <v:group style="position:absolute;left:7853;top:7632;width:2;height:5040" coordorigin="7853,7632" coordsize="2,5040">
              <v:shape style="position:absolute;left:7853;top:7632;width:2;height:5040" coordorigin="7853,7632" coordsize="0,5040" path="m7853,12672l7853,7632e" filled="f" stroked="t" strokeweight=".96pt" strokecolor="#4B4B4B">
                <v:path arrowok="t"/>
              </v:shape>
            </v:group>
            <v:group style="position:absolute;left:8453;top:7632;width:2;height:5040" coordorigin="8453,7632" coordsize="2,5040">
              <v:shape style="position:absolute;left:8453;top:7632;width:2;height:5040" coordorigin="8453,7632" coordsize="0,5040" path="m8453,12672l8453,7632e" filled="f" stroked="t" strokeweight=".48pt" strokecolor="#606060">
                <v:path arrowok="t"/>
              </v:shape>
            </v:group>
            <v:group style="position:absolute;left:9456;top:7632;width:2;height:5040" coordorigin="9456,7632" coordsize="2,5040">
              <v:shape style="position:absolute;left:9456;top:7632;width:2;height:5040" coordorigin="9456,7632" coordsize="0,5040" path="m9456,12672l9456,7632e" filled="f" stroked="t" strokeweight=".96pt" strokecolor="#484848">
                <v:path arrowok="t"/>
              </v:shape>
            </v:group>
            <v:group style="position:absolute;left:1805;top:8328;width:8582;height:2" coordorigin="1805,8328" coordsize="8582,2">
              <v:shape style="position:absolute;left:1805;top:8328;width:8582;height:2" coordorigin="1805,8328" coordsize="8582,0" path="m1805,8328l10387,8328e" filled="f" stroked="t" strokeweight=".48pt" strokecolor="#1F1F1F">
                <v:path arrowok="t"/>
              </v:shape>
            </v:group>
            <v:group style="position:absolute;left:5779;top:7632;width:2;height:5040" coordorigin="5779,7632" coordsize="2,5040">
              <v:shape style="position:absolute;left:5779;top:7632;width:2;height:5040" coordorigin="5779,7632" coordsize="0,5040" path="m5779,12672l5779,7632e" filled="f" stroked="t" strokeweight=".48pt" strokecolor="#232323">
                <v:path arrowok="t"/>
              </v:shape>
            </v:group>
            <v:group style="position:absolute;left:6926;top:7632;width:2;height:5040" coordorigin="6926,7632" coordsize="2,5040">
              <v:shape style="position:absolute;left:6926;top:7632;width:2;height:5040" coordorigin="6926,7632" coordsize="0,5040" path="m6926,12672l6926,7632e" filled="f" stroked="t" strokeweight=".48pt" strokecolor="#282828">
                <v:path arrowok="t"/>
              </v:shape>
            </v:group>
            <v:group style="position:absolute;left:1805;top:8515;width:8582;height:2" coordorigin="1805,8515" coordsize="8582,2">
              <v:shape style="position:absolute;left:1805;top:8515;width:8582;height:2" coordorigin="1805,8515" coordsize="8582,0" path="m1805,8515l10387,8515e" filled="f" stroked="t" strokeweight=".96pt" strokecolor="#838383">
                <v:path arrowok="t"/>
              </v:shape>
            </v:group>
            <v:group style="position:absolute;left:3130;top:8659;width:461;height:2" coordorigin="3130,8659" coordsize="461,2">
              <v:shape style="position:absolute;left:3130;top:8659;width:461;height:2" coordorigin="3130,8659" coordsize="461,0" path="m3130,8659l3590,8659e" filled="f" stroked="t" strokeweight=".96pt" strokecolor="#181818">
                <v:path arrowok="t"/>
              </v:shape>
            </v:group>
            <v:group style="position:absolute;left:3571;top:8659;width:1190;height:2" coordorigin="3571,8659" coordsize="1190,2">
              <v:shape style="position:absolute;left:3571;top:8659;width:1190;height:2" coordorigin="3571,8659" coordsize="1190,0" path="m3571,8659l4762,8659e" filled="f" stroked="t" strokeweight=".48pt" strokecolor="#484848">
                <v:path arrowok="t"/>
              </v:shape>
            </v:group>
            <v:group style="position:absolute;left:4733;top:8659;width:2861;height:2" coordorigin="4733,8659" coordsize="2861,2">
              <v:shape style="position:absolute;left:4733;top:8659;width:2861;height:2" coordorigin="4733,8659" coordsize="2861,0" path="m4733,8659l7594,8659e" filled="f" stroked="t" strokeweight=".48pt" strokecolor="#282828">
                <v:path arrowok="t"/>
              </v:shape>
            </v:group>
            <v:group style="position:absolute;left:5779;top:8458;width:2;height:240" coordorigin="5779,8458" coordsize="2,240">
              <v:shape style="position:absolute;left:5779;top:8458;width:2;height:240" coordorigin="5779,8458" coordsize="0,240" path="m5779,8698l5779,8458e" filled="f" stroked="t" strokeweight=".96pt" strokecolor="#444444">
                <v:path arrowok="t"/>
              </v:shape>
            </v:group>
            <v:group style="position:absolute;left:7594;top:8659;width:2784;height:2" coordorigin="7594,8659" coordsize="2784,2">
              <v:shape style="position:absolute;left:7594;top:8659;width:2784;height:2" coordorigin="7594,8659" coordsize="2784,0" path="m7594,8659l10378,8659e" filled="f" stroked="t" strokeweight=".48pt" strokecolor="#606060">
                <v:path arrowok="t"/>
              </v:shape>
            </v:group>
            <v:group style="position:absolute;left:1805;top:8894;width:8582;height:2" coordorigin="1805,8894" coordsize="8582,2">
              <v:shape style="position:absolute;left:1805;top:8894;width:8582;height:2" coordorigin="1805,8894" coordsize="8582,0" path="m1805,8894l10387,8894e" filled="f" stroked="t" strokeweight=".48pt" strokecolor="#232323">
                <v:path arrowok="t"/>
              </v:shape>
            </v:group>
            <v:group style="position:absolute;left:3130;top:9034;width:461;height:2" coordorigin="3130,9034" coordsize="461,2">
              <v:shape style="position:absolute;left:3130;top:9034;width:461;height:2" coordorigin="3130,9034" coordsize="461,0" path="m3130,9034l3590,9034e" filled="f" stroked="t" strokeweight=".96pt" strokecolor="#444444">
                <v:path arrowok="t"/>
              </v:shape>
            </v:group>
            <v:group style="position:absolute;left:3571;top:9034;width:4022;height:2" coordorigin="3571,9034" coordsize="4022,2">
              <v:shape style="position:absolute;left:3571;top:9034;width:4022;height:2" coordorigin="3571,9034" coordsize="4022,0" path="m3571,9034l7594,9034e" filled="f" stroked="t" strokeweight=".48pt" strokecolor="#6B6B6B">
                <v:path arrowok="t"/>
              </v:shape>
            </v:group>
            <v:group style="position:absolute;left:7594;top:9034;width:259;height:2" coordorigin="7594,9034" coordsize="259,2">
              <v:shape style="position:absolute;left:7594;top:9034;width:259;height:2" coordorigin="7594,9034" coordsize="259,0" path="m7594,9034l7853,9034e" filled="f" stroked="t" strokeweight=".48pt" strokecolor="#4F4F4F">
                <v:path arrowok="t"/>
              </v:shape>
            </v:group>
            <v:group style="position:absolute;left:8429;top:9034;width:1018;height:2" coordorigin="8429,9034" coordsize="1018,2">
              <v:shape style="position:absolute;left:8429;top:9034;width:1018;height:2" coordorigin="8429,9034" coordsize="1018,0" path="m8429,9034l9446,9034e" filled="f" stroked="t" strokeweight=".48pt" strokecolor="#3F3F3F">
                <v:path arrowok="t"/>
              </v:shape>
            </v:group>
            <v:group style="position:absolute;left:9427;top:9034;width:950;height:2" coordorigin="9427,9034" coordsize="950,2">
              <v:shape style="position:absolute;left:9427;top:9034;width:950;height:2" coordorigin="9427,9034" coordsize="950,0" path="m9427,9034l10378,9034e" filled="f" stroked="t" strokeweight=".48pt" strokecolor="#5B5B5B">
                <v:path arrowok="t"/>
              </v:shape>
            </v:group>
            <v:group style="position:absolute;left:1805;top:9269;width:8582;height:2" coordorigin="1805,9269" coordsize="8582,2">
              <v:shape style="position:absolute;left:1805;top:9269;width:8582;height:2" coordorigin="1805,9269" coordsize="8582,0" path="m1805,9269l10387,9269e" filled="f" stroked="t" strokeweight=".48pt" strokecolor="#1F1F1F">
                <v:path arrowok="t"/>
              </v:shape>
            </v:group>
            <v:group style="position:absolute;left:3149;top:9461;width:4704;height:2" coordorigin="3149,9461" coordsize="4704,2">
              <v:shape style="position:absolute;left:3149;top:9461;width:4704;height:2" coordorigin="3149,9461" coordsize="4704,0" path="m3149,9461l7853,9461e" filled="f" stroked="t" strokeweight=".48pt" strokecolor="#2F2F2F">
                <v:path arrowok="t"/>
              </v:shape>
            </v:group>
            <v:group style="position:absolute;left:8448;top:9461;width:1939;height:2" coordorigin="8448,9461" coordsize="1939,2">
              <v:shape style="position:absolute;left:8448;top:9461;width:1939;height:2" coordorigin="8448,9461" coordsize="1939,0" path="m8448,9461l10387,9461e" filled="f" stroked="t" strokeweight=".48pt" strokecolor="#2F2F2F">
                <v:path arrowok="t"/>
              </v:shape>
            </v:group>
            <v:group style="position:absolute;left:3571;top:9600;width:1190;height:2" coordorigin="3571,9600" coordsize="1190,2">
              <v:shape style="position:absolute;left:3571;top:9600;width:1190;height:2" coordorigin="3571,9600" coordsize="1190,0" path="m3571,9600l4762,9600e" filled="f" stroked="t" strokeweight=".48pt" strokecolor="#5B5B5B">
                <v:path arrowok="t"/>
              </v:shape>
            </v:group>
            <v:group style="position:absolute;left:3590;top:9835;width:1181;height:2" coordorigin="3590,9835" coordsize="1181,2">
              <v:shape style="position:absolute;left:3590;top:9835;width:1181;height:2" coordorigin="3590,9835" coordsize="1181,0" path="m3590,9835l4771,9835e" filled="f" stroked="t" strokeweight=".48pt" strokecolor="#232323">
                <v:path arrowok="t"/>
              </v:shape>
            </v:group>
            <v:group style="position:absolute;left:1805;top:10027;width:8582;height:2" coordorigin="1805,10027" coordsize="8582,2">
              <v:shape style="position:absolute;left:1805;top:10027;width:8582;height:2" coordorigin="1805,10027" coordsize="8582,0" path="m1805,10027l10387,10027e" filled="f" stroked="t" strokeweight=".48pt" strokecolor="#383838">
                <v:path arrowok="t"/>
              </v:shape>
            </v:group>
            <v:group style="position:absolute;left:3130;top:10166;width:461;height:2" coordorigin="3130,10166" coordsize="461,2">
              <v:shape style="position:absolute;left:3130;top:10166;width:461;height:2" coordorigin="3130,10166" coordsize="461,0" path="m3130,10166l3590,10166e" filled="f" stroked="t" strokeweight=".96pt" strokecolor="#383838">
                <v:path arrowok="t"/>
              </v:shape>
            </v:group>
            <v:group style="position:absolute;left:3571;top:10166;width:1190;height:2" coordorigin="3571,10166" coordsize="1190,2">
              <v:shape style="position:absolute;left:3571;top:10166;width:1190;height:2" coordorigin="3571,10166" coordsize="1190,0" path="m3571,10166l4762,10166e" filled="f" stroked="t" strokeweight=".48pt" strokecolor="#606060">
                <v:path arrowok="t"/>
              </v:shape>
            </v:group>
            <v:group style="position:absolute;left:4733;top:10166;width:2861;height:2" coordorigin="4733,10166" coordsize="2861,2">
              <v:shape style="position:absolute;left:4733;top:10166;width:2861;height:2" coordorigin="4733,10166" coordsize="2861,0" path="m4733,10166l7594,10166e" filled="f" stroked="t" strokeweight=".48pt" strokecolor="#2F2F2F">
                <v:path arrowok="t"/>
              </v:shape>
            </v:group>
            <v:group style="position:absolute;left:7594;top:10166;width:854;height:2" coordorigin="7594,10166" coordsize="854,2">
              <v:shape style="position:absolute;left:7594;top:10166;width:854;height:2" coordorigin="7594,10166" coordsize="854,0" path="m7594,10166l8448,10166e" filled="f" stroked="t" strokeweight=".48pt" strokecolor="#575757">
                <v:path arrowok="t"/>
              </v:shape>
            </v:group>
            <v:group style="position:absolute;left:8429;top:10166;width:1018;height:2" coordorigin="8429,10166" coordsize="1018,2">
              <v:shape style="position:absolute;left:8429;top:10166;width:1018;height:2" coordorigin="8429,10166" coordsize="1018,0" path="m8429,10166l9446,10166e" filled="f" stroked="t" strokeweight=".48pt" strokecolor="#3F3F3F">
                <v:path arrowok="t"/>
              </v:shape>
            </v:group>
            <v:group style="position:absolute;left:9427;top:10166;width:950;height:2" coordorigin="9427,10166" coordsize="950,2">
              <v:shape style="position:absolute;left:9427;top:10166;width:950;height:2" coordorigin="9427,10166" coordsize="950,0" path="m9427,10166l10378,10166e" filled="f" stroked="t" strokeweight=".48pt" strokecolor="#606060">
                <v:path arrowok="t"/>
              </v:shape>
            </v:group>
            <v:group style="position:absolute;left:1805;top:10402;width:8582;height:2" coordorigin="1805,10402" coordsize="8582,2">
              <v:shape style="position:absolute;left:1805;top:10402;width:8582;height:2" coordorigin="1805,10402" coordsize="8582,0" path="m1805,10402l10387,10402e" filled="f" stroked="t" strokeweight=".48pt" strokecolor="#232323">
                <v:path arrowok="t"/>
              </v:shape>
            </v:group>
            <v:group style="position:absolute;left:3590;top:10589;width:3341;height:2" coordorigin="3590,10589" coordsize="3341,2">
              <v:shape style="position:absolute;left:3590;top:10589;width:3341;height:2" coordorigin="3590,10589" coordsize="3341,0" path="m3590,10589l6931,10589e" filled="f" stroked="t" strokeweight=".96pt" strokecolor="#575757">
                <v:path arrowok="t"/>
              </v:shape>
            </v:group>
            <v:group style="position:absolute;left:3590;top:10776;width:3341;height:2" coordorigin="3590,10776" coordsize="3341,2">
              <v:shape style="position:absolute;left:3590;top:10776;width:3341;height:2" coordorigin="3590,10776" coordsize="3341,0" path="m3590,10776l6931,10776e" filled="f" stroked="t" strokeweight=".48pt" strokecolor="#1F1F1F">
                <v:path arrowok="t"/>
              </v:shape>
            </v:group>
            <v:group style="position:absolute;left:3590;top:10968;width:3341;height:2" coordorigin="3590,10968" coordsize="3341,2">
              <v:shape style="position:absolute;left:3590;top:10968;width:3341;height:2" coordorigin="3590,10968" coordsize="3341,0" path="m3590,10968l6931,10968e" filled="f" stroked="t" strokeweight=".48pt" strokecolor="#2B2B2B">
                <v:path arrowok="t"/>
              </v:shape>
            </v:group>
            <v:group style="position:absolute;left:3590;top:11155;width:3341;height:2" coordorigin="3590,11155" coordsize="3341,2">
              <v:shape style="position:absolute;left:3590;top:11155;width:3341;height:2" coordorigin="3590,11155" coordsize="3341,0" path="m3590,11155l6931,11155e" filled="f" stroked="t" strokeweight=".96pt" strokecolor="#484848">
                <v:path arrowok="t"/>
              </v:shape>
            </v:group>
            <v:group style="position:absolute;left:3130;top:11290;width:461;height:2" coordorigin="3130,11290" coordsize="461,2">
              <v:shape style="position:absolute;left:3130;top:11290;width:461;height:2" coordorigin="3130,11290" coordsize="461,0" path="m3130,11290l3590,11290e" filled="f" stroked="t" strokeweight=".48pt" strokecolor="#181818">
                <v:path arrowok="t"/>
              </v:shape>
            </v:group>
            <v:group style="position:absolute;left:3571;top:11290;width:3350;height:2" coordorigin="3571,11290" coordsize="3350,2">
              <v:shape style="position:absolute;left:3571;top:11290;width:3350;height:2" coordorigin="3571,11290" coordsize="3350,0" path="m3571,11290l6922,11290e" filled="f" stroked="t" strokeweight=".48pt" strokecolor="#444444">
                <v:path arrowok="t"/>
              </v:shape>
            </v:group>
            <v:group style="position:absolute;left:6893;top:11290;width:701;height:2" coordorigin="6893,11290" coordsize="701,2">
              <v:shape style="position:absolute;left:6893;top:11290;width:701;height:2" coordorigin="6893,11290" coordsize="701,0" path="m6893,11290l7594,11290e" filled="f" stroked="t" strokeweight=".48pt" strokecolor="#232323">
                <v:path arrowok="t"/>
              </v:shape>
            </v:group>
            <v:group style="position:absolute;left:7594;top:11290;width:2784;height:2" coordorigin="7594,11290" coordsize="2784,2">
              <v:shape style="position:absolute;left:7594;top:11290;width:2784;height:2" coordorigin="7594,11290" coordsize="2784,0" path="m7594,11290l10378,11290e" filled="f" stroked="t" strokeweight=".48pt" strokecolor="#545454">
                <v:path arrowok="t"/>
              </v:shape>
            </v:group>
            <v:group style="position:absolute;left:3590;top:11534;width:3341;height:2" coordorigin="3590,11534" coordsize="3341,2">
              <v:shape style="position:absolute;left:3590;top:11534;width:3341;height:2" coordorigin="3590,11534" coordsize="3341,0" path="m3590,11534l6931,11534e" filled="f" stroked="t" strokeweight=".48pt" strokecolor="#383838">
                <v:path arrowok="t"/>
              </v:shape>
            </v:group>
            <v:group style="position:absolute;left:3590;top:11722;width:3341;height:2" coordorigin="3590,11722" coordsize="3341,2">
              <v:shape style="position:absolute;left:3590;top:11722;width:3341;height:2" coordorigin="3590,11722" coordsize="3341,0" path="m3590,11722l6931,11722e" filled="f" stroked="t" strokeweight=".96pt" strokecolor="#2F2F2F">
                <v:path arrowok="t"/>
              </v:shape>
            </v:group>
            <v:group style="position:absolute;left:3590;top:11909;width:3341;height:2" coordorigin="3590,11909" coordsize="3341,2">
              <v:shape style="position:absolute;left:3590;top:11909;width:3341;height:2" coordorigin="3590,11909" coordsize="3341,0" path="m3590,11909l6931,11909e" filled="f" stroked="t" strokeweight=".48pt" strokecolor="#1F1F1F">
                <v:path arrowok="t"/>
              </v:shape>
            </v:group>
            <v:group style="position:absolute;left:3590;top:12096;width:3341;height:2" coordorigin="3590,12096" coordsize="3341,2">
              <v:shape style="position:absolute;left:3590;top:12096;width:3341;height:2" coordorigin="3590,12096" coordsize="3341,0" path="m3590,12096l6931,12096e" filled="f" stroked="t" strokeweight=".96pt" strokecolor="#606060">
                <v:path arrowok="t"/>
              </v:shape>
            </v:group>
            <v:group style="position:absolute;left:1805;top:12288;width:8582;height:2" coordorigin="1805,12288" coordsize="8582,2">
              <v:shape style="position:absolute;left:1805;top:12288;width:8582;height:2" coordorigin="1805,12288" coordsize="8582,0" path="m1805,12288l10387,12288e" filled="f" stroked="t" strokeweight=".96pt" strokecolor="#1F1F1F">
                <v:path arrowok="t"/>
              </v:shape>
            </v:group>
            <v:group style="position:absolute;left:3130;top:12422;width:7248;height:2" coordorigin="3130,12422" coordsize="7248,2">
              <v:shape style="position:absolute;left:3130;top:12422;width:7248;height:2" coordorigin="3130,12422" coordsize="7248,0" path="m3130,12422l10378,12422e" filled="f" stroked="t" strokeweight=".48pt" strokecolor="#4B4B4B">
                <v:path arrowok="t"/>
              </v:shape>
            </v:group>
            <v:group style="position:absolute;left:1805;top:12662;width:8582;height:2" coordorigin="1805,12662" coordsize="8582,2">
              <v:shape style="position:absolute;left:1805;top:12662;width:8582;height:2" coordorigin="1805,12662" coordsize="8582,0" path="m1805,12662l10387,12662e" filled="f" stroked="t" strokeweight=".96pt" strokecolor="#4B4B4B">
                <v:path arrowok="t"/>
              </v:shape>
            </v:group>
            <v:group style="position:absolute;left:5770;top:12662;width:19;height:2" coordorigin="5770,12662" coordsize="19,2">
              <v:shape style="position:absolute;left:5770;top:12662;width:19;height:2" coordorigin="5770,12662" coordsize="19,0" path="m5770,12662l5789,12662e" filled="f" stroked="t" strokeweight=".96pt" strokecolor="#3F3F3F">
                <v:path arrowok="t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48" w:right="-55"/>
        <w:jc w:val="left"/>
        <w:tabs>
          <w:tab w:pos="7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>GO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7"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606060"/>
          <w:spacing w:val="2"/>
          <w:w w:val="107"/>
          <w:position w:val="1"/>
        </w:rPr>
        <w:t>V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0"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-1"/>
          <w:w w:val="110"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4"/>
          <w:position w:val="1"/>
        </w:rPr>
        <w:t>ES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90" w:after="0" w:line="240" w:lineRule="auto"/>
        <w:ind w:left="797" w:right="-20"/>
        <w:jc w:val="left"/>
        <w:tabs>
          <w:tab w:pos="1880" w:val="left"/>
          <w:tab w:pos="294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2"/>
          <w:position w:val="1"/>
        </w:rPr>
        <w:t>KLEVlS</w:t>
      </w:r>
      <w:r>
        <w:rPr>
          <w:rFonts w:ascii="Arial" w:hAnsi="Arial" w:cs="Arial" w:eastAsia="Arial"/>
          <w:sz w:val="9"/>
          <w:szCs w:val="9"/>
          <w:color w:val="606060"/>
          <w:spacing w:val="-19"/>
          <w:w w:val="112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1"/>
        </w:rPr>
        <w:t>K</w:t>
      </w:r>
      <w:r>
        <w:rPr>
          <w:rFonts w:ascii="Arial" w:hAnsi="Arial" w:cs="Arial" w:eastAsia="Arial"/>
          <w:sz w:val="9"/>
          <w:szCs w:val="9"/>
          <w:color w:val="707070"/>
          <w:spacing w:val="-17"/>
          <w:w w:val="112"/>
          <w:position w:val="1"/>
        </w:rPr>
        <w:t>U</w:t>
      </w:r>
      <w:r>
        <w:rPr>
          <w:rFonts w:ascii="Arial" w:hAnsi="Arial" w:cs="Arial" w:eastAsia="Arial"/>
          <w:sz w:val="9"/>
          <w:szCs w:val="9"/>
          <w:color w:val="505050"/>
          <w:spacing w:val="-3"/>
          <w:w w:val="112"/>
          <w:position w:val="1"/>
        </w:rPr>
        <w:t>J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2"/>
          <w:position w:val="1"/>
        </w:rPr>
        <w:t>TIM</w:t>
      </w:r>
      <w:r>
        <w:rPr>
          <w:rFonts w:ascii="Arial" w:hAnsi="Arial" w:cs="Arial" w:eastAsia="Arial"/>
          <w:sz w:val="9"/>
          <w:szCs w:val="9"/>
          <w:color w:val="707070"/>
          <w:spacing w:val="-17"/>
          <w:w w:val="112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2"/>
          <w:position w:val="0"/>
        </w:rPr>
        <w:t>DICAKU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23" w:after="0" w:line="240" w:lineRule="auto"/>
        <w:ind w:left="19" w:right="-20"/>
        <w:jc w:val="left"/>
        <w:tabs>
          <w:tab w:pos="800" w:val="left"/>
          <w:tab w:pos="1800" w:val="left"/>
          <w:tab w:pos="2960" w:val="left"/>
          <w:tab w:pos="4060" w:val="left"/>
          <w:tab w:pos="4800" w:val="left"/>
          <w:tab w:pos="5580" w:val="left"/>
          <w:tab w:pos="662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1"/>
        </w:rPr>
        <w:t>ISHTE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-9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0"/>
          <w:position w:val="1"/>
        </w:rPr>
        <w:t>SLAM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0"/>
          <w:position w:val="1"/>
        </w:rPr>
        <w:t>RAAPU</w:t>
      </w:r>
      <w:r>
        <w:rPr>
          <w:rFonts w:ascii="Arial" w:hAnsi="Arial" w:cs="Arial" w:eastAsia="Arial"/>
          <w:sz w:val="9"/>
          <w:szCs w:val="9"/>
          <w:color w:val="505050"/>
          <w:spacing w:val="-17"/>
          <w:w w:val="130"/>
          <w:position w:val="1"/>
        </w:rPr>
        <w:t>S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30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0"/>
          <w:position w:val="1"/>
        </w:rPr>
        <w:t>CARJA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0"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505050"/>
          <w:spacing w:val="-21"/>
          <w:w w:val="130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707070"/>
          <w:spacing w:val="-13"/>
          <w:w w:val="13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0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505050"/>
          <w:spacing w:val="-11"/>
          <w:w w:val="13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24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505050"/>
          <w:spacing w:val="5"/>
          <w:w w:val="124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232323"/>
          <w:spacing w:val="4"/>
          <w:w w:val="8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35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5"/>
          <w:szCs w:val="15"/>
          <w:color w:val="505050"/>
          <w:spacing w:val="0"/>
          <w:w w:val="100"/>
          <w:position w:val="1"/>
        </w:rPr>
        <w:t>&gt;nos</w:t>
      </w:r>
      <w:r>
        <w:rPr>
          <w:rFonts w:ascii="Times New Roman" w:hAnsi="Times New Roman" w:cs="Times New Roman" w:eastAsia="Times New Roman"/>
          <w:sz w:val="15"/>
          <w:szCs w:val="15"/>
          <w:color w:val="50505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50505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5"/>
          <w:szCs w:val="15"/>
          <w:color w:val="606060"/>
          <w:spacing w:val="0"/>
          <w:w w:val="100"/>
          <w:position w:val="0"/>
        </w:rPr>
        <w:t>•oo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10" w:after="0" w:line="240" w:lineRule="auto"/>
        <w:ind w:right="-20"/>
        <w:jc w:val="left"/>
        <w:tabs>
          <w:tab w:pos="820" w:val="left"/>
          <w:tab w:pos="1800" w:val="left"/>
          <w:tab w:pos="2960" w:val="left"/>
          <w:tab w:pos="4060" w:val="left"/>
          <w:tab w:pos="4800" w:val="left"/>
          <w:tab w:pos="5600" w:val="left"/>
          <w:tab w:pos="66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1"/>
        </w:rPr>
        <w:t>BE</w:t>
      </w:r>
      <w:r>
        <w:rPr>
          <w:rFonts w:ascii="Arial" w:hAnsi="Arial" w:cs="Arial" w:eastAsia="Arial"/>
          <w:sz w:val="9"/>
          <w:szCs w:val="9"/>
          <w:color w:val="505050"/>
          <w:spacing w:val="-10"/>
          <w:w w:val="113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1"/>
        </w:rPr>
        <w:t>ET</w:t>
      </w:r>
      <w:r>
        <w:rPr>
          <w:rFonts w:ascii="Arial" w:hAnsi="Arial" w:cs="Arial" w:eastAsia="Arial"/>
          <w:sz w:val="9"/>
          <w:szCs w:val="9"/>
          <w:color w:val="707070"/>
          <w:spacing w:val="-25"/>
          <w:w w:val="113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13"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707070"/>
          <w:spacing w:val="-16"/>
          <w:w w:val="113"/>
          <w:position w:val="0"/>
        </w:rPr>
        <w:t>S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0"/>
        </w:rPr>
        <w:t>LAM</w:t>
      </w:r>
      <w:r>
        <w:rPr>
          <w:rFonts w:ascii="Arial" w:hAnsi="Arial" w:cs="Arial" w:eastAsia="Arial"/>
          <w:sz w:val="9"/>
          <w:szCs w:val="9"/>
          <w:color w:val="505050"/>
          <w:spacing w:val="-25"/>
          <w:w w:val="113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3"/>
          <w:position w:val="1"/>
        </w:rPr>
        <w:t>RRAPUSH</w:t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0606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05050"/>
          <w:spacing w:val="0"/>
          <w:w w:val="113"/>
          <w:position w:val="1"/>
        </w:rPr>
        <w:t>CARJA</w:t>
      </w:r>
      <w:r>
        <w:rPr>
          <w:rFonts w:ascii="Arial" w:hAnsi="Arial" w:cs="Arial" w:eastAsia="Arial"/>
          <w:sz w:val="9"/>
          <w:szCs w:val="9"/>
          <w:color w:val="505050"/>
          <w:spacing w:val="-22"/>
          <w:w w:val="113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>75</w:t>
      </w:r>
      <w:r>
        <w:rPr>
          <w:rFonts w:ascii="Arial" w:hAnsi="Arial" w:cs="Arial" w:eastAsia="Arial"/>
          <w:sz w:val="9"/>
          <w:szCs w:val="9"/>
          <w:color w:val="707070"/>
          <w:spacing w:val="-23"/>
          <w:w w:val="10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>G</w:t>
      </w:r>
      <w:r>
        <w:rPr>
          <w:rFonts w:ascii="Arial" w:hAnsi="Arial" w:cs="Arial" w:eastAsia="Arial"/>
          <w:sz w:val="9"/>
          <w:szCs w:val="9"/>
          <w:color w:val="505050"/>
          <w:spacing w:val="1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05050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27"/>
          <w:position w:val="1"/>
        </w:rPr>
        <w:t>0</w:t>
      </w:r>
      <w:r>
        <w:rPr>
          <w:rFonts w:ascii="Arial" w:hAnsi="Arial" w:cs="Arial" w:eastAsia="Arial"/>
          <w:sz w:val="9"/>
          <w:szCs w:val="9"/>
          <w:color w:val="606060"/>
          <w:spacing w:val="-8"/>
          <w:w w:val="127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232323"/>
          <w:spacing w:val="-9"/>
          <w:w w:val="127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27"/>
          <w:position w:val="1"/>
        </w:rPr>
        <w:t>5</w:t>
      </w:r>
      <w:r>
        <w:rPr>
          <w:rFonts w:ascii="Arial" w:hAnsi="Arial" w:cs="Arial" w:eastAsia="Arial"/>
          <w:sz w:val="9"/>
          <w:szCs w:val="9"/>
          <w:color w:val="707070"/>
          <w:spacing w:val="-30"/>
          <w:w w:val="127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0707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5"/>
          <w:szCs w:val="15"/>
          <w:color w:val="505050"/>
          <w:spacing w:val="-2"/>
          <w:w w:val="60"/>
          <w:position w:val="0"/>
        </w:rPr>
        <w:t>&gt;</w:t>
      </w:r>
      <w:r>
        <w:rPr>
          <w:rFonts w:ascii="Times New Roman" w:hAnsi="Times New Roman" w:cs="Times New Roman" w:eastAsia="Times New Roman"/>
          <w:sz w:val="15"/>
          <w:szCs w:val="15"/>
          <w:color w:val="707070"/>
          <w:spacing w:val="-6"/>
          <w:w w:val="118"/>
          <w:position w:val="0"/>
        </w:rPr>
        <w:t>n</w:t>
      </w:r>
      <w:r>
        <w:rPr>
          <w:rFonts w:ascii="Times New Roman" w:hAnsi="Times New Roman" w:cs="Times New Roman" w:eastAsia="Times New Roman"/>
          <w:sz w:val="15"/>
          <w:szCs w:val="15"/>
          <w:color w:val="3B3B3B"/>
          <w:spacing w:val="0"/>
          <w:w w:val="89"/>
          <w:position w:val="0"/>
        </w:rPr>
        <w:t>o</w:t>
      </w:r>
      <w:r>
        <w:rPr>
          <w:rFonts w:ascii="Times New Roman" w:hAnsi="Times New Roman" w:cs="Times New Roman" w:eastAsia="Times New Roman"/>
          <w:sz w:val="15"/>
          <w:szCs w:val="15"/>
          <w:color w:val="3B3B3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606060"/>
          <w:spacing w:val="0"/>
          <w:w w:val="115"/>
          <w:position w:val="0"/>
        </w:rPr>
        <w:t>500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199" w:space="297"/>
            <w:col w:w="7304"/>
          </w:cols>
        </w:sectPr>
      </w:pPr>
      <w:rPr/>
    </w:p>
    <w:p>
      <w:pPr>
        <w:spacing w:before="93" w:after="0" w:line="240" w:lineRule="auto"/>
        <w:ind w:right="47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2F2F2F"/>
          <w:spacing w:val="0"/>
          <w:w w:val="108"/>
          <w:b/>
          <w:bCs/>
        </w:rPr>
        <w:t>LJOHJAP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41" w:lineRule="exact"/>
        <w:ind w:right="-20"/>
        <w:jc w:val="right"/>
        <w:tabs>
          <w:tab w:pos="1300" w:val="left"/>
          <w:tab w:pos="422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3.90654pt;margin-top:3.966691pt;width:5.0pt;height:10pt;mso-position-horizontal-relative:page;mso-position-vertical-relative:paragraph;z-index:-531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right="-7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color w:val="212121"/>
                      <w:spacing w:val="0"/>
                      <w:w w:val="100"/>
                    </w:rPr>
                    <w:t>8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9"/>
          <w:szCs w:val="9"/>
          <w:color w:val="212121"/>
          <w:spacing w:val="0"/>
          <w:w w:val="128"/>
          <w:position w:val="-6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212121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12121"/>
          <w:spacing w:val="0"/>
          <w:w w:val="100"/>
          <w:position w:val="-6"/>
        </w:rPr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600"/>
          <w:position w:val="-13"/>
        </w:rPr>
        <w:t>i</w:t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00"/>
          <w:position w:val="-13"/>
        </w:rPr>
        <w:tab/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00"/>
          <w:position w:val="-13"/>
        </w:rPr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4"/>
          <w:position w:val="-11"/>
        </w:rPr>
        <w:t>0: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10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" w:lineRule="atLeast"/>
        <w:ind w:right="-58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565656"/>
          <w:spacing w:val="0"/>
          <w:w w:val="185"/>
        </w:rPr>
        <w:t>3</w:t>
      </w:r>
      <w:r>
        <w:rPr>
          <w:rFonts w:ascii="Arial" w:hAnsi="Arial" w:cs="Arial" w:eastAsia="Arial"/>
          <w:sz w:val="12"/>
          <w:szCs w:val="12"/>
          <w:color w:val="565656"/>
          <w:spacing w:val="1"/>
          <w:w w:val="185"/>
        </w:rPr>
        <w:t> </w:t>
      </w:r>
      <w:r>
        <w:rPr>
          <w:rFonts w:ascii="Arial" w:hAnsi="Arial" w:cs="Arial" w:eastAsia="Arial"/>
          <w:sz w:val="12"/>
          <w:szCs w:val="12"/>
          <w:color w:val="565656"/>
          <w:spacing w:val="0"/>
          <w:w w:val="185"/>
        </w:rPr>
        <w:t>o</w:t>
      </w:r>
      <w:r>
        <w:rPr>
          <w:rFonts w:ascii="Arial" w:hAnsi="Arial" w:cs="Arial" w:eastAsia="Arial"/>
          <w:sz w:val="12"/>
          <w:szCs w:val="12"/>
          <w:color w:val="565656"/>
          <w:spacing w:val="0"/>
          <w:w w:val="185"/>
        </w:rPr>
        <w:t>:</w:t>
      </w:r>
      <w:r>
        <w:rPr>
          <w:rFonts w:ascii="Arial" w:hAnsi="Arial" w:cs="Arial" w:eastAsia="Arial"/>
          <w:sz w:val="12"/>
          <w:szCs w:val="12"/>
          <w:color w:val="565656"/>
          <w:spacing w:val="-38"/>
          <w:w w:val="185"/>
        </w:rPr>
        <w:t> </w:t>
      </w:r>
      <w:r>
        <w:rPr>
          <w:rFonts w:ascii="Arial" w:hAnsi="Arial" w:cs="Arial" w:eastAsia="Arial"/>
          <w:sz w:val="12"/>
          <w:szCs w:val="12"/>
          <w:color w:val="212121"/>
          <w:spacing w:val="0"/>
          <w:w w:val="100"/>
        </w:rPr>
        <w:t>3!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133" w:lineRule="exact"/>
        <w:ind w:left="600" w:right="860"/>
        <w:jc w:val="center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212121"/>
          <w:spacing w:val="0"/>
          <w:w w:val="90"/>
          <w:position w:val="-1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17" w:lineRule="exact"/>
        <w:ind w:left="-35" w:right="321"/>
        <w:jc w:val="center"/>
        <w:tabs>
          <w:tab w:pos="580" w:val="left"/>
        </w:tabs>
        <w:rPr>
          <w:rFonts w:ascii="Courier New" w:hAnsi="Courier New" w:cs="Courier New" w:eastAsia="Courier New"/>
          <w:sz w:val="12"/>
          <w:szCs w:val="1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5.177582pt;margin-top:8.828196pt;width:5.45750pt;height:18.5pt;mso-position-horizontal-relative:page;mso-position-vertical-relative:paragraph;z-index:-5321" type="#_x0000_t202" filled="f" stroked="f">
            <v:textbox inset="0,0,0,0">
              <w:txbxContent>
                <w:p>
                  <w:pPr>
                    <w:spacing w:before="0" w:after="0" w:line="370" w:lineRule="exact"/>
                    <w:ind w:right="-95"/>
                    <w:jc w:val="left"/>
                    <w:rPr>
                      <w:rFonts w:ascii="Times New Roman" w:hAnsi="Times New Roman" w:cs="Times New Roman" w:eastAsia="Times New Roman"/>
                      <w:sz w:val="37"/>
                      <w:szCs w:val="37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7"/>
                      <w:szCs w:val="37"/>
                      <w:color w:val="212121"/>
                      <w:spacing w:val="0"/>
                      <w:w w:val="59"/>
                      <w:i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7"/>
                      <w:szCs w:val="3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6"/>
          <w:szCs w:val="16"/>
          <w:color w:val="464646"/>
          <w:spacing w:val="0"/>
          <w:w w:val="100"/>
          <w:position w:val="-15"/>
        </w:rPr>
        <w:t>Ill</w:t>
      </w:r>
      <w:r>
        <w:rPr>
          <w:rFonts w:ascii="Arial" w:hAnsi="Arial" w:cs="Arial" w:eastAsia="Arial"/>
          <w:sz w:val="16"/>
          <w:szCs w:val="16"/>
          <w:color w:val="464646"/>
          <w:spacing w:val="0"/>
          <w:w w:val="100"/>
          <w:position w:val="-15"/>
        </w:rPr>
        <w:tab/>
      </w:r>
      <w:r>
        <w:rPr>
          <w:rFonts w:ascii="Arial" w:hAnsi="Arial" w:cs="Arial" w:eastAsia="Arial"/>
          <w:sz w:val="16"/>
          <w:szCs w:val="16"/>
          <w:color w:val="464646"/>
          <w:spacing w:val="0"/>
          <w:w w:val="100"/>
          <w:position w:val="-15"/>
        </w:rPr>
      </w:r>
      <w:r>
        <w:rPr>
          <w:rFonts w:ascii="Courier New" w:hAnsi="Courier New" w:cs="Courier New" w:eastAsia="Courier New"/>
          <w:sz w:val="12"/>
          <w:szCs w:val="12"/>
          <w:color w:val="464646"/>
          <w:spacing w:val="0"/>
          <w:w w:val="85"/>
          <w:b/>
          <w:bCs/>
          <w:position w:val="-7"/>
        </w:rPr>
        <w:t>cr:cn</w:t>
      </w:r>
      <w:r>
        <w:rPr>
          <w:rFonts w:ascii="Courier New" w:hAnsi="Courier New" w:cs="Courier New" w:eastAsia="Courier New"/>
          <w:sz w:val="12"/>
          <w:szCs w:val="12"/>
          <w:color w:val="464646"/>
          <w:spacing w:val="0"/>
          <w:w w:val="85"/>
          <w:b/>
          <w:bCs/>
          <w:position w:val="-7"/>
        </w:rPr>
        <w:t> </w:t>
      </w:r>
      <w:r>
        <w:rPr>
          <w:rFonts w:ascii="Courier New" w:hAnsi="Courier New" w:cs="Courier New" w:eastAsia="Courier New"/>
          <w:sz w:val="12"/>
          <w:szCs w:val="12"/>
          <w:color w:val="464646"/>
          <w:spacing w:val="0"/>
          <w:w w:val="85"/>
          <w:b/>
          <w:bCs/>
          <w:position w:val="-7"/>
        </w:rPr>
        <w:t>:El:</w:t>
      </w:r>
      <w:r>
        <w:rPr>
          <w:rFonts w:ascii="Courier New" w:hAnsi="Courier New" w:cs="Courier New" w:eastAsia="Courier New"/>
          <w:sz w:val="12"/>
          <w:szCs w:val="12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pgSz w:w="12240" w:h="15840"/>
          <w:pgMar w:top="680" w:bottom="280" w:left="1720" w:right="1720"/>
          <w:cols w:num="3" w:equalWidth="0">
            <w:col w:w="4681" w:space="787"/>
            <w:col w:w="485" w:space="1231"/>
            <w:col w:w="1616"/>
          </w:cols>
        </w:sectPr>
      </w:pPr>
      <w:rPr/>
    </w:p>
    <w:p>
      <w:pPr>
        <w:spacing w:before="0" w:after="0" w:line="69" w:lineRule="exact"/>
        <w:ind w:left="358" w:right="-95"/>
        <w:jc w:val="left"/>
        <w:tabs>
          <w:tab w:pos="1660" w:val="left"/>
          <w:tab w:pos="2460" w:val="left"/>
          <w:tab w:pos="3520" w:val="left"/>
          <w:tab w:pos="4580" w:val="left"/>
        </w:tabs>
        <w:rPr>
          <w:rFonts w:ascii="Arial" w:hAnsi="Arial" w:cs="Arial" w:eastAsia="Arial"/>
          <w:sz w:val="27"/>
          <w:szCs w:val="2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2.626160pt;margin-top:1.525046pt;width:3.8988pt;height:6pt;mso-position-horizontal-relative:page;mso-position-vertical-relative:paragraph;z-index:-5322" type="#_x0000_t202" filled="f" stroked="f">
            <v:textbox inset="0,0,0,0">
              <w:txbxContent>
                <w:p>
                  <w:pPr>
                    <w:spacing w:before="0" w:after="0" w:line="120" w:lineRule="exact"/>
                    <w:ind w:right="-58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212121"/>
                      <w:spacing w:val="0"/>
                      <w:w w:val="100"/>
                    </w:rPr>
                    <w:t>w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55"/>
          <w:position w:val="-5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color w:val="212121"/>
          <w:spacing w:val="0"/>
          <w:w w:val="63"/>
          <w:position w:val="-7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212121"/>
          <w:spacing w:val="-18"/>
          <w:w w:val="63"/>
          <w:position w:val="-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12121"/>
          <w:spacing w:val="0"/>
          <w:w w:val="100"/>
          <w:position w:val="-7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12121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16"/>
          <w:szCs w:val="16"/>
          <w:color w:val="212121"/>
          <w:spacing w:val="0"/>
          <w:w w:val="63"/>
          <w:position w:val="-5"/>
        </w:rPr>
        <w:t>ffi</w:t>
      </w:r>
      <w:r>
        <w:rPr>
          <w:rFonts w:ascii="Times New Roman" w:hAnsi="Times New Roman" w:cs="Times New Roman" w:eastAsia="Times New Roman"/>
          <w:sz w:val="16"/>
          <w:szCs w:val="16"/>
          <w:color w:val="212121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212121"/>
          <w:spacing w:val="0"/>
          <w:w w:val="100"/>
          <w:position w:val="-5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44"/>
          <w:position w:val="0"/>
        </w:rPr>
        <w:t>ilj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</w:r>
      <w:r>
        <w:rPr>
          <w:rFonts w:ascii="Arial" w:hAnsi="Arial" w:cs="Arial" w:eastAsia="Arial"/>
          <w:sz w:val="28"/>
          <w:szCs w:val="28"/>
          <w:color w:val="2F2F2F"/>
          <w:spacing w:val="-45"/>
          <w:w w:val="59"/>
          <w:position w:val="-10"/>
        </w:rPr>
        <w:t>'</w:t>
      </w:r>
      <w:r>
        <w:rPr>
          <w:rFonts w:ascii="Arial" w:hAnsi="Arial" w:cs="Arial" w:eastAsia="Arial"/>
          <w:sz w:val="27"/>
          <w:szCs w:val="27"/>
          <w:color w:val="464646"/>
          <w:spacing w:val="-29"/>
          <w:w w:val="72"/>
          <w:position w:val="-1"/>
        </w:rPr>
        <w:t>,</w:t>
      </w:r>
      <w:r>
        <w:rPr>
          <w:rFonts w:ascii="Arial" w:hAnsi="Arial" w:cs="Arial" w:eastAsia="Arial"/>
          <w:sz w:val="28"/>
          <w:szCs w:val="28"/>
          <w:color w:val="2F2F2F"/>
          <w:spacing w:val="-52"/>
          <w:w w:val="59"/>
          <w:position w:val="-10"/>
        </w:rPr>
        <w:t>"</w:t>
      </w:r>
      <w:r>
        <w:rPr>
          <w:rFonts w:ascii="Arial" w:hAnsi="Arial" w:cs="Arial" w:eastAsia="Arial"/>
          <w:sz w:val="27"/>
          <w:szCs w:val="27"/>
          <w:color w:val="464646"/>
          <w:spacing w:val="0"/>
          <w:w w:val="72"/>
          <w:position w:val="-1"/>
        </w:rPr>
        <w:t>.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0" w:after="0" w:line="69" w:lineRule="exact"/>
        <w:ind w:right="-58"/>
        <w:jc w:val="left"/>
        <w:tabs>
          <w:tab w:pos="1700" w:val="left"/>
        </w:tabs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46"/>
          <w:position w:val="-1"/>
        </w:rPr>
        <w:t>o</w:t>
      </w:r>
      <w:r>
        <w:rPr>
          <w:rFonts w:ascii="Arial" w:hAnsi="Arial" w:cs="Arial" w:eastAsia="Arial"/>
          <w:sz w:val="13"/>
          <w:szCs w:val="13"/>
          <w:color w:val="464646"/>
          <w:spacing w:val="13"/>
          <w:w w:val="146"/>
          <w:position w:val="-1"/>
        </w:rPr>
        <w:t> </w:t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46"/>
          <w:position w:val="-1"/>
        </w:rPr>
        <w:t>w!:!</w:t>
      </w:r>
      <w:r>
        <w:rPr>
          <w:rFonts w:ascii="Arial" w:hAnsi="Arial" w:cs="Arial" w:eastAsia="Arial"/>
          <w:sz w:val="13"/>
          <w:szCs w:val="13"/>
          <w:color w:val="464646"/>
          <w:spacing w:val="-31"/>
          <w:w w:val="146"/>
          <w:position w:val="-1"/>
        </w:rPr>
        <w:t> </w:t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-1"/>
        </w:rPr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46"/>
          <w:position w:val="-3"/>
        </w:rPr>
        <w:t>ii'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5" w:lineRule="exact"/>
        <w:ind w:right="-20"/>
        <w:jc w:val="left"/>
        <w:rPr>
          <w:rFonts w:ascii="Courier New" w:hAnsi="Courier New" w:cs="Courier New" w:eastAsia="Courier New"/>
          <w:sz w:val="10"/>
          <w:szCs w:val="10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0"/>
          <w:szCs w:val="10"/>
          <w:color w:val="565656"/>
          <w:spacing w:val="0"/>
          <w:w w:val="83"/>
          <w:b/>
          <w:bCs/>
          <w:position w:val="3"/>
        </w:rPr>
        <w:t>-,</w:t>
      </w:r>
      <w:r>
        <w:rPr>
          <w:rFonts w:ascii="Courier New" w:hAnsi="Courier New" w:cs="Courier New" w:eastAsia="Courier New"/>
          <w:sz w:val="10"/>
          <w:szCs w:val="10"/>
          <w:color w:val="565656"/>
          <w:spacing w:val="-4"/>
          <w:w w:val="83"/>
          <w:b/>
          <w:bCs/>
          <w:position w:val="3"/>
        </w:rPr>
        <w:t> </w:t>
      </w:r>
      <w:r>
        <w:rPr>
          <w:rFonts w:ascii="Courier New" w:hAnsi="Courier New" w:cs="Courier New" w:eastAsia="Courier New"/>
          <w:sz w:val="10"/>
          <w:szCs w:val="10"/>
          <w:color w:val="2F2F2F"/>
          <w:spacing w:val="0"/>
          <w:w w:val="132"/>
          <w:b/>
          <w:bCs/>
          <w:position w:val="3"/>
        </w:rPr>
        <w:t>WO:J</w:t>
      </w:r>
      <w:r>
        <w:rPr>
          <w:rFonts w:ascii="Courier New" w:hAnsi="Courier New" w:cs="Courier New" w:eastAsia="Courier New"/>
          <w:sz w:val="10"/>
          <w:szCs w:val="10"/>
          <w:color w:val="2F2F2F"/>
          <w:spacing w:val="-25"/>
          <w:w w:val="100"/>
          <w:b/>
          <w:bCs/>
          <w:position w:val="3"/>
        </w:rPr>
        <w:t> </w:t>
      </w:r>
      <w:r>
        <w:rPr>
          <w:rFonts w:ascii="Courier New" w:hAnsi="Courier New" w:cs="Courier New" w:eastAsia="Courier New"/>
          <w:sz w:val="10"/>
          <w:szCs w:val="10"/>
          <w:color w:val="565656"/>
          <w:spacing w:val="0"/>
          <w:w w:val="251"/>
          <w:b/>
          <w:bCs/>
          <w:position w:val="3"/>
        </w:rPr>
        <w:t>-</w:t>
      </w:r>
      <w:r>
        <w:rPr>
          <w:rFonts w:ascii="Courier New" w:hAnsi="Courier New" w:cs="Courier New" w:eastAsia="Courier New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4700" w:space="767"/>
            <w:col w:w="1826" w:space="520"/>
            <w:col w:w="987"/>
          </w:cols>
        </w:sectPr>
      </w:pPr>
      <w:rPr/>
    </w:p>
    <w:p>
      <w:pPr>
        <w:spacing w:before="0" w:after="0" w:line="32" w:lineRule="exact"/>
        <w:ind w:right="-20"/>
        <w:jc w:val="right"/>
        <w:tabs>
          <w:tab w:pos="74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1"/>
          <w:szCs w:val="11"/>
          <w:color w:val="464646"/>
          <w:w w:val="97"/>
          <w:position w:val="-7"/>
        </w:rPr>
        <w:t>w</w:t>
      </w:r>
      <w:r>
        <w:rPr>
          <w:rFonts w:ascii="Arial" w:hAnsi="Arial" w:cs="Arial" w:eastAsia="Arial"/>
          <w:sz w:val="11"/>
          <w:szCs w:val="11"/>
          <w:color w:val="464646"/>
          <w:w w:val="100"/>
          <w:position w:val="-7"/>
        </w:rPr>
        <w:tab/>
      </w:r>
      <w:r>
        <w:rPr>
          <w:rFonts w:ascii="Arial" w:hAnsi="Arial" w:cs="Arial" w:eastAsia="Arial"/>
          <w:sz w:val="11"/>
          <w:szCs w:val="11"/>
          <w:color w:val="464646"/>
          <w:w w:val="100"/>
          <w:position w:val="-7"/>
        </w:rPr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208"/>
          <w:b/>
          <w:bCs/>
          <w:position w:val="-7"/>
        </w:rPr>
        <w:t>.i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-1"/>
          <w:w w:val="208"/>
          <w:b/>
          <w:bCs/>
          <w:position w:val="-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208"/>
          <w:b/>
          <w:bCs/>
          <w:position w:val="-7"/>
        </w:rPr>
        <w:t>wa.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2" w:after="0" w:line="29" w:lineRule="exact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  <w:position w:val="-6"/>
        </w:rPr>
        <w:t>::&gt;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5906" w:space="1278"/>
            <w:col w:w="1616"/>
          </w:cols>
        </w:sectPr>
      </w:pPr>
      <w:rPr/>
    </w:p>
    <w:p>
      <w:pPr>
        <w:spacing w:before="0" w:after="0" w:line="37" w:lineRule="exact"/>
        <w:ind w:left="358" w:right="-82"/>
        <w:jc w:val="left"/>
        <w:tabs>
          <w:tab w:pos="1660" w:val="left"/>
          <w:tab w:pos="2460" w:val="left"/>
          <w:tab w:pos="352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59"/>
          <w:position w:val="-12"/>
        </w:rPr>
        <w:t>::!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5"/>
          <w:w w:val="59"/>
          <w:position w:val="-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2"/>
        </w:rPr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59"/>
          <w:position w:val="-9"/>
        </w:rPr>
        <w:t>oc</w:t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-9"/>
        </w:rPr>
        <w:tab/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-9"/>
        </w:rPr>
      </w:r>
      <w:r>
        <w:rPr>
          <w:rFonts w:ascii="Arial" w:hAnsi="Arial" w:cs="Arial" w:eastAsia="Arial"/>
          <w:sz w:val="28"/>
          <w:szCs w:val="28"/>
          <w:color w:val="2F2F2F"/>
          <w:spacing w:val="-93"/>
          <w:w w:val="59"/>
          <w:position w:val="-20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-20"/>
          <w:w w:val="90"/>
          <w:position w:val="-13"/>
        </w:rPr>
        <w:t>w</w:t>
      </w:r>
      <w:r>
        <w:rPr>
          <w:rFonts w:ascii="Arial" w:hAnsi="Arial" w:cs="Arial" w:eastAsia="Arial"/>
          <w:sz w:val="28"/>
          <w:szCs w:val="28"/>
          <w:color w:val="2F2F2F"/>
          <w:spacing w:val="0"/>
          <w:w w:val="59"/>
          <w:position w:val="-20"/>
        </w:rPr>
        <w:t>'</w:t>
      </w:r>
      <w:r>
        <w:rPr>
          <w:rFonts w:ascii="Arial" w:hAnsi="Arial" w:cs="Arial" w:eastAsia="Arial"/>
          <w:sz w:val="28"/>
          <w:szCs w:val="28"/>
          <w:color w:val="2F2F2F"/>
          <w:spacing w:val="0"/>
          <w:w w:val="100"/>
          <w:position w:val="-20"/>
        </w:rPr>
        <w:tab/>
      </w:r>
      <w:r>
        <w:rPr>
          <w:rFonts w:ascii="Arial" w:hAnsi="Arial" w:cs="Arial" w:eastAsia="Arial"/>
          <w:sz w:val="28"/>
          <w:szCs w:val="28"/>
          <w:color w:val="2F2F2F"/>
          <w:spacing w:val="0"/>
          <w:w w:val="100"/>
          <w:position w:val="-20"/>
        </w:rPr>
      </w:r>
      <w:r>
        <w:rPr>
          <w:rFonts w:ascii="Times New Roman" w:hAnsi="Times New Roman" w:cs="Times New Roman" w:eastAsia="Times New Roman"/>
          <w:sz w:val="8"/>
          <w:szCs w:val="8"/>
          <w:color w:val="212121"/>
          <w:spacing w:val="0"/>
          <w:w w:val="141"/>
          <w:position w:val="-6"/>
        </w:rPr>
        <w:t>1-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37" w:lineRule="exact"/>
        <w:ind w:right="-20"/>
        <w:jc w:val="left"/>
        <w:tabs>
          <w:tab w:pos="920" w:val="left"/>
          <w:tab w:pos="1840" w:val="left"/>
        </w:tabs>
        <w:rPr>
          <w:rFonts w:ascii="Arial" w:hAnsi="Arial" w:cs="Arial" w:eastAsia="Arial"/>
          <w:sz w:val="6"/>
          <w:szCs w:val="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70"/>
          <w:b/>
          <w:bCs/>
          <w:position w:val="-7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70"/>
          <w:b/>
          <w:bCs/>
          <w:position w:val="-7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13"/>
          <w:w w:val="170"/>
          <w:b/>
          <w:bCs/>
          <w:position w:val="-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265"/>
          <w:b/>
          <w:bCs/>
          <w:position w:val="-7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9"/>
          <w:w w:val="265"/>
          <w:b/>
          <w:bCs/>
          <w:position w:val="-7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83"/>
          <w:b/>
          <w:bCs/>
          <w:position w:val="-13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37"/>
          <w:w w:val="183"/>
          <w:b/>
          <w:bCs/>
          <w:position w:val="-1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b/>
          <w:bCs/>
          <w:position w:val="-13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b/>
          <w:bCs/>
          <w:position w:val="-13"/>
        </w:rPr>
      </w:r>
      <w:r>
        <w:rPr>
          <w:rFonts w:ascii="Courier New" w:hAnsi="Courier New" w:cs="Courier New" w:eastAsia="Courier New"/>
          <w:sz w:val="21"/>
          <w:szCs w:val="21"/>
          <w:color w:val="464646"/>
          <w:spacing w:val="0"/>
          <w:w w:val="183"/>
          <w:position w:val="-16"/>
        </w:rPr>
        <w:t>2</w:t>
      </w:r>
      <w:r>
        <w:rPr>
          <w:rFonts w:ascii="Courier New" w:hAnsi="Courier New" w:cs="Courier New" w:eastAsia="Courier New"/>
          <w:sz w:val="21"/>
          <w:szCs w:val="21"/>
          <w:color w:val="464646"/>
          <w:spacing w:val="0"/>
          <w:w w:val="100"/>
          <w:position w:val="-16"/>
        </w:rPr>
        <w:tab/>
      </w:r>
      <w:r>
        <w:rPr>
          <w:rFonts w:ascii="Courier New" w:hAnsi="Courier New" w:cs="Courier New" w:eastAsia="Courier New"/>
          <w:sz w:val="21"/>
          <w:szCs w:val="21"/>
          <w:color w:val="464646"/>
          <w:spacing w:val="0"/>
          <w:w w:val="100"/>
          <w:position w:val="-16"/>
        </w:rPr>
      </w:r>
      <w:r>
        <w:rPr>
          <w:rFonts w:ascii="Arial" w:hAnsi="Arial" w:cs="Arial" w:eastAsia="Arial"/>
          <w:sz w:val="6"/>
          <w:szCs w:val="6"/>
          <w:color w:val="2F2F2F"/>
          <w:spacing w:val="0"/>
          <w:w w:val="129"/>
          <w:position w:val="-9"/>
        </w:rPr>
        <w:t>&lt;I</w:t>
      </w:r>
      <w:r>
        <w:rPr>
          <w:rFonts w:ascii="Arial" w:hAnsi="Arial" w:cs="Arial" w:eastAsia="Arial"/>
          <w:sz w:val="6"/>
          <w:szCs w:val="6"/>
          <w:color w:val="2F2F2F"/>
          <w:spacing w:val="0"/>
          <w:w w:val="130"/>
          <w:position w:val="-9"/>
        </w:rPr>
        <w:t>)</w:t>
      </w:r>
      <w:r>
        <w:rPr>
          <w:rFonts w:ascii="Arial" w:hAnsi="Arial" w:cs="Arial" w:eastAsia="Arial"/>
          <w:sz w:val="6"/>
          <w:szCs w:val="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627" w:space="1717"/>
            <w:col w:w="3456"/>
          </w:cols>
        </w:sectPr>
      </w:pPr>
      <w:rPr/>
    </w:p>
    <w:p>
      <w:pPr>
        <w:spacing w:before="71" w:after="0" w:line="327" w:lineRule="exact"/>
        <w:ind w:left="358" w:right="-84"/>
        <w:jc w:val="left"/>
        <w:tabs>
          <w:tab w:pos="1660" w:val="left"/>
        </w:tabs>
        <w:rPr>
          <w:rFonts w:ascii="Arial" w:hAnsi="Arial" w:cs="Arial" w:eastAsia="Arial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9.682236pt;margin-top:4.549824pt;width:4.45pt;height:5pt;mso-position-horizontal-relative:page;mso-position-vertical-relative:paragraph;z-index:-5316" type="#_x0000_t202" filled="f" stroked="f">
            <v:textbox inset="0,0,0,0">
              <w:txbxContent>
                <w:p>
                  <w:pPr>
                    <w:spacing w:before="0" w:after="0" w:line="100" w:lineRule="exact"/>
                    <w:ind w:right="-55"/>
                    <w:jc w:val="left"/>
                    <w:rPr>
                      <w:rFonts w:ascii="Times New Roman" w:hAnsi="Times New Roman" w:cs="Times New Roman" w:eastAsia="Times New Roman"/>
                      <w:sz w:val="10"/>
                      <w:szCs w:val="1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0"/>
                      <w:szCs w:val="10"/>
                      <w:color w:val="464646"/>
                      <w:spacing w:val="0"/>
                      <w:w w:val="178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9"/>
          <w:szCs w:val="29"/>
          <w:color w:val="2F2F2F"/>
          <w:spacing w:val="-95"/>
          <w:w w:val="57"/>
          <w:position w:val="-1"/>
        </w:rPr>
        <w:t>"</w:t>
      </w:r>
      <w:r>
        <w:rPr>
          <w:rFonts w:ascii="Times New Roman" w:hAnsi="Times New Roman" w:cs="Times New Roman" w:eastAsia="Times New Roman"/>
          <w:sz w:val="14"/>
          <w:szCs w:val="14"/>
          <w:color w:val="212121"/>
          <w:spacing w:val="-16"/>
          <w:w w:val="133"/>
          <w:position w:val="6"/>
        </w:rPr>
        <w:t>z</w:t>
      </w:r>
      <w:r>
        <w:rPr>
          <w:rFonts w:ascii="Arial" w:hAnsi="Arial" w:cs="Arial" w:eastAsia="Arial"/>
          <w:sz w:val="29"/>
          <w:szCs w:val="29"/>
          <w:color w:val="2F2F2F"/>
          <w:spacing w:val="0"/>
          <w:w w:val="57"/>
          <w:position w:val="-1"/>
        </w:rPr>
        <w:t>'</w:t>
      </w:r>
      <w:r>
        <w:rPr>
          <w:rFonts w:ascii="Arial" w:hAnsi="Arial" w:cs="Arial" w:eastAsia="Arial"/>
          <w:sz w:val="29"/>
          <w:szCs w:val="29"/>
          <w:color w:val="2F2F2F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29"/>
          <w:szCs w:val="29"/>
          <w:color w:val="2F2F2F"/>
          <w:spacing w:val="0"/>
          <w:w w:val="100"/>
          <w:position w:val="-1"/>
        </w:rPr>
      </w:r>
      <w:r>
        <w:rPr>
          <w:rFonts w:ascii="Arial" w:hAnsi="Arial" w:cs="Arial" w:eastAsia="Arial"/>
          <w:sz w:val="22"/>
          <w:szCs w:val="22"/>
          <w:color w:val="464646"/>
          <w:spacing w:val="0"/>
          <w:w w:val="131"/>
          <w:position w:val="0"/>
        </w:rPr>
        <w:t>"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133" w:lineRule="exact"/>
        <w:ind w:right="-20"/>
        <w:jc w:val="left"/>
        <w:tabs>
          <w:tab w:pos="10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-4"/>
        </w:rPr>
        <w:t>&lt;</w:t>
      </w:r>
      <w:r>
        <w:rPr>
          <w:rFonts w:ascii="Arial" w:hAnsi="Arial" w:cs="Arial" w:eastAsia="Arial"/>
          <w:sz w:val="13"/>
          <w:szCs w:val="13"/>
          <w:color w:val="2F2F2F"/>
          <w:spacing w:val="-19"/>
          <w:w w:val="100"/>
          <w:position w:val="-4"/>
        </w:rPr>
        <w:t> </w:t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13"/>
          <w:szCs w:val="13"/>
          <w:color w:val="2F2F2F"/>
          <w:spacing w:val="0"/>
          <w:w w:val="83"/>
          <w:position w:val="0"/>
        </w:rPr>
        <w:t>;;;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216" w:lineRule="exact"/>
        <w:ind w:left="1058" w:right="-78"/>
        <w:jc w:val="left"/>
        <w:tabs>
          <w:tab w:pos="1880" w:val="left"/>
        </w:tabs>
        <w:rPr>
          <w:rFonts w:ascii="Arial" w:hAnsi="Arial" w:cs="Arial" w:eastAsia="Arial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2.455292pt;margin-top:-3.20334pt;width:11.639541pt;height:11pt;mso-position-horizontal-relative:page;mso-position-vertical-relative:paragraph;z-index:-5320" type="#_x0000_t202" filled="f" stroked="f">
            <v:textbox inset="0,0,0,0">
              <w:txbxContent>
                <w:p>
                  <w:pPr>
                    <w:spacing w:before="0" w:after="0" w:line="220" w:lineRule="exact"/>
                    <w:ind w:right="-73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Pr/>
                  <w:r>
                    <w:rPr>
                      <w:rFonts w:ascii="Arial" w:hAnsi="Arial" w:cs="Arial" w:eastAsia="Arial"/>
                      <w:sz w:val="22"/>
                      <w:szCs w:val="22"/>
                      <w:color w:val="2F2F2F"/>
                      <w:spacing w:val="0"/>
                      <w:w w:val="190"/>
                      <w:i/>
                    </w:rPr>
                    <w:t>::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0"/>
          <w:w w:val="69"/>
        </w:rPr>
        <w:t>"'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565656"/>
          <w:spacing w:val="0"/>
          <w:w w:val="139"/>
          <w:position w:val="11"/>
        </w:rPr>
        <w:t>o</w:t>
      </w:r>
      <w:r>
        <w:rPr>
          <w:rFonts w:ascii="Arial" w:hAnsi="Arial" w:cs="Arial" w:eastAsia="Arial"/>
          <w:sz w:val="13"/>
          <w:szCs w:val="13"/>
          <w:color w:val="565656"/>
          <w:spacing w:val="0"/>
          <w:w w:val="138"/>
          <w:position w:val="11"/>
        </w:rPr>
        <w:t>l!!</w:t>
      </w:r>
      <w:r>
        <w:rPr>
          <w:rFonts w:ascii="Arial" w:hAnsi="Arial" w:cs="Arial" w:eastAsia="Arial"/>
          <w:sz w:val="13"/>
          <w:szCs w:val="13"/>
          <w:color w:val="565656"/>
          <w:spacing w:val="-18"/>
          <w:w w:val="100"/>
          <w:position w:val="11"/>
        </w:rPr>
        <w:t> </w:t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600"/>
          <w:position w:val="11"/>
        </w:rPr>
        <w:t>i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22" w:after="0" w:line="240" w:lineRule="auto"/>
        <w:ind w:right="-73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br w:type="column"/>
      </w:r>
      <w:r>
        <w:rPr>
          <w:rFonts w:ascii="Arial" w:hAnsi="Arial" w:cs="Arial" w:eastAsia="Arial"/>
          <w:sz w:val="22"/>
          <w:szCs w:val="22"/>
          <w:color w:val="464646"/>
          <w:spacing w:val="0"/>
          <w:w w:val="59"/>
        </w:rPr>
        <w:t>...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11" w:after="0" w:line="240" w:lineRule="auto"/>
        <w:ind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4"/>
          <w:b/>
          <w:bCs/>
        </w:rPr>
        <w:t>a::a::IXo:::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64" w:after="0" w:line="240" w:lineRule="auto"/>
        <w:ind w:right="-20"/>
        <w:jc w:val="left"/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2F2F2F"/>
          <w:spacing w:val="0"/>
          <w:w w:val="100"/>
          <w:b/>
          <w:bCs/>
        </w:rPr>
        <w:t>i}j</w:t>
      </w:r>
      <w:r>
        <w:rPr>
          <w:rFonts w:ascii="Arial" w:hAnsi="Arial" w:cs="Arial" w:eastAsia="Arial"/>
          <w:sz w:val="8"/>
          <w:szCs w:val="8"/>
          <w:color w:val="2F2F2F"/>
          <w:spacing w:val="0"/>
          <w:w w:val="100"/>
          <w:b/>
          <w:bCs/>
        </w:rPr>
        <w:t>       </w:t>
      </w:r>
      <w:r>
        <w:rPr>
          <w:rFonts w:ascii="Arial" w:hAnsi="Arial" w:cs="Arial" w:eastAsia="Arial"/>
          <w:sz w:val="8"/>
          <w:szCs w:val="8"/>
          <w:color w:val="2F2F2F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F2F2F"/>
          <w:spacing w:val="0"/>
          <w:w w:val="140"/>
          <w:b/>
          <w:bCs/>
        </w:rPr>
        <w:t>z</w:t>
      </w:r>
      <w:r>
        <w:rPr>
          <w:rFonts w:ascii="Times New Roman" w:hAnsi="Times New Roman" w:cs="Times New Roman" w:eastAsia="Times New Roman"/>
          <w:sz w:val="13"/>
          <w:szCs w:val="13"/>
          <w:color w:val="2F2F2F"/>
          <w:spacing w:val="0"/>
          <w:w w:val="140"/>
          <w:b/>
          <w:bCs/>
        </w:rPr>
        <w:t>  </w:t>
      </w:r>
      <w:r>
        <w:rPr>
          <w:rFonts w:ascii="Times New Roman" w:hAnsi="Times New Roman" w:cs="Times New Roman" w:eastAsia="Times New Roman"/>
          <w:sz w:val="13"/>
          <w:szCs w:val="13"/>
          <w:color w:val="2F2F2F"/>
          <w:spacing w:val="21"/>
          <w:w w:val="140"/>
          <w:b/>
          <w:bCs/>
        </w:rPr>
        <w:t> </w:t>
      </w:r>
      <w:r>
        <w:rPr>
          <w:rFonts w:ascii="Arial" w:hAnsi="Arial" w:cs="Arial" w:eastAsia="Arial"/>
          <w:sz w:val="8"/>
          <w:szCs w:val="8"/>
          <w:color w:val="2F2F2F"/>
          <w:spacing w:val="0"/>
          <w:w w:val="83"/>
          <w:b/>
          <w:bCs/>
        </w:rPr>
        <w:t>0...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4" w:equalWidth="0">
            <w:col w:w="1777" w:space="1756"/>
            <w:col w:w="2397" w:space="1254"/>
            <w:col w:w="110" w:space="519"/>
            <w:col w:w="987"/>
          </w:cols>
        </w:sectPr>
      </w:pPr>
      <w:rPr/>
    </w:p>
    <w:p>
      <w:pPr>
        <w:spacing w:before="4" w:after="0" w:line="240" w:lineRule="auto"/>
        <w:ind w:left="377" w:right="-20"/>
        <w:jc w:val="left"/>
        <w:tabs>
          <w:tab w:pos="1020" w:val="left"/>
          <w:tab w:pos="1680" w:val="left"/>
          <w:tab w:pos="2480" w:val="left"/>
          <w:tab w:pos="3540" w:val="left"/>
          <w:tab w:pos="4600" w:val="left"/>
          <w:tab w:pos="5620" w:val="left"/>
          <w:tab w:pos="6360" w:val="left"/>
          <w:tab w:pos="7140" w:val="left"/>
          <w:tab w:pos="80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55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25"/>
          <w:w w:val="15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55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55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>4</w:t>
      </w:r>
      <w:r>
        <w:rPr>
          <w:rFonts w:ascii="Arial" w:hAnsi="Arial" w:cs="Arial" w:eastAsia="Arial"/>
          <w:sz w:val="10"/>
          <w:szCs w:val="10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42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33"/>
          <w:w w:val="142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42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132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-34"/>
          <w:w w:val="13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32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30"/>
          <w:w w:val="132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32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92" w:after="0" w:line="437" w:lineRule="auto"/>
        <w:ind w:left="2246" w:right="3963" w:firstLine="106"/>
        <w:jc w:val="left"/>
        <w:tabs>
          <w:tab w:pos="3420" w:val="left"/>
          <w:tab w:pos="44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828282"/>
          <w:spacing w:val="-22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6"/>
        </w:rPr>
        <w:t>LIR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43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N</w:t>
      </w:r>
      <w:r>
        <w:rPr>
          <w:rFonts w:ascii="Arial" w:hAnsi="Arial" w:cs="Arial" w:eastAsia="Arial"/>
          <w:sz w:val="10"/>
          <w:szCs w:val="10"/>
          <w:color w:val="676767"/>
          <w:spacing w:val="-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KO</w:t>
      </w:r>
      <w:r>
        <w:rPr>
          <w:rFonts w:ascii="Arial" w:hAnsi="Arial" w:cs="Arial" w:eastAsia="Arial"/>
          <w:sz w:val="10"/>
          <w:szCs w:val="10"/>
          <w:color w:val="676767"/>
          <w:spacing w:val="-18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43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-4"/>
          <w:w w:val="106"/>
        </w:rPr>
        <w:t>&lt;</w:t>
      </w:r>
      <w:r>
        <w:rPr>
          <w:rFonts w:ascii="Arial" w:hAnsi="Arial" w:cs="Arial" w:eastAsia="Arial"/>
          <w:sz w:val="10"/>
          <w:szCs w:val="10"/>
          <w:color w:val="464646"/>
          <w:spacing w:val="-45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2"/>
          <w:w w:val="106"/>
        </w:rPr>
        <w:t>;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5"/>
        </w:rPr>
        <w:t>KA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5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ANOONETA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GOLE</w:t>
      </w:r>
      <w:r>
        <w:rPr>
          <w:rFonts w:ascii="Arial" w:hAnsi="Arial" w:cs="Arial" w:eastAsia="Arial"/>
          <w:sz w:val="10"/>
          <w:szCs w:val="10"/>
          <w:color w:val="676767"/>
          <w:spacing w:val="-19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SPIRO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20" w:lineRule="exact"/>
        <w:ind w:left="1578" w:right="-20"/>
        <w:jc w:val="left"/>
        <w:tabs>
          <w:tab w:pos="2360" w:val="left"/>
          <w:tab w:pos="3340" w:val="left"/>
          <w:tab w:pos="4500" w:val="left"/>
          <w:tab w:pos="5560" w:val="left"/>
          <w:tab w:pos="6260" w:val="left"/>
          <w:tab w:pos="7040" w:val="left"/>
          <w:tab w:pos="80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15"/>
          <w:position w:val="1"/>
        </w:rPr>
        <w:t>IS</w:t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15"/>
          <w:position w:val="1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-11"/>
          <w:w w:val="115"/>
          <w:position w:val="1"/>
        </w:rPr>
        <w:t>T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5"/>
          <w:position w:val="1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-31"/>
          <w:w w:val="115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SP</w:t>
      </w:r>
      <w:r>
        <w:rPr>
          <w:rFonts w:ascii="Arial" w:hAnsi="Arial" w:cs="Arial" w:eastAsia="Arial"/>
          <w:sz w:val="10"/>
          <w:szCs w:val="10"/>
          <w:color w:val="676767"/>
          <w:spacing w:val="-18"/>
          <w:w w:val="100"/>
          <w:position w:val="0"/>
        </w:rPr>
        <w:t>I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>RO</w:t>
      </w:r>
      <w:r>
        <w:rPr>
          <w:rFonts w:ascii="Arial" w:hAnsi="Arial" w:cs="Arial" w:eastAsia="Arial"/>
          <w:sz w:val="10"/>
          <w:szCs w:val="10"/>
          <w:color w:val="464646"/>
          <w:spacing w:val="-9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OHIMITER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MATA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position w:val="0"/>
        </w:rPr>
        <w:t>604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-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9"/>
          <w:position w:val="1"/>
        </w:rPr>
        <w:t>8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19"/>
          <w:position w:val="1"/>
        </w:rPr>
        <w:t>2</w:t>
      </w:r>
      <w:r>
        <w:rPr>
          <w:rFonts w:ascii="Arial" w:hAnsi="Arial" w:cs="Arial" w:eastAsia="Arial"/>
          <w:sz w:val="10"/>
          <w:szCs w:val="10"/>
          <w:color w:val="828282"/>
          <w:spacing w:val="-11"/>
          <w:w w:val="119"/>
          <w:position w:val="1"/>
        </w:rPr>
        <w:t>7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9"/>
          <w:position w:val="1"/>
        </w:rPr>
        <w:t>0</w:t>
      </w:r>
      <w:r>
        <w:rPr>
          <w:rFonts w:ascii="Arial" w:hAnsi="Arial" w:cs="Arial" w:eastAsia="Arial"/>
          <w:sz w:val="10"/>
          <w:szCs w:val="10"/>
          <w:color w:val="676767"/>
          <w:spacing w:val="-32"/>
          <w:w w:val="119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</w:r>
      <w:r>
        <w:rPr>
          <w:rFonts w:ascii="Arial" w:hAnsi="Arial" w:cs="Arial" w:eastAsia="Arial"/>
          <w:sz w:val="11"/>
          <w:szCs w:val="11"/>
          <w:color w:val="676767"/>
          <w:spacing w:val="0"/>
          <w:w w:val="100"/>
          <w:position w:val="0"/>
        </w:rPr>
        <w:t>51360</w:t>
      </w:r>
      <w:r>
        <w:rPr>
          <w:rFonts w:ascii="Arial" w:hAnsi="Arial" w:cs="Arial" w:eastAsia="Arial"/>
          <w:sz w:val="11"/>
          <w:szCs w:val="11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1"/>
          <w:szCs w:val="11"/>
          <w:color w:val="676767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4"/>
          <w:w w:val="110"/>
          <w:position w:val="1"/>
        </w:rPr>
        <w:t>2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0"/>
          <w:position w:val="1"/>
        </w:rPr>
        <w:t>8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42"/>
          <w:position w:val="1"/>
        </w:rPr>
        <w:t>8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83" w:after="0" w:line="113" w:lineRule="exact"/>
        <w:ind w:left="2360" w:right="-20"/>
        <w:jc w:val="left"/>
        <w:tabs>
          <w:tab w:pos="3380" w:val="left"/>
          <w:tab w:pos="44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LAZAR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PJETER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64646"/>
          <w:spacing w:val="-7"/>
          <w:w w:val="110"/>
          <w:b/>
          <w:bCs/>
        </w:rPr>
        <w:t>V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7"/>
          <w:b/>
          <w:bCs/>
        </w:rPr>
        <w:t>LASHI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9" w:right="-20"/>
        <w:jc w:val="left"/>
        <w:tabs>
          <w:tab w:pos="8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-11"/>
          <w:w w:val="135"/>
        </w:rPr>
        <w:t>6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35"/>
        </w:rPr>
        <w:t>1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-20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565656"/>
          <w:spacing w:val="-51"/>
          <w:w w:val="100"/>
        </w:rPr>
        <w:t>R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0"/>
          <w:szCs w:val="10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6"/>
        </w:rPr>
        <w:t>ANA2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9" w:right="-55"/>
        <w:jc w:val="left"/>
        <w:tabs>
          <w:tab w:pos="8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62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2F2F2F"/>
          <w:spacing w:val="-11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6"/>
        </w:rPr>
        <w:t>IRANA2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403" w:lineRule="auto"/>
        <w:ind w:left="782" w:right="3775" w:firstLine="-29"/>
        <w:jc w:val="left"/>
        <w:tabs>
          <w:tab w:pos="1860" w:val="left"/>
          <w:tab w:pos="2780" w:val="left"/>
          <w:tab w:pos="29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BAJRAM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ABAS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-9"/>
          <w:w w:val="105"/>
          <w:position w:val="1"/>
        </w:rPr>
        <w:t>B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4"/>
          <w:position w:val="1"/>
        </w:rPr>
        <w:t>JURAKTA</w:t>
      </w:r>
      <w:r>
        <w:rPr>
          <w:rFonts w:ascii="Arial" w:hAnsi="Arial" w:cs="Arial" w:eastAsia="Arial"/>
          <w:sz w:val="10"/>
          <w:szCs w:val="10"/>
          <w:color w:val="676767"/>
          <w:spacing w:val="-11"/>
          <w:w w:val="95"/>
          <w:position w:val="1"/>
        </w:rPr>
        <w:t>R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  <w:position w:val="1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828282"/>
          <w:spacing w:val="-22"/>
          <w:w w:val="299"/>
          <w:position w:val="0"/>
        </w:rPr>
        <w:t>I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6"/>
          <w:position w:val="0"/>
        </w:rPr>
        <w:t>LIR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71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N</w:t>
      </w:r>
      <w:r>
        <w:rPr>
          <w:rFonts w:ascii="Arial" w:hAnsi="Arial" w:cs="Arial" w:eastAsia="Arial"/>
          <w:sz w:val="10"/>
          <w:szCs w:val="10"/>
          <w:color w:val="565656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KO</w:t>
      </w:r>
      <w:r>
        <w:rPr>
          <w:rFonts w:ascii="Arial" w:hAnsi="Arial" w:cs="Arial" w:eastAsia="Arial"/>
          <w:sz w:val="10"/>
          <w:szCs w:val="10"/>
          <w:color w:val="565656"/>
          <w:spacing w:val="-18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-4"/>
          <w:w w:val="106"/>
          <w:position w:val="0"/>
        </w:rPr>
        <w:t>&lt;</w:t>
      </w:r>
      <w:r>
        <w:rPr>
          <w:rFonts w:ascii="Arial" w:hAnsi="Arial" w:cs="Arial" w:eastAsia="Arial"/>
          <w:sz w:val="10"/>
          <w:szCs w:val="10"/>
          <w:color w:val="464646"/>
          <w:spacing w:val="-45"/>
          <w:w w:val="200"/>
          <w:position w:val="0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2"/>
          <w:w w:val="106"/>
          <w:position w:val="0"/>
        </w:rPr>
        <w:t>;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5"/>
          <w:position w:val="0"/>
        </w:rPr>
        <w:t>KA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18" w:after="0" w:line="240" w:lineRule="auto"/>
        <w:ind w:left="677" w:right="-20"/>
        <w:jc w:val="left"/>
        <w:tabs>
          <w:tab w:pos="1860" w:val="left"/>
          <w:tab w:pos="29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ANOONETA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GOLE</w:t>
      </w:r>
      <w:r>
        <w:rPr>
          <w:rFonts w:ascii="Arial" w:hAnsi="Arial" w:cs="Arial" w:eastAsia="Arial"/>
          <w:sz w:val="10"/>
          <w:szCs w:val="10"/>
          <w:color w:val="676767"/>
          <w:spacing w:val="-19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SPIRO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75" w:after="0" w:line="240" w:lineRule="auto"/>
        <w:ind w:right="-20"/>
        <w:jc w:val="left"/>
        <w:tabs>
          <w:tab w:pos="700" w:val="left"/>
          <w:tab w:pos="1840" w:val="left"/>
          <w:tab w:pos="2920" w:val="left"/>
          <w:tab w:pos="4000" w:val="left"/>
          <w:tab w:pos="4700" w:val="left"/>
          <w:tab w:pos="5480" w:val="left"/>
          <w:tab w:pos="64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1"/>
          <w:szCs w:val="11"/>
          <w:color w:val="464646"/>
          <w:w w:val="90"/>
          <w:position w:val="1"/>
        </w:rPr>
        <w:t>BE</w:t>
      </w:r>
      <w:r>
        <w:rPr>
          <w:rFonts w:ascii="Arial" w:hAnsi="Arial" w:cs="Arial" w:eastAsia="Arial"/>
          <w:sz w:val="11"/>
          <w:szCs w:val="11"/>
          <w:color w:val="464646"/>
          <w:spacing w:val="-19"/>
          <w:w w:val="91"/>
          <w:position w:val="1"/>
        </w:rPr>
        <w:t>H</w:t>
      </w:r>
      <w:r>
        <w:rPr>
          <w:rFonts w:ascii="Arial" w:hAnsi="Arial" w:cs="Arial" w:eastAsia="Arial"/>
          <w:sz w:val="11"/>
          <w:szCs w:val="11"/>
          <w:color w:val="676767"/>
          <w:spacing w:val="-16"/>
          <w:w w:val="129"/>
          <w:position w:val="1"/>
        </w:rPr>
        <w:t>E</w:t>
      </w:r>
      <w:r>
        <w:rPr>
          <w:rFonts w:ascii="Arial" w:hAnsi="Arial" w:cs="Arial" w:eastAsia="Arial"/>
          <w:sz w:val="11"/>
          <w:szCs w:val="11"/>
          <w:color w:val="828282"/>
          <w:spacing w:val="0"/>
          <w:w w:val="106"/>
          <w:position w:val="1"/>
        </w:rPr>
        <w:t>T</w:t>
      </w:r>
      <w:r>
        <w:rPr>
          <w:rFonts w:ascii="Arial" w:hAnsi="Arial" w:cs="Arial" w:eastAsia="Arial"/>
          <w:sz w:val="11"/>
          <w:szCs w:val="11"/>
          <w:color w:val="828282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1"/>
          <w:szCs w:val="11"/>
          <w:color w:val="828282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464646"/>
          <w:spacing w:val="-6"/>
          <w:w w:val="100"/>
          <w:position w:val="0"/>
        </w:rPr>
        <w:t>N</w:t>
      </w:r>
      <w:r>
        <w:rPr>
          <w:rFonts w:ascii="Arial" w:hAnsi="Arial" w:cs="Arial" w:eastAsia="Arial"/>
          <w:sz w:val="10"/>
          <w:szCs w:val="10"/>
          <w:color w:val="676767"/>
          <w:spacing w:val="-60"/>
          <w:w w:val="100"/>
          <w:position w:val="0"/>
        </w:rPr>
        <w:t>K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>I</w:t>
      </w:r>
      <w:r>
        <w:rPr>
          <w:rFonts w:ascii="Arial" w:hAnsi="Arial" w:cs="Arial" w:eastAsia="Arial"/>
          <w:sz w:val="10"/>
          <w:szCs w:val="10"/>
          <w:color w:val="464646"/>
          <w:spacing w:val="4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OLLAO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S</w:t>
      </w:r>
      <w:r>
        <w:rPr>
          <w:rFonts w:ascii="Arial" w:hAnsi="Arial" w:cs="Arial" w:eastAsia="Arial"/>
          <w:sz w:val="10"/>
          <w:szCs w:val="10"/>
          <w:color w:val="676767"/>
          <w:spacing w:val="-21"/>
          <w:w w:val="100"/>
          <w:position w:val="0"/>
        </w:rPr>
        <w:t>P</w:t>
      </w:r>
      <w:r>
        <w:rPr>
          <w:rFonts w:ascii="Arial" w:hAnsi="Arial" w:cs="Arial" w:eastAsia="Arial"/>
          <w:sz w:val="10"/>
          <w:szCs w:val="10"/>
          <w:color w:val="464646"/>
          <w:spacing w:val="-50"/>
          <w:w w:val="100"/>
          <w:position w:val="0"/>
        </w:rPr>
        <w:t>R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11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>O</w:t>
      </w:r>
      <w:r>
        <w:rPr>
          <w:rFonts w:ascii="Arial" w:hAnsi="Arial" w:cs="Arial" w:eastAsia="Arial"/>
          <w:sz w:val="10"/>
          <w:szCs w:val="10"/>
          <w:color w:val="464646"/>
          <w:spacing w:val="-25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MATA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position w:val="1"/>
        </w:rPr>
        <w:t>604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-2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>8270</w:t>
      </w:r>
      <w:r>
        <w:rPr>
          <w:rFonts w:ascii="Arial" w:hAnsi="Arial" w:cs="Arial" w:eastAsia="Arial"/>
          <w:sz w:val="10"/>
          <w:szCs w:val="10"/>
          <w:color w:val="676767"/>
          <w:spacing w:val="-12"/>
          <w:w w:val="100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</w:r>
      <w:r>
        <w:rPr>
          <w:rFonts w:ascii="Arial" w:hAnsi="Arial" w:cs="Arial" w:eastAsia="Arial"/>
          <w:sz w:val="11"/>
          <w:szCs w:val="11"/>
          <w:color w:val="676767"/>
          <w:spacing w:val="0"/>
          <w:w w:val="100"/>
          <w:position w:val="1"/>
        </w:rPr>
        <w:t>51360</w:t>
      </w:r>
      <w:r>
        <w:rPr>
          <w:rFonts w:ascii="Arial" w:hAnsi="Arial" w:cs="Arial" w:eastAsia="Arial"/>
          <w:sz w:val="11"/>
          <w:szCs w:val="11"/>
          <w:color w:val="676767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1"/>
          <w:szCs w:val="11"/>
          <w:color w:val="676767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2"/>
          <w:position w:val="1"/>
        </w:rPr>
        <w:t>31.7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94" w:after="0" w:line="240" w:lineRule="auto"/>
        <w:ind w:left="791" w:right="-20"/>
        <w:jc w:val="left"/>
        <w:tabs>
          <w:tab w:pos="1820" w:val="left"/>
          <w:tab w:pos="28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LAZAR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PJETER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64646"/>
          <w:spacing w:val="-7"/>
          <w:w w:val="110"/>
          <w:b/>
          <w:bCs/>
          <w:position w:val="1"/>
        </w:rPr>
        <w:t>V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7"/>
          <w:b/>
          <w:bCs/>
          <w:position w:val="1"/>
        </w:rPr>
        <w:t>LASHI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4" w:after="0" w:line="240" w:lineRule="auto"/>
        <w:ind w:left="753" w:right="-20"/>
        <w:jc w:val="left"/>
        <w:tabs>
          <w:tab w:pos="1860" w:val="left"/>
          <w:tab w:pos="27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BAJRAM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ABAS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-9"/>
          <w:w w:val="105"/>
        </w:rPr>
        <w:t>B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4"/>
        </w:rPr>
        <w:t>JURAKTA</w:t>
      </w:r>
      <w:r>
        <w:rPr>
          <w:rFonts w:ascii="Arial" w:hAnsi="Arial" w:cs="Arial" w:eastAsia="Arial"/>
          <w:sz w:val="10"/>
          <w:szCs w:val="10"/>
          <w:color w:val="676767"/>
          <w:spacing w:val="-11"/>
          <w:w w:val="95"/>
        </w:rPr>
        <w:t>R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5" w:after="0" w:line="240" w:lineRule="auto"/>
        <w:ind w:left="753" w:right="-20"/>
        <w:jc w:val="left"/>
        <w:tabs>
          <w:tab w:pos="1860" w:val="left"/>
          <w:tab w:pos="2940" w:val="left"/>
          <w:tab w:pos="40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RE</w:t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00"/>
        </w:rPr>
        <w:t>S</w:t>
      </w:r>
      <w:r>
        <w:rPr>
          <w:rFonts w:ascii="Arial" w:hAnsi="Arial" w:cs="Arial" w:eastAsia="Arial"/>
          <w:sz w:val="10"/>
          <w:szCs w:val="10"/>
          <w:color w:val="2F2F2F"/>
          <w:spacing w:val="-8"/>
          <w:w w:val="100"/>
        </w:rPr>
        <w:t>H</w:t>
      </w:r>
      <w:r>
        <w:rPr>
          <w:rFonts w:ascii="Arial" w:hAnsi="Arial" w:cs="Arial" w:eastAsia="Arial"/>
          <w:sz w:val="10"/>
          <w:szCs w:val="10"/>
          <w:color w:val="676767"/>
          <w:spacing w:val="-12"/>
          <w:w w:val="100"/>
        </w:rPr>
        <w:t>A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828282"/>
          <w:spacing w:val="-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ISLAM</w:t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>KASA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3"/>
        </w:rPr>
        <w:t>973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830" w:right="3006"/>
        <w:jc w:val="center"/>
        <w:tabs>
          <w:tab w:pos="1820" w:val="left"/>
          <w:tab w:pos="2920" w:val="left"/>
          <w:tab w:pos="39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828282"/>
          <w:spacing w:val="-3"/>
          <w:w w:val="73"/>
          <w:b/>
          <w:bCs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73"/>
          <w:b/>
          <w:bCs/>
        </w:rPr>
        <w:t>LIFt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17"/>
          <w:w w:val="73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5"/>
        </w:rPr>
        <w:t>S</w:t>
      </w:r>
      <w:r>
        <w:rPr>
          <w:rFonts w:ascii="Arial" w:hAnsi="Arial" w:cs="Arial" w:eastAsia="Arial"/>
          <w:sz w:val="10"/>
          <w:szCs w:val="10"/>
          <w:color w:val="676767"/>
          <w:spacing w:val="-24"/>
          <w:w w:val="115"/>
        </w:rPr>
        <w:t>P</w:t>
      </w:r>
      <w:r>
        <w:rPr>
          <w:rFonts w:ascii="Arial" w:hAnsi="Arial" w:cs="Arial" w:eastAsia="Arial"/>
          <w:sz w:val="10"/>
          <w:szCs w:val="10"/>
          <w:color w:val="464646"/>
          <w:spacing w:val="-58"/>
          <w:w w:val="115"/>
        </w:rPr>
        <w:t>R</w:t>
      </w:r>
      <w:r>
        <w:rPr>
          <w:rFonts w:ascii="Arial" w:hAnsi="Arial" w:cs="Arial" w:eastAsia="Arial"/>
          <w:sz w:val="10"/>
          <w:szCs w:val="10"/>
          <w:color w:val="676767"/>
          <w:spacing w:val="8"/>
          <w:w w:val="115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5"/>
        </w:rPr>
        <w:t>O</w:t>
      </w:r>
      <w:r>
        <w:rPr>
          <w:rFonts w:ascii="Arial" w:hAnsi="Arial" w:cs="Arial" w:eastAsia="Arial"/>
          <w:sz w:val="10"/>
          <w:szCs w:val="10"/>
          <w:color w:val="676767"/>
          <w:spacing w:val="-32"/>
          <w:w w:val="115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J</w:t>
      </w:r>
      <w:r>
        <w:rPr>
          <w:rFonts w:ascii="Arial" w:hAnsi="Arial" w:cs="Arial" w:eastAsia="Arial"/>
          <w:sz w:val="10"/>
          <w:szCs w:val="10"/>
          <w:color w:val="565656"/>
          <w:spacing w:val="-7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>TI</w:t>
      </w:r>
      <w:r>
        <w:rPr>
          <w:rFonts w:ascii="Arial" w:hAnsi="Arial" w:cs="Arial" w:eastAsia="Arial"/>
          <w:sz w:val="10"/>
          <w:szCs w:val="10"/>
          <w:color w:val="828282"/>
          <w:spacing w:val="-1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-18"/>
          <w:w w:val="124"/>
        </w:rPr>
        <w:t>7</w:t>
      </w:r>
      <w:r>
        <w:rPr>
          <w:rFonts w:ascii="Arial" w:hAnsi="Arial" w:cs="Arial" w:eastAsia="Arial"/>
          <w:sz w:val="10"/>
          <w:szCs w:val="10"/>
          <w:color w:val="464646"/>
          <w:spacing w:val="-15"/>
          <w:w w:val="144"/>
        </w:rPr>
        <w:t>1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24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4" w:after="0" w:line="240" w:lineRule="auto"/>
        <w:ind w:left="10" w:right="-20"/>
        <w:jc w:val="left"/>
        <w:tabs>
          <w:tab w:pos="760" w:val="left"/>
          <w:tab w:pos="1860" w:val="left"/>
          <w:tab w:pos="2880" w:val="left"/>
          <w:tab w:pos="4000" w:val="left"/>
          <w:tab w:pos="4700" w:val="left"/>
          <w:tab w:pos="5480" w:val="left"/>
          <w:tab w:pos="64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ISHTE</w:t>
      </w:r>
      <w:r>
        <w:rPr>
          <w:rFonts w:ascii="Arial" w:hAnsi="Arial" w:cs="Arial" w:eastAsia="Arial"/>
          <w:sz w:val="10"/>
          <w:szCs w:val="10"/>
          <w:color w:val="676767"/>
          <w:spacing w:val="-1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fATMIR</w:t>
      </w:r>
      <w:r>
        <w:rPr>
          <w:rFonts w:ascii="Arial" w:hAnsi="Arial" w:cs="Arial" w:eastAsia="Arial"/>
          <w:sz w:val="10"/>
          <w:szCs w:val="10"/>
          <w:color w:val="676767"/>
          <w:spacing w:val="-2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5"/>
        </w:rPr>
        <w:t>L</w:t>
      </w:r>
      <w:r>
        <w:rPr>
          <w:rFonts w:ascii="Arial" w:hAnsi="Arial" w:cs="Arial" w:eastAsia="Arial"/>
          <w:sz w:val="10"/>
          <w:szCs w:val="10"/>
          <w:color w:val="676767"/>
          <w:spacing w:val="-17"/>
          <w:w w:val="125"/>
        </w:rPr>
        <w:t>U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25"/>
        </w:rPr>
        <w:t>Tfl</w:t>
      </w:r>
      <w:r>
        <w:rPr>
          <w:rFonts w:ascii="Arial" w:hAnsi="Arial" w:cs="Arial" w:eastAsia="Arial"/>
          <w:sz w:val="10"/>
          <w:szCs w:val="10"/>
          <w:color w:val="464646"/>
          <w:spacing w:val="-34"/>
          <w:w w:val="125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AGOLLI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916</w:t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8250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31272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2F2F2F"/>
          <w:spacing w:val="-24"/>
          <w:w w:val="128"/>
        </w:rPr>
        <w:t>4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8"/>
        </w:rPr>
        <w:t>5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28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8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5" w:after="0" w:line="240" w:lineRule="auto"/>
        <w:ind w:left="753" w:right="-20"/>
        <w:jc w:val="left"/>
        <w:tabs>
          <w:tab w:pos="1720" w:val="left"/>
          <w:tab w:pos="2900" w:val="left"/>
          <w:tab w:pos="40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14"/>
          <w:b/>
          <w:bCs/>
        </w:rPr>
        <w:t>AlBERT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4"/>
          <w:b/>
          <w:bCs/>
        </w:rPr>
        <w:t>KRISTO</w:t>
      </w:r>
      <w:r>
        <w:rPr>
          <w:rFonts w:ascii="Arial" w:hAnsi="Arial" w:cs="Arial" w:eastAsia="Arial"/>
          <w:sz w:val="9"/>
          <w:szCs w:val="9"/>
          <w:color w:val="565656"/>
          <w:spacing w:val="-13"/>
          <w:w w:val="114"/>
          <w:b/>
          <w:bCs/>
        </w:rPr>
        <w:t>F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14"/>
          <w:b/>
          <w:bCs/>
        </w:rPr>
        <w:t>OR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76767"/>
          <w:spacing w:val="-19"/>
          <w:w w:val="114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14"/>
          <w:b/>
          <w:bCs/>
        </w:rPr>
        <w:t>IH</w:t>
      </w:r>
      <w:r>
        <w:rPr>
          <w:rFonts w:ascii="Arial" w:hAnsi="Arial" w:cs="Arial" w:eastAsia="Arial"/>
          <w:sz w:val="9"/>
          <w:szCs w:val="9"/>
          <w:color w:val="464646"/>
          <w:spacing w:val="-19"/>
          <w:w w:val="114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14"/>
          <w:b/>
          <w:bCs/>
        </w:rPr>
        <w:t>LI</w:t>
      </w:r>
      <w:r>
        <w:rPr>
          <w:rFonts w:ascii="Arial" w:hAnsi="Arial" w:cs="Arial" w:eastAsia="Arial"/>
          <w:sz w:val="9"/>
          <w:szCs w:val="9"/>
          <w:color w:val="676767"/>
          <w:spacing w:val="-4"/>
          <w:w w:val="114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76767"/>
          <w:spacing w:val="-8"/>
          <w:w w:val="124"/>
        </w:rPr>
        <w:t>7</w:t>
      </w:r>
      <w:r>
        <w:rPr>
          <w:rFonts w:ascii="Arial" w:hAnsi="Arial" w:cs="Arial" w:eastAsia="Arial"/>
          <w:sz w:val="10"/>
          <w:szCs w:val="10"/>
          <w:color w:val="464646"/>
          <w:spacing w:val="-6"/>
          <w:w w:val="96"/>
        </w:rPr>
        <w:t>4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5"/>
        </w:rPr>
        <w:t>4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4" w:after="0" w:line="240" w:lineRule="auto"/>
        <w:ind w:left="829" w:right="-20"/>
        <w:jc w:val="left"/>
        <w:tabs>
          <w:tab w:pos="1840" w:val="left"/>
          <w:tab w:pos="2880" w:val="left"/>
          <w:tab w:pos="40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w w:val="102"/>
        </w:rPr>
        <w:t>SA</w:t>
      </w:r>
      <w:r>
        <w:rPr>
          <w:rFonts w:ascii="Arial" w:hAnsi="Arial" w:cs="Arial" w:eastAsia="Arial"/>
          <w:sz w:val="10"/>
          <w:szCs w:val="10"/>
          <w:color w:val="565656"/>
          <w:spacing w:val="-18"/>
          <w:w w:val="103"/>
        </w:rPr>
        <w:t>M</w:t>
      </w:r>
      <w:r>
        <w:rPr>
          <w:rFonts w:ascii="Arial" w:hAnsi="Arial" w:cs="Arial" w:eastAsia="Arial"/>
          <w:sz w:val="10"/>
          <w:szCs w:val="10"/>
          <w:color w:val="212121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212121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12121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16"/>
        </w:rPr>
        <w:t>S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94"/>
        </w:rPr>
        <w:t>HE</w:t>
      </w:r>
      <w:r>
        <w:rPr>
          <w:rFonts w:ascii="Arial" w:hAnsi="Arial" w:cs="Arial" w:eastAsia="Arial"/>
          <w:sz w:val="10"/>
          <w:szCs w:val="10"/>
          <w:color w:val="464646"/>
          <w:spacing w:val="-16"/>
          <w:w w:val="95"/>
        </w:rPr>
        <w:t>R</w:t>
      </w:r>
      <w:r>
        <w:rPr>
          <w:rFonts w:ascii="Arial" w:hAnsi="Arial" w:cs="Arial" w:eastAsia="Arial"/>
          <w:sz w:val="10"/>
          <w:szCs w:val="10"/>
          <w:color w:val="212121"/>
          <w:spacing w:val="-15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37"/>
        </w:rPr>
        <w:t>F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OHEMBI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15"/>
        </w:rPr>
        <w:t>860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93" w:after="0" w:line="123" w:lineRule="exact"/>
        <w:ind w:left="753" w:right="-20"/>
        <w:jc w:val="left"/>
        <w:tabs>
          <w:tab w:pos="1860" w:val="left"/>
          <w:tab w:pos="2940" w:val="left"/>
          <w:tab w:pos="39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RE</w:t>
      </w:r>
      <w:r>
        <w:rPr>
          <w:rFonts w:ascii="Arial" w:hAnsi="Arial" w:cs="Arial" w:eastAsia="Arial"/>
          <w:sz w:val="10"/>
          <w:szCs w:val="10"/>
          <w:color w:val="565656"/>
          <w:spacing w:val="-16"/>
          <w:w w:val="100"/>
        </w:rPr>
        <w:t>S</w:t>
      </w:r>
      <w:r>
        <w:rPr>
          <w:rFonts w:ascii="Arial" w:hAnsi="Arial" w:cs="Arial" w:eastAsia="Arial"/>
          <w:sz w:val="10"/>
          <w:szCs w:val="10"/>
          <w:color w:val="2F2F2F"/>
          <w:spacing w:val="-8"/>
          <w:w w:val="100"/>
        </w:rPr>
        <w:t>H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</w:rPr>
        <w:t>A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828282"/>
          <w:spacing w:val="-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>ISLAM</w:t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KASA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828282"/>
          <w:spacing w:val="-14"/>
          <w:w w:val="144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  <w:position w:val="0"/>
        </w:rPr>
        <w:t>593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91" w:space="278"/>
            <w:col w:w="7231"/>
          </w:cols>
        </w:sectPr>
      </w:pPr>
      <w:rPr/>
    </w:p>
    <w:p>
      <w:pPr>
        <w:spacing w:before="87" w:after="0" w:line="113" w:lineRule="exact"/>
        <w:ind w:left="2408" w:right="-55"/>
        <w:jc w:val="left"/>
        <w:tabs>
          <w:tab w:pos="34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-24"/>
          <w:w w:val="121"/>
        </w:rPr>
        <w:t>P</w:t>
      </w:r>
      <w:r>
        <w:rPr>
          <w:rFonts w:ascii="Arial" w:hAnsi="Arial" w:cs="Arial" w:eastAsia="Arial"/>
          <w:sz w:val="10"/>
          <w:szCs w:val="10"/>
          <w:color w:val="2F2F2F"/>
          <w:spacing w:val="-15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2"/>
        </w:rPr>
        <w:t>ER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-22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464646"/>
          <w:spacing w:val="-19"/>
          <w:w w:val="114"/>
        </w:rPr>
        <w:t>L</w:t>
      </w:r>
      <w:r>
        <w:rPr>
          <w:rFonts w:ascii="Arial" w:hAnsi="Arial" w:cs="Arial" w:eastAsia="Arial"/>
          <w:sz w:val="10"/>
          <w:szCs w:val="10"/>
          <w:color w:val="676767"/>
          <w:spacing w:val="-51"/>
          <w:w w:val="106"/>
        </w:rPr>
        <w:t>R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13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7" w:after="0" w:line="113" w:lineRule="exact"/>
        <w:ind w:right="-20"/>
        <w:jc w:val="left"/>
        <w:tabs>
          <w:tab w:pos="102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J</w:t>
      </w:r>
      <w:r>
        <w:rPr>
          <w:rFonts w:ascii="Arial" w:hAnsi="Arial" w:cs="Arial" w:eastAsia="Arial"/>
          <w:sz w:val="10"/>
          <w:szCs w:val="10"/>
          <w:color w:val="565656"/>
          <w:spacing w:val="-7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9A9A9A"/>
          <w:spacing w:val="0"/>
          <w:w w:val="100"/>
        </w:rPr>
        <w:t>TI</w:t>
      </w:r>
      <w:r>
        <w:rPr>
          <w:rFonts w:ascii="Arial" w:hAnsi="Arial" w:cs="Arial" w:eastAsia="Arial"/>
          <w:sz w:val="10"/>
          <w:szCs w:val="10"/>
          <w:color w:val="9A9A9A"/>
          <w:spacing w:val="-1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9A9A9A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9A9A9A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828282"/>
          <w:spacing w:val="-18"/>
          <w:w w:val="124"/>
        </w:rPr>
        <w:t>7</w:t>
      </w:r>
      <w:r>
        <w:rPr>
          <w:rFonts w:ascii="Arial" w:hAnsi="Arial" w:cs="Arial" w:eastAsia="Arial"/>
          <w:sz w:val="10"/>
          <w:szCs w:val="10"/>
          <w:color w:val="464646"/>
          <w:spacing w:val="-15"/>
          <w:w w:val="144"/>
        </w:rPr>
        <w:t>1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24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620" w:space="913"/>
            <w:col w:w="4267"/>
          </w:cols>
        </w:sectPr>
      </w:pPr>
      <w:rPr/>
    </w:p>
    <w:p>
      <w:pPr>
        <w:spacing w:before="87" w:after="0" w:line="240" w:lineRule="auto"/>
        <w:ind w:left="1569" w:right="-20"/>
        <w:jc w:val="left"/>
        <w:tabs>
          <w:tab w:pos="2340" w:val="left"/>
          <w:tab w:pos="3440" w:val="left"/>
          <w:tab w:pos="4440" w:val="left"/>
          <w:tab w:pos="5560" w:val="left"/>
          <w:tab w:pos="6260" w:val="left"/>
          <w:tab w:pos="7040" w:val="left"/>
          <w:tab w:pos="80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464646"/>
          <w:spacing w:val="-17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HET</w:t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fATMIR</w:t>
      </w:r>
      <w:r>
        <w:rPr>
          <w:rFonts w:ascii="Arial" w:hAnsi="Arial" w:cs="Arial" w:eastAsia="Arial"/>
          <w:sz w:val="10"/>
          <w:szCs w:val="10"/>
          <w:color w:val="676767"/>
          <w:spacing w:val="-2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5"/>
        </w:rPr>
        <w:t>L</w:t>
      </w:r>
      <w:r>
        <w:rPr>
          <w:rFonts w:ascii="Arial" w:hAnsi="Arial" w:cs="Arial" w:eastAsia="Arial"/>
          <w:sz w:val="10"/>
          <w:szCs w:val="10"/>
          <w:color w:val="676767"/>
          <w:spacing w:val="-17"/>
          <w:w w:val="125"/>
        </w:rPr>
        <w:t>U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25"/>
        </w:rPr>
        <w:t>Tfl</w:t>
      </w:r>
      <w:r>
        <w:rPr>
          <w:rFonts w:ascii="Arial" w:hAnsi="Arial" w:cs="Arial" w:eastAsia="Arial"/>
          <w:sz w:val="10"/>
          <w:szCs w:val="10"/>
          <w:color w:val="464646"/>
          <w:spacing w:val="-34"/>
          <w:w w:val="125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AGOLLI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916</w:t>
      </w:r>
      <w:r>
        <w:rPr>
          <w:rFonts w:ascii="Arial" w:hAnsi="Arial" w:cs="Arial" w:eastAsia="Arial"/>
          <w:sz w:val="10"/>
          <w:szCs w:val="10"/>
          <w:color w:val="464646"/>
          <w:spacing w:val="-2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-9"/>
          <w:w w:val="100"/>
        </w:rPr>
        <w:t>8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250</w:t>
      </w:r>
      <w:r>
        <w:rPr>
          <w:rFonts w:ascii="Arial" w:hAnsi="Arial" w:cs="Arial" w:eastAsia="Arial"/>
          <w:sz w:val="10"/>
          <w:szCs w:val="10"/>
          <w:color w:val="676767"/>
          <w:spacing w:val="-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31272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  <w:t>45</w:t>
      </w:r>
      <w:r>
        <w:rPr>
          <w:rFonts w:ascii="Arial" w:hAnsi="Arial" w:cs="Arial" w:eastAsia="Arial"/>
          <w:sz w:val="10"/>
          <w:szCs w:val="10"/>
          <w:color w:val="464646"/>
          <w:spacing w:val="-8"/>
          <w:w w:val="100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4"/>
          <w:position w:val="1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85" w:after="0" w:line="240" w:lineRule="auto"/>
        <w:ind w:left="2322" w:right="-20"/>
        <w:jc w:val="left"/>
        <w:tabs>
          <w:tab w:pos="3300" w:val="left"/>
          <w:tab w:pos="4460" w:val="left"/>
          <w:tab w:pos="55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</w:rPr>
        <w:t>AlBERT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-9"/>
          <w:w w:val="100"/>
        </w:rPr>
        <w:t>K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RIST</w:t>
      </w:r>
      <w:r>
        <w:rPr>
          <w:rFonts w:ascii="Arial" w:hAnsi="Arial" w:cs="Arial" w:eastAsia="Arial"/>
          <w:sz w:val="10"/>
          <w:szCs w:val="10"/>
          <w:color w:val="676767"/>
          <w:spacing w:val="-13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828282"/>
          <w:spacing w:val="-11"/>
          <w:w w:val="100"/>
        </w:rPr>
        <w:t>F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OR</w:t>
      </w:r>
      <w:r>
        <w:rPr>
          <w:rFonts w:ascii="Arial" w:hAnsi="Arial" w:cs="Arial" w:eastAsia="Arial"/>
          <w:sz w:val="10"/>
          <w:szCs w:val="10"/>
          <w:color w:val="565656"/>
          <w:spacing w:val="-2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-18"/>
          <w:w w:val="112"/>
        </w:rPr>
        <w:t>M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12"/>
        </w:rPr>
        <w:t>IH</w:t>
      </w:r>
      <w:r>
        <w:rPr>
          <w:rFonts w:ascii="Arial" w:hAnsi="Arial" w:cs="Arial" w:eastAsia="Arial"/>
          <w:sz w:val="10"/>
          <w:szCs w:val="10"/>
          <w:color w:val="464646"/>
          <w:spacing w:val="-8"/>
          <w:w w:val="112"/>
        </w:rPr>
        <w:t>A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2"/>
        </w:rPr>
        <w:t>LI</w:t>
      </w:r>
      <w:r>
        <w:rPr>
          <w:rFonts w:ascii="Arial" w:hAnsi="Arial" w:cs="Arial" w:eastAsia="Arial"/>
          <w:sz w:val="10"/>
          <w:szCs w:val="10"/>
          <w:color w:val="676767"/>
          <w:spacing w:val="-31"/>
          <w:w w:val="112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828282"/>
          <w:spacing w:val="-9"/>
          <w:w w:val="124"/>
        </w:rPr>
        <w:t>7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100"/>
        </w:rPr>
        <w:t>44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92" w:after="0" w:line="113" w:lineRule="exact"/>
        <w:ind w:left="2398" w:right="-20"/>
        <w:jc w:val="left"/>
        <w:tabs>
          <w:tab w:pos="3400" w:val="left"/>
          <w:tab w:pos="4440" w:val="left"/>
          <w:tab w:pos="55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w w:val="102"/>
        </w:rPr>
        <w:t>SA</w:t>
      </w:r>
      <w:r>
        <w:rPr>
          <w:rFonts w:ascii="Arial" w:hAnsi="Arial" w:cs="Arial" w:eastAsia="Arial"/>
          <w:sz w:val="10"/>
          <w:szCs w:val="10"/>
          <w:color w:val="565656"/>
          <w:spacing w:val="-18"/>
          <w:w w:val="103"/>
        </w:rPr>
        <w:t>M</w:t>
      </w:r>
      <w:r>
        <w:rPr>
          <w:rFonts w:ascii="Arial" w:hAnsi="Arial" w:cs="Arial" w:eastAsia="Arial"/>
          <w:sz w:val="10"/>
          <w:szCs w:val="10"/>
          <w:color w:val="212121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212121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12121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16"/>
        </w:rPr>
        <w:t>S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94"/>
        </w:rPr>
        <w:t>HE</w:t>
      </w:r>
      <w:r>
        <w:rPr>
          <w:rFonts w:ascii="Arial" w:hAnsi="Arial" w:cs="Arial" w:eastAsia="Arial"/>
          <w:sz w:val="10"/>
          <w:szCs w:val="10"/>
          <w:color w:val="464646"/>
          <w:spacing w:val="-16"/>
          <w:w w:val="95"/>
        </w:rPr>
        <w:t>R</w:t>
      </w:r>
      <w:r>
        <w:rPr>
          <w:rFonts w:ascii="Arial" w:hAnsi="Arial" w:cs="Arial" w:eastAsia="Arial"/>
          <w:sz w:val="10"/>
          <w:szCs w:val="10"/>
          <w:color w:val="212121"/>
          <w:spacing w:val="-15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37"/>
        </w:rPr>
        <w:t>F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OHEMBI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5"/>
        </w:rPr>
        <w:t>860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49" w:right="-56"/>
        <w:jc w:val="left"/>
        <w:tabs>
          <w:tab w:pos="7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63</w:t>
      </w:r>
      <w:r>
        <w:rPr>
          <w:rFonts w:ascii="Arial" w:hAnsi="Arial" w:cs="Arial" w:eastAsia="Arial"/>
          <w:sz w:val="10"/>
          <w:szCs w:val="10"/>
          <w:color w:val="565656"/>
          <w:spacing w:val="-1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-11"/>
          <w:w w:val="100"/>
          <w:position w:val="1"/>
        </w:rPr>
        <w:t>T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>IR</w:t>
      </w:r>
      <w:r>
        <w:rPr>
          <w:rFonts w:ascii="Arial" w:hAnsi="Arial" w:cs="Arial" w:eastAsia="Arial"/>
          <w:sz w:val="10"/>
          <w:szCs w:val="10"/>
          <w:color w:val="676767"/>
          <w:spacing w:val="-7"/>
          <w:w w:val="100"/>
          <w:position w:val="1"/>
        </w:rPr>
        <w:t>A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  <w:t>N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  <w:t>A</w:t>
      </w:r>
      <w:r>
        <w:rPr>
          <w:rFonts w:ascii="Arial" w:hAnsi="Arial" w:cs="Arial" w:eastAsia="Arial"/>
          <w:sz w:val="10"/>
          <w:szCs w:val="10"/>
          <w:color w:val="464646"/>
          <w:spacing w:val="-7"/>
          <w:w w:val="100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828282"/>
          <w:spacing w:val="-18"/>
          <w:w w:val="121"/>
          <w:position w:val="1"/>
        </w:rPr>
        <w:t>J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4"/>
          <w:position w:val="1"/>
        </w:rPr>
        <w:t>UG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49" w:right="-20"/>
        <w:jc w:val="left"/>
        <w:tabs>
          <w:tab w:pos="8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26"/>
        </w:rPr>
        <w:t>84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64646"/>
          <w:spacing w:val="-13"/>
          <w:w w:val="116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828282"/>
          <w:spacing w:val="-8"/>
          <w:w w:val="125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2"/>
          <w:b/>
          <w:bCs/>
        </w:rPr>
        <w:t>SASAN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6" w:after="0" w:line="240" w:lineRule="auto"/>
        <w:ind w:left="19" w:right="-20"/>
        <w:jc w:val="left"/>
        <w:tabs>
          <w:tab w:pos="800" w:val="left"/>
          <w:tab w:pos="1820" w:val="left"/>
          <w:tab w:pos="2820" w:val="left"/>
          <w:tab w:pos="3960" w:val="left"/>
          <w:tab w:pos="4680" w:val="left"/>
          <w:tab w:pos="5440" w:val="left"/>
          <w:tab w:pos="64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676767"/>
          <w:w w:val="64"/>
        </w:rPr>
        <w:t>151</w:t>
      </w:r>
      <w:r>
        <w:rPr>
          <w:rFonts w:ascii="Arial" w:hAnsi="Arial" w:cs="Arial" w:eastAsia="Arial"/>
          <w:sz w:val="10"/>
          <w:szCs w:val="10"/>
          <w:color w:val="676767"/>
          <w:spacing w:val="-18"/>
          <w:w w:val="64"/>
        </w:rPr>
        <w:t>1</w:t>
      </w:r>
      <w:r>
        <w:rPr>
          <w:rFonts w:ascii="Arial" w:hAnsi="Arial" w:cs="Arial" w:eastAsia="Arial"/>
          <w:sz w:val="10"/>
          <w:szCs w:val="10"/>
          <w:color w:val="464646"/>
          <w:spacing w:val="-23"/>
          <w:w w:val="108"/>
        </w:rPr>
        <w:t>1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3"/>
        </w:rPr>
        <w:t>0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SALI</w:t>
      </w:r>
      <w:r>
        <w:rPr>
          <w:rFonts w:ascii="Arial" w:hAnsi="Arial" w:cs="Arial" w:eastAsia="Arial"/>
          <w:sz w:val="10"/>
          <w:szCs w:val="10"/>
          <w:color w:val="676767"/>
          <w:spacing w:val="-2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HYSEN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7"/>
        </w:rPr>
        <w:t>OOBRA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98"/>
        </w:rPr>
        <w:t>N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228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8180</w:t>
      </w:r>
      <w:r>
        <w:rPr>
          <w:rFonts w:ascii="Arial" w:hAnsi="Arial" w:cs="Arial" w:eastAsia="Arial"/>
          <w:sz w:val="10"/>
          <w:szCs w:val="10"/>
          <w:color w:val="676767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5</w:t>
      </w:r>
      <w:r>
        <w:rPr>
          <w:rFonts w:ascii="Arial" w:hAnsi="Arial" w:cs="Arial" w:eastAsia="Arial"/>
          <w:sz w:val="10"/>
          <w:szCs w:val="10"/>
          <w:color w:val="676767"/>
          <w:spacing w:val="-23"/>
          <w:w w:val="100"/>
        </w:rPr>
        <w:t>1</w:t>
      </w:r>
      <w:r>
        <w:rPr>
          <w:rFonts w:ascii="Arial" w:hAnsi="Arial" w:cs="Arial" w:eastAsia="Arial"/>
          <w:sz w:val="10"/>
          <w:szCs w:val="10"/>
          <w:color w:val="828282"/>
          <w:spacing w:val="-9"/>
          <w:w w:val="100"/>
        </w:rPr>
        <w:t>7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38</w:t>
      </w:r>
      <w:r>
        <w:rPr>
          <w:rFonts w:ascii="Arial" w:hAnsi="Arial" w:cs="Arial" w:eastAsia="Arial"/>
          <w:sz w:val="10"/>
          <w:szCs w:val="10"/>
          <w:color w:val="676767"/>
          <w:spacing w:val="-17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18"/>
        </w:rPr>
        <w:t>303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94" w:after="0" w:line="240" w:lineRule="auto"/>
        <w:ind w:right="-20"/>
        <w:jc w:val="left"/>
        <w:tabs>
          <w:tab w:pos="760" w:val="left"/>
          <w:tab w:pos="1860" w:val="left"/>
          <w:tab w:pos="2820" w:val="left"/>
          <w:tab w:pos="3960" w:val="left"/>
          <w:tab w:pos="4680" w:val="left"/>
          <w:tab w:pos="5440" w:val="left"/>
          <w:tab w:pos="63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65656"/>
          <w:w w:val="104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565656"/>
          <w:spacing w:val="-4"/>
          <w:w w:val="104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2F2F2F"/>
          <w:spacing w:val="-3"/>
          <w:w w:val="104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72"/>
          <w:b/>
          <w:bCs/>
        </w:rPr>
        <w:t>to</w:t>
      </w:r>
      <w:r>
        <w:rPr>
          <w:rFonts w:ascii="Arial" w:hAnsi="Arial" w:cs="Arial" w:eastAsia="Arial"/>
          <w:sz w:val="9"/>
          <w:szCs w:val="9"/>
          <w:color w:val="565656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72"/>
          <w:b/>
          <w:bCs/>
        </w:rPr>
        <w:t>tl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FER</w:t>
      </w:r>
      <w:r>
        <w:rPr>
          <w:rFonts w:ascii="Arial" w:hAnsi="Arial" w:cs="Arial" w:eastAsia="Arial"/>
          <w:sz w:val="10"/>
          <w:szCs w:val="10"/>
          <w:color w:val="676767"/>
          <w:spacing w:val="-24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9"/>
        </w:rPr>
        <w:t>SA</w:t>
      </w:r>
      <w:r>
        <w:rPr>
          <w:rFonts w:ascii="Arial" w:hAnsi="Arial" w:cs="Arial" w:eastAsia="Arial"/>
          <w:sz w:val="10"/>
          <w:szCs w:val="10"/>
          <w:color w:val="676767"/>
          <w:spacing w:val="-13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010101"/>
          <w:spacing w:val="0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010101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7"/>
        </w:rPr>
        <w:t>OOBRA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98"/>
        </w:rPr>
        <w:t>N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228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8180</w:t>
      </w:r>
      <w:r>
        <w:rPr>
          <w:rFonts w:ascii="Arial" w:hAnsi="Arial" w:cs="Arial" w:eastAsia="Arial"/>
          <w:sz w:val="10"/>
          <w:szCs w:val="10"/>
          <w:color w:val="676767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>51</w:t>
      </w:r>
      <w:r>
        <w:rPr>
          <w:rFonts w:ascii="Arial" w:hAnsi="Arial" w:cs="Arial" w:eastAsia="Arial"/>
          <w:sz w:val="10"/>
          <w:szCs w:val="10"/>
          <w:color w:val="828282"/>
          <w:spacing w:val="-7"/>
          <w:w w:val="100"/>
        </w:rPr>
        <w:t>7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38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2"/>
        </w:rPr>
        <w:t>26</w:t>
      </w:r>
      <w:r>
        <w:rPr>
          <w:rFonts w:ascii="Arial" w:hAnsi="Arial" w:cs="Arial" w:eastAsia="Arial"/>
          <w:sz w:val="10"/>
          <w:szCs w:val="10"/>
          <w:color w:val="565656"/>
          <w:spacing w:val="-17"/>
          <w:w w:val="102"/>
        </w:rPr>
        <w:t>0</w:t>
      </w:r>
      <w:r>
        <w:rPr>
          <w:rFonts w:ascii="Arial" w:hAnsi="Arial" w:cs="Arial" w:eastAsia="Arial"/>
          <w:sz w:val="10"/>
          <w:szCs w:val="10"/>
          <w:color w:val="828282"/>
          <w:spacing w:val="-5"/>
          <w:w w:val="190"/>
        </w:rPr>
        <w:t>.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3"/>
        </w:rPr>
        <w:t>0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4" w:after="0" w:line="240" w:lineRule="auto"/>
        <w:ind w:left="19" w:right="-20"/>
        <w:jc w:val="left"/>
        <w:tabs>
          <w:tab w:pos="700" w:val="left"/>
          <w:tab w:pos="1840" w:val="left"/>
          <w:tab w:pos="2860" w:val="left"/>
          <w:tab w:pos="3960" w:val="left"/>
          <w:tab w:pos="4680" w:val="left"/>
          <w:tab w:pos="5480" w:val="left"/>
          <w:tab w:pos="64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29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-8"/>
          <w:w w:val="129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17"/>
          <w:w w:val="129"/>
        </w:rPr>
        <w:t>h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29"/>
        </w:rPr>
        <w:t>lo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-31"/>
          <w:w w:val="129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12"/>
        </w:rPr>
        <w:t>SEfEO</w:t>
      </w:r>
      <w:r>
        <w:rPr>
          <w:rFonts w:ascii="Arial" w:hAnsi="Arial" w:cs="Arial" w:eastAsia="Arial"/>
          <w:sz w:val="10"/>
          <w:szCs w:val="10"/>
          <w:color w:val="565656"/>
          <w:spacing w:val="-18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N</w:t>
      </w:r>
      <w:r>
        <w:rPr>
          <w:rFonts w:ascii="Arial" w:hAnsi="Arial" w:cs="Arial" w:eastAsia="Arial"/>
          <w:sz w:val="10"/>
          <w:szCs w:val="10"/>
          <w:color w:val="464646"/>
          <w:spacing w:val="-27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8"/>
        </w:rPr>
        <w:t>SA</w:t>
      </w:r>
      <w:r>
        <w:rPr>
          <w:rFonts w:ascii="Arial" w:hAnsi="Arial" w:cs="Arial" w:eastAsia="Arial"/>
          <w:sz w:val="10"/>
          <w:szCs w:val="10"/>
          <w:color w:val="676767"/>
          <w:spacing w:val="-27"/>
          <w:w w:val="98"/>
        </w:rPr>
        <w:t>O</w:t>
      </w:r>
      <w:r>
        <w:rPr>
          <w:rFonts w:ascii="Arial" w:hAnsi="Arial" w:cs="Arial" w:eastAsia="Arial"/>
          <w:sz w:val="10"/>
          <w:szCs w:val="10"/>
          <w:color w:val="010101"/>
          <w:spacing w:val="-14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12"/>
        </w:rPr>
        <w:t>K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JAUPAJ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662</w:t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1389</w:t>
      </w:r>
      <w:r>
        <w:rPr>
          <w:rFonts w:ascii="Arial" w:hAnsi="Arial" w:cs="Arial" w:eastAsia="Arial"/>
          <w:sz w:val="10"/>
          <w:szCs w:val="10"/>
          <w:color w:val="565656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2195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37</w:t>
      </w:r>
      <w:r>
        <w:rPr>
          <w:rFonts w:ascii="Arial" w:hAnsi="Arial" w:cs="Arial" w:eastAsia="Arial"/>
          <w:sz w:val="10"/>
          <w:szCs w:val="10"/>
          <w:color w:val="565656"/>
          <w:spacing w:val="-8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1"/>
        </w:rPr>
        <w:t>5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4" w:after="0" w:line="113" w:lineRule="exact"/>
        <w:ind w:right="-20"/>
        <w:jc w:val="left"/>
        <w:tabs>
          <w:tab w:pos="700" w:val="left"/>
          <w:tab w:pos="1840" w:val="left"/>
          <w:tab w:pos="2860" w:val="left"/>
          <w:tab w:pos="3960" w:val="left"/>
          <w:tab w:pos="4680" w:val="left"/>
          <w:tab w:pos="5480" w:val="left"/>
          <w:tab w:pos="64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Behol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64646"/>
          <w:spacing w:val="0"/>
          <w:w w:val="111"/>
          <w:b/>
          <w:bCs/>
        </w:rPr>
        <w:t>SEFE</w:t>
      </w:r>
      <w:r>
        <w:rPr>
          <w:rFonts w:ascii="Arial" w:hAnsi="Arial" w:cs="Arial" w:eastAsia="Arial"/>
          <w:sz w:val="9"/>
          <w:szCs w:val="9"/>
          <w:color w:val="464646"/>
          <w:spacing w:val="-22"/>
          <w:w w:val="111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828282"/>
          <w:spacing w:val="2"/>
          <w:w w:val="218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30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9"/>
          <w:b/>
          <w:bCs/>
        </w:rPr>
        <w:t>SA</w:t>
      </w:r>
      <w:r>
        <w:rPr>
          <w:rFonts w:ascii="Arial" w:hAnsi="Arial" w:cs="Arial" w:eastAsia="Arial"/>
          <w:sz w:val="9"/>
          <w:szCs w:val="9"/>
          <w:color w:val="565656"/>
          <w:spacing w:val="-13"/>
          <w:w w:val="110"/>
          <w:b/>
          <w:bCs/>
        </w:rPr>
        <w:t>D</w:t>
      </w:r>
      <w:r>
        <w:rPr>
          <w:rFonts w:ascii="Arial" w:hAnsi="Arial" w:cs="Arial" w:eastAsia="Arial"/>
          <w:sz w:val="9"/>
          <w:szCs w:val="9"/>
          <w:color w:val="010101"/>
          <w:spacing w:val="-18"/>
          <w:w w:val="145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15"/>
          <w:b/>
          <w:bCs/>
        </w:rPr>
        <w:t>K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  <w:t>JAUPAJ</w:t>
      </w:r>
      <w:r>
        <w:rPr>
          <w:rFonts w:ascii="Arial" w:hAnsi="Arial" w:cs="Arial" w:eastAsia="Arial"/>
          <w:sz w:val="9"/>
          <w:szCs w:val="9"/>
          <w:color w:val="676767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1"/>
        </w:rPr>
        <w:t>662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1389</w:t>
      </w:r>
      <w:r>
        <w:rPr>
          <w:rFonts w:ascii="Arial" w:hAnsi="Arial" w:cs="Arial" w:eastAsia="Arial"/>
          <w:sz w:val="10"/>
          <w:szCs w:val="10"/>
          <w:color w:val="565656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2195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9"/>
          <w:b/>
          <w:bCs/>
        </w:rPr>
        <w:t>12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1"/>
          <w:w w:val="109"/>
          <w:b/>
          <w:bCs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9A9A9A"/>
          <w:spacing w:val="-6"/>
          <w:w w:val="175"/>
          <w:b/>
          <w:bCs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54"/>
          <w:b/>
          <w:bCs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58" w:space="239"/>
            <w:col w:w="7203"/>
          </w:cols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" w:lineRule="atLeast"/>
        <w:ind w:left="358" w:right="-81"/>
        <w:jc w:val="left"/>
        <w:tabs>
          <w:tab w:pos="1000" w:val="left"/>
          <w:tab w:pos="166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</w:rPr>
        <w:t>0: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</w:rPr>
      </w:r>
      <w:r>
        <w:rPr>
          <w:rFonts w:ascii="Arial" w:hAnsi="Arial" w:cs="Arial" w:eastAsia="Arial"/>
          <w:sz w:val="26"/>
          <w:szCs w:val="26"/>
          <w:color w:val="464646"/>
          <w:spacing w:val="0"/>
          <w:w w:val="100"/>
          <w:position w:val="-13"/>
        </w:rPr>
        <w:t>"</w:t>
      </w:r>
      <w:r>
        <w:rPr>
          <w:rFonts w:ascii="Arial" w:hAnsi="Arial" w:cs="Arial" w:eastAsia="Arial"/>
          <w:sz w:val="26"/>
          <w:szCs w:val="26"/>
          <w:color w:val="464646"/>
          <w:spacing w:val="-49"/>
          <w:w w:val="100"/>
          <w:position w:val="-13"/>
        </w:rPr>
        <w:t> </w:t>
      </w:r>
      <w:r>
        <w:rPr>
          <w:rFonts w:ascii="Arial" w:hAnsi="Arial" w:cs="Arial" w:eastAsia="Arial"/>
          <w:sz w:val="26"/>
          <w:szCs w:val="26"/>
          <w:color w:val="464646"/>
          <w:spacing w:val="0"/>
          <w:w w:val="100"/>
          <w:position w:val="-13"/>
        </w:rPr>
        <w:tab/>
      </w:r>
      <w:r>
        <w:rPr>
          <w:rFonts w:ascii="Arial" w:hAnsi="Arial" w:cs="Arial" w:eastAsia="Arial"/>
          <w:sz w:val="26"/>
          <w:szCs w:val="26"/>
          <w:color w:val="464646"/>
          <w:spacing w:val="0"/>
          <w:w w:val="100"/>
          <w:position w:val="-13"/>
        </w:rPr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57"/>
          <w:position w:val="-8"/>
        </w:rPr>
        <w:t>!i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96" w:after="0" w:line="240" w:lineRule="auto"/>
        <w:ind w:right="-55"/>
        <w:jc w:val="left"/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3"/>
        </w:rPr>
        <w:t>UIOHJAQ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101" w:lineRule="exact"/>
        <w:ind w:right="-15"/>
        <w:jc w:val="righ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110"/>
          <w:position w:val="-2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56" w:lineRule="atLeast"/>
        <w:ind w:left="-50" w:right="-20"/>
        <w:jc w:val="right"/>
        <w:tabs>
          <w:tab w:pos="88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65656"/>
          <w:w w:val="182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w w:val="120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75"/>
        </w:rPr>
        <w:t>1!: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</w:rPr>
      </w:r>
      <w:r>
        <w:rPr>
          <w:rFonts w:ascii="Times New Roman" w:hAnsi="Times New Roman" w:cs="Times New Roman" w:eastAsia="Times New Roman"/>
          <w:sz w:val="8"/>
          <w:szCs w:val="8"/>
          <w:color w:val="464646"/>
          <w:spacing w:val="0"/>
          <w:w w:val="296"/>
          <w:position w:val="7"/>
        </w:rPr>
        <w:t>J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173" w:lineRule="exact"/>
        <w:ind w:right="-101"/>
        <w:jc w:val="left"/>
        <w:rPr>
          <w:rFonts w:ascii="Times New Roman" w:hAnsi="Times New Roman" w:cs="Times New Roman" w:eastAsia="Times New Roman"/>
          <w:sz w:val="41"/>
          <w:szCs w:val="41"/>
        </w:rPr>
      </w:pPr>
      <w:rPr/>
      <w:r>
        <w:rPr>
          <w:rFonts w:ascii="Times New Roman" w:hAnsi="Times New Roman" w:cs="Times New Roman" w:eastAsia="Times New Roman"/>
          <w:sz w:val="41"/>
          <w:szCs w:val="41"/>
          <w:color w:val="2F2F2F"/>
          <w:spacing w:val="-95"/>
          <w:w w:val="58"/>
          <w:position w:val="-24"/>
        </w:rPr>
        <w:t>.</w:t>
      </w:r>
      <w:r>
        <w:rPr>
          <w:rFonts w:ascii="Arial" w:hAnsi="Arial" w:cs="Arial" w:eastAsia="Arial"/>
          <w:sz w:val="10"/>
          <w:szCs w:val="10"/>
          <w:color w:val="464646"/>
          <w:spacing w:val="-22"/>
          <w:w w:val="120"/>
          <w:position w:val="-18"/>
        </w:rPr>
        <w:t>w</w:t>
      </w:r>
      <w:r>
        <w:rPr>
          <w:rFonts w:ascii="Times New Roman" w:hAnsi="Times New Roman" w:cs="Times New Roman" w:eastAsia="Times New Roman"/>
          <w:sz w:val="41"/>
          <w:szCs w:val="41"/>
          <w:color w:val="2F2F2F"/>
          <w:spacing w:val="0"/>
          <w:w w:val="58"/>
          <w:position w:val="-24"/>
        </w:rPr>
        <w:t>.</w:t>
      </w:r>
      <w:r>
        <w:rPr>
          <w:rFonts w:ascii="Times New Roman" w:hAnsi="Times New Roman" w:cs="Times New Roman" w:eastAsia="Times New Roman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" w:lineRule="atLeas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</w:rPr>
        <w:t>&lt;lli:!s:</w:t>
      </w:r>
      <w:r>
        <w:rPr>
          <w:rFonts w:ascii="Arial" w:hAnsi="Arial" w:cs="Arial" w:eastAsia="Arial"/>
          <w:sz w:val="16"/>
          <w:szCs w:val="16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565656"/>
          <w:spacing w:val="0"/>
          <w:w w:val="70"/>
        </w:rPr>
        <w:t>'E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5" w:equalWidth="0">
            <w:col w:w="1785" w:space="2368"/>
            <w:col w:w="462" w:space="853"/>
            <w:col w:w="1027" w:space="689"/>
            <w:col w:w="119" w:space="557"/>
            <w:col w:w="940"/>
          </w:cols>
        </w:sectPr>
      </w:pPr>
      <w:rPr/>
    </w:p>
    <w:p>
      <w:pPr>
        <w:spacing w:before="0" w:after="0" w:line="137" w:lineRule="atLeast"/>
        <w:ind w:left="358" w:right="-67"/>
        <w:jc w:val="left"/>
        <w:tabs>
          <w:tab w:pos="1000" w:val="left"/>
        </w:tabs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4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4"/>
        </w:rPr>
      </w:r>
      <w:r>
        <w:rPr>
          <w:rFonts w:ascii="Arial" w:hAnsi="Arial" w:cs="Arial" w:eastAsia="Arial"/>
          <w:sz w:val="11"/>
          <w:szCs w:val="11"/>
          <w:color w:val="464646"/>
          <w:spacing w:val="0"/>
          <w:w w:val="104"/>
          <w:position w:val="0"/>
        </w:rPr>
        <w:t>iii'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37" w:lineRule="atLeast"/>
        <w:ind w:right="-90"/>
        <w:jc w:val="left"/>
        <w:tabs>
          <w:tab w:pos="1060" w:val="left"/>
        </w:tabs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33"/>
          <w:szCs w:val="33"/>
          <w:color w:val="2F2F2F"/>
          <w:spacing w:val="0"/>
          <w:w w:val="60"/>
          <w:position w:val="1"/>
        </w:rPr>
        <w:t>..</w:t>
      </w:r>
      <w:r>
        <w:rPr>
          <w:rFonts w:ascii="Arial" w:hAnsi="Arial" w:cs="Arial" w:eastAsia="Arial"/>
          <w:sz w:val="33"/>
          <w:szCs w:val="33"/>
          <w:color w:val="2F2F2F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33"/>
          <w:szCs w:val="33"/>
          <w:color w:val="2F2F2F"/>
          <w:spacing w:val="0"/>
          <w:w w:val="100"/>
          <w:position w:val="1"/>
        </w:rPr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0"/>
        </w:rPr>
        <w:t>;;;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137" w:lineRule="atLeast"/>
        <w:ind w:right="-80"/>
        <w:jc w:val="left"/>
        <w:tabs>
          <w:tab w:pos="1680" w:val="left"/>
          <w:tab w:pos="24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464646"/>
          <w:spacing w:val="-31"/>
          <w:w w:val="71"/>
          <w:position w:val="4"/>
        </w:rPr>
        <w:t>f</w:t>
      </w:r>
      <w:r>
        <w:rPr>
          <w:rFonts w:ascii="Arial" w:hAnsi="Arial" w:cs="Arial" w:eastAsia="Arial"/>
          <w:sz w:val="27"/>
          <w:szCs w:val="27"/>
          <w:color w:val="2F2F2F"/>
          <w:spacing w:val="-38"/>
          <w:w w:val="72"/>
          <w:position w:val="0"/>
        </w:rPr>
        <w:t>,</w:t>
      </w:r>
      <w:r>
        <w:rPr>
          <w:rFonts w:ascii="Arial" w:hAnsi="Arial" w:cs="Arial" w:eastAsia="Arial"/>
          <w:sz w:val="17"/>
          <w:szCs w:val="17"/>
          <w:color w:val="464646"/>
          <w:spacing w:val="-5"/>
          <w:w w:val="71"/>
          <w:position w:val="4"/>
        </w:rPr>
        <w:t>f</w:t>
      </w:r>
      <w:r>
        <w:rPr>
          <w:rFonts w:ascii="Arial" w:hAnsi="Arial" w:cs="Arial" w:eastAsia="Arial"/>
          <w:sz w:val="27"/>
          <w:szCs w:val="27"/>
          <w:color w:val="2F2F2F"/>
          <w:spacing w:val="-65"/>
          <w:w w:val="72"/>
          <w:position w:val="0"/>
        </w:rPr>
        <w:t>.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72"/>
          <w:position w:val="4"/>
        </w:rPr>
        <w:t>i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  <w:position w:val="4"/>
        </w:rPr>
      </w:r>
      <w:r>
        <w:rPr>
          <w:rFonts w:ascii="Arial" w:hAnsi="Arial" w:cs="Arial" w:eastAsia="Arial"/>
          <w:sz w:val="24"/>
          <w:szCs w:val="24"/>
          <w:color w:val="464646"/>
          <w:spacing w:val="0"/>
          <w:w w:val="86"/>
          <w:position w:val="1"/>
        </w:rPr>
        <w:t>.</w:t>
      </w:r>
      <w:r>
        <w:rPr>
          <w:rFonts w:ascii="Arial" w:hAnsi="Arial" w:cs="Arial" w:eastAsia="Arial"/>
          <w:sz w:val="24"/>
          <w:szCs w:val="24"/>
          <w:color w:val="464646"/>
          <w:spacing w:val="10"/>
          <w:w w:val="86"/>
          <w:position w:val="1"/>
        </w:rPr>
        <w:t>.</w:t>
      </w:r>
      <w:r>
        <w:rPr>
          <w:rFonts w:ascii="Arial" w:hAnsi="Arial" w:cs="Arial" w:eastAsia="Arial"/>
          <w:sz w:val="24"/>
          <w:szCs w:val="24"/>
          <w:color w:val="464646"/>
          <w:spacing w:val="0"/>
          <w:w w:val="86"/>
          <w:position w:val="1"/>
        </w:rPr>
        <w:t>g</w:t>
      </w:r>
      <w:r>
        <w:rPr>
          <w:rFonts w:ascii="Arial" w:hAnsi="Arial" w:cs="Arial" w:eastAsia="Arial"/>
          <w:sz w:val="24"/>
          <w:szCs w:val="24"/>
          <w:color w:val="464646"/>
          <w:spacing w:val="-56"/>
          <w:w w:val="86"/>
          <w:position w:val="1"/>
        </w:rPr>
        <w:t> </w:t>
      </w:r>
      <w:r>
        <w:rPr>
          <w:rFonts w:ascii="Arial" w:hAnsi="Arial" w:cs="Arial" w:eastAsia="Arial"/>
          <w:sz w:val="24"/>
          <w:szCs w:val="24"/>
          <w:color w:val="464646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4"/>
          <w:szCs w:val="24"/>
          <w:color w:val="46464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67"/>
          <w:position w:val="7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37" w:lineRule="atLeast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48"/>
          <w:w w:val="98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42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12121"/>
          <w:spacing w:val="0"/>
          <w:w w:val="189"/>
          <w:b/>
          <w:bCs/>
          <w:i/>
        </w:rPr>
        <w:t>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4" w:equalWidth="0">
            <w:col w:w="1115" w:space="1350"/>
            <w:col w:w="1164" w:space="952"/>
            <w:col w:w="2579" w:space="652"/>
            <w:col w:w="988"/>
          </w:cols>
        </w:sectPr>
      </w:pPr>
      <w:rPr/>
    </w:p>
    <w:p>
      <w:pPr>
        <w:spacing w:before="0" w:after="0" w:line="42" w:lineRule="atLeast"/>
        <w:ind w:left="358" w:right="-63"/>
        <w:jc w:val="left"/>
        <w:tabs>
          <w:tab w:pos="1000" w:val="left"/>
        </w:tabs>
        <w:rPr>
          <w:rFonts w:ascii="Arial" w:hAnsi="Arial" w:cs="Arial" w:eastAsia="Arial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55"/>
          <w:position w:val="3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3"/>
        </w:rPr>
      </w:r>
      <w:r>
        <w:rPr>
          <w:rFonts w:ascii="Arial" w:hAnsi="Arial" w:cs="Arial" w:eastAsia="Arial"/>
          <w:sz w:val="15"/>
          <w:szCs w:val="15"/>
          <w:color w:val="464646"/>
          <w:spacing w:val="0"/>
          <w:w w:val="61"/>
          <w:position w:val="0"/>
        </w:rPr>
        <w:t>1:!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42" w:lineRule="atLeast"/>
        <w:ind w:right="-79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212121"/>
          <w:spacing w:val="-86"/>
          <w:w w:val="90"/>
          <w:position w:val="4"/>
        </w:rPr>
        <w:t>w</w:t>
      </w:r>
      <w:r>
        <w:rPr>
          <w:rFonts w:ascii="Times New Roman" w:hAnsi="Times New Roman" w:cs="Times New Roman" w:eastAsia="Times New Roman"/>
          <w:sz w:val="26"/>
          <w:szCs w:val="26"/>
          <w:color w:val="2F2F2F"/>
          <w:spacing w:val="0"/>
          <w:w w:val="78"/>
          <w:position w:val="0"/>
        </w:rPr>
        <w:t>,.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42" w:lineRule="atLeast"/>
        <w:ind w:right="-64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72"/>
        </w:rPr>
        <w:t>I!!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42" w:lineRule="atLeast"/>
        <w:ind w:right="-89"/>
        <w:jc w:val="left"/>
        <w:tabs>
          <w:tab w:pos="740" w:val="left"/>
          <w:tab w:pos="1200" w:val="left"/>
          <w:tab w:pos="1680" w:val="left"/>
        </w:tabs>
        <w:rPr>
          <w:rFonts w:ascii="Times New Roman" w:hAnsi="Times New Roman" w:cs="Times New Roman" w:eastAsia="Times New Roman"/>
          <w:sz w:val="29"/>
          <w:szCs w:val="2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  <w:position w:val="-4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200"/>
          <w:position w:val="0"/>
        </w:rPr>
        <w:t>«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200"/>
          <w:position w:val="0"/>
        </w:rPr>
        <w:t>§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9"/>
          <w:szCs w:val="29"/>
          <w:color w:val="464646"/>
          <w:spacing w:val="0"/>
          <w:w w:val="112"/>
          <w:b/>
          <w:bCs/>
          <w:position w:val="-12"/>
        </w:rPr>
        <w:t>2</w:t>
      </w:r>
      <w:r>
        <w:rPr>
          <w:rFonts w:ascii="Times New Roman" w:hAnsi="Times New Roman" w:cs="Times New Roman" w:eastAsia="Times New Roman"/>
          <w:sz w:val="29"/>
          <w:szCs w:val="29"/>
          <w:color w:val="000000"/>
          <w:spacing w:val="0"/>
          <w:w w:val="100"/>
          <w:position w:val="0"/>
        </w:rPr>
      </w:r>
    </w:p>
    <w:p>
      <w:pPr>
        <w:spacing w:before="0" w:after="0" w:line="29" w:lineRule="atLeast"/>
        <w:ind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464646"/>
          <w:w w:val="127"/>
          <w:b/>
          <w:bCs/>
        </w:rPr>
        <w:t>ir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w w:val="128"/>
          <w:b/>
          <w:bCs/>
        </w:rPr>
        <w:t>(2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w w:val="100"/>
        </w:rPr>
      </w:r>
    </w:p>
    <w:p>
      <w:pPr>
        <w:spacing w:before="0" w:after="0" w:line="25" w:lineRule="atLeast"/>
        <w:ind w:left="719" w:right="843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57"/>
          <w:b/>
          <w:bCs/>
        </w:rPr>
        <w:t>ta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5" w:equalWidth="0">
            <w:col w:w="1120" w:space="1345"/>
            <w:col w:w="102" w:space="966"/>
            <w:col w:w="98" w:space="961"/>
            <w:col w:w="1850" w:space="619"/>
            <w:col w:w="1739"/>
          </w:cols>
        </w:sectPr>
      </w:pPr>
      <w:rPr/>
    </w:p>
    <w:p>
      <w:pPr>
        <w:spacing w:before="0" w:after="0" w:line="211" w:lineRule="atLeast"/>
        <w:ind w:left="358" w:right="-74"/>
        <w:jc w:val="left"/>
        <w:tabs>
          <w:tab w:pos="1000" w:val="left"/>
          <w:tab w:pos="2460" w:val="left"/>
          <w:tab w:pos="3520" w:val="left"/>
          <w:tab w:pos="4580" w:val="left"/>
        </w:tabs>
        <w:rPr>
          <w:rFonts w:ascii="Arial" w:hAnsi="Arial" w:cs="Arial" w:eastAsia="Arial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6.794388pt;margin-top:9.432302pt;width:4.893620pt;height:8.5pt;mso-position-horizontal-relative:page;mso-position-vertical-relative:paragraph;z-index:-5319" type="#_x0000_t202" filled="f" stroked="f">
            <v:textbox inset="0,0,0,0">
              <w:txbxContent>
                <w:p>
                  <w:pPr>
                    <w:spacing w:before="0" w:after="0" w:line="170" w:lineRule="exact"/>
                    <w:ind w:right="-66"/>
                    <w:jc w:val="left"/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Pr/>
                  <w:r>
                    <w:rPr>
                      <w:rFonts w:ascii="Arial" w:hAnsi="Arial" w:cs="Arial" w:eastAsia="Arial"/>
                      <w:sz w:val="17"/>
                      <w:szCs w:val="17"/>
                      <w:color w:val="464646"/>
                      <w:spacing w:val="0"/>
                      <w:w w:val="74"/>
                    </w:rPr>
                    <w:t>2i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10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1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00"/>
          <w:position w:val="10"/>
        </w:rPr>
      </w:r>
      <w:r>
        <w:rPr>
          <w:rFonts w:ascii="Arial" w:hAnsi="Arial" w:cs="Arial" w:eastAsia="Arial"/>
          <w:sz w:val="14"/>
          <w:szCs w:val="14"/>
          <w:color w:val="464646"/>
          <w:spacing w:val="0"/>
          <w:w w:val="77"/>
          <w:position w:val="3"/>
        </w:rPr>
        <w:t>Ul</w:t>
      </w:r>
      <w:r>
        <w:rPr>
          <w:rFonts w:ascii="Arial" w:hAnsi="Arial" w:cs="Arial" w:eastAsia="Arial"/>
          <w:sz w:val="14"/>
          <w:szCs w:val="14"/>
          <w:color w:val="464646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14"/>
          <w:szCs w:val="14"/>
          <w:color w:val="464646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2"/>
          <w:szCs w:val="12"/>
          <w:color w:val="212121"/>
          <w:spacing w:val="0"/>
          <w:w w:val="100"/>
          <w:position w:val="3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212121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12121"/>
          <w:spacing w:val="0"/>
          <w:w w:val="100"/>
          <w:position w:val="3"/>
        </w:rPr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0"/>
        </w:rPr>
        <w:t>&lt;</w:t>
      </w:r>
      <w:r>
        <w:rPr>
          <w:rFonts w:ascii="Arial" w:hAnsi="Arial" w:cs="Arial" w:eastAsia="Arial"/>
          <w:sz w:val="13"/>
          <w:szCs w:val="13"/>
          <w:color w:val="464646"/>
          <w:spacing w:val="-19"/>
          <w:w w:val="100"/>
          <w:position w:val="0"/>
        </w:rPr>
        <w:t> </w:t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3"/>
          <w:szCs w:val="13"/>
          <w:color w:val="464646"/>
          <w:spacing w:val="0"/>
          <w:w w:val="100"/>
          <w:position w:val="0"/>
        </w:rPr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130"/>
          <w:position w:val="2"/>
        </w:rPr>
        <w:t>iii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211" w:lineRule="atLeast"/>
        <w:ind w:right="-20"/>
        <w:jc w:val="left"/>
        <w:tabs>
          <w:tab w:pos="480" w:val="left"/>
          <w:tab w:pos="170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4"/>
          <w:szCs w:val="14"/>
          <w:color w:val="464646"/>
          <w:spacing w:val="0"/>
          <w:w w:val="154"/>
          <w:position w:val="2"/>
        </w:rPr>
        <w:t>zo</w:t>
      </w:r>
      <w:r>
        <w:rPr>
          <w:rFonts w:ascii="Courier New" w:hAnsi="Courier New" w:cs="Courier New" w:eastAsia="Courier New"/>
          <w:sz w:val="14"/>
          <w:szCs w:val="14"/>
          <w:color w:val="464646"/>
          <w:spacing w:val="0"/>
          <w:w w:val="100"/>
          <w:position w:val="2"/>
        </w:rPr>
        <w:tab/>
      </w:r>
      <w:r>
        <w:rPr>
          <w:rFonts w:ascii="Courier New" w:hAnsi="Courier New" w:cs="Courier New" w:eastAsia="Courier New"/>
          <w:sz w:val="14"/>
          <w:szCs w:val="14"/>
          <w:color w:val="464646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14"/>
          <w:szCs w:val="14"/>
          <w:color w:val="464646"/>
          <w:spacing w:val="-6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14"/>
          <w:szCs w:val="14"/>
          <w:color w:val="464646"/>
          <w:spacing w:val="0"/>
          <w:w w:val="100"/>
          <w:position w:val="2"/>
        </w:rPr>
        <w:tab/>
      </w:r>
      <w:r>
        <w:rPr>
          <w:rFonts w:ascii="Courier New" w:hAnsi="Courier New" w:cs="Courier New" w:eastAsia="Courier New"/>
          <w:sz w:val="14"/>
          <w:szCs w:val="14"/>
          <w:color w:val="464646"/>
          <w:spacing w:val="0"/>
          <w:w w:val="100"/>
          <w:position w:val="2"/>
        </w:rPr>
      </w:r>
      <w:r>
        <w:rPr>
          <w:rFonts w:ascii="Courier New" w:hAnsi="Courier New" w:cs="Courier New" w:eastAsia="Courier New"/>
          <w:sz w:val="14"/>
          <w:szCs w:val="14"/>
          <w:color w:val="464646"/>
          <w:spacing w:val="-76"/>
          <w:w w:val="69"/>
          <w:i/>
          <w:position w:val="4"/>
        </w:rPr>
        <w:t>"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84"/>
          <w:position w:val="0"/>
        </w:rPr>
        <w:t>::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-53"/>
          <w:w w:val="84"/>
          <w:position w:val="0"/>
        </w:rPr>
        <w:t>&gt;</w:t>
      </w:r>
      <w:r>
        <w:rPr>
          <w:rFonts w:ascii="Courier New" w:hAnsi="Courier New" w:cs="Courier New" w:eastAsia="Courier New"/>
          <w:sz w:val="14"/>
          <w:szCs w:val="14"/>
          <w:color w:val="464646"/>
          <w:spacing w:val="-15"/>
          <w:w w:val="69"/>
          <w:i/>
          <w:position w:val="4"/>
        </w:rPr>
        <w:t>'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-47"/>
          <w:w w:val="84"/>
          <w:position w:val="0"/>
        </w:rPr>
        <w:t>&lt;</w:t>
      </w:r>
      <w:r>
        <w:rPr>
          <w:rFonts w:ascii="Courier New" w:hAnsi="Courier New" w:cs="Courier New" w:eastAsia="Courier New"/>
          <w:sz w:val="14"/>
          <w:szCs w:val="14"/>
          <w:color w:val="464646"/>
          <w:spacing w:val="-22"/>
          <w:w w:val="69"/>
          <w:i/>
          <w:position w:val="4"/>
        </w:rPr>
        <w:t>=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-16"/>
          <w:w w:val="85"/>
          <w:position w:val="0"/>
        </w:rPr>
        <w:t>I</w:t>
      </w:r>
      <w:r>
        <w:rPr>
          <w:rFonts w:ascii="Courier New" w:hAnsi="Courier New" w:cs="Courier New" w:eastAsia="Courier New"/>
          <w:sz w:val="14"/>
          <w:szCs w:val="14"/>
          <w:color w:val="464646"/>
          <w:spacing w:val="-57"/>
          <w:w w:val="69"/>
          <w:i/>
          <w:position w:val="4"/>
        </w:rPr>
        <w:t>&gt;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85"/>
          <w:position w:val="0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686" w:space="657"/>
            <w:col w:w="3457"/>
          </w:cols>
        </w:sectPr>
      </w:pPr>
      <w:rPr/>
    </w:p>
    <w:p>
      <w:pPr>
        <w:spacing w:before="0" w:after="0" w:line="32" w:lineRule="exact"/>
        <w:ind w:left="4591" w:right="-20"/>
        <w:jc w:val="left"/>
        <w:tabs>
          <w:tab w:pos="6400" w:val="left"/>
          <w:tab w:pos="704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464646"/>
          <w:spacing w:val="0"/>
          <w:w w:val="78"/>
          <w:position w:val="3"/>
        </w:rPr>
        <w:t>,.</w:t>
      </w:r>
      <w:r>
        <w:rPr>
          <w:rFonts w:ascii="Times New Roman" w:hAnsi="Times New Roman" w:cs="Times New Roman" w:eastAsia="Times New Roman"/>
          <w:sz w:val="26"/>
          <w:szCs w:val="26"/>
          <w:color w:val="464646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464646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7"/>
          <w:szCs w:val="7"/>
          <w:color w:val="464646"/>
          <w:spacing w:val="0"/>
          <w:w w:val="189"/>
          <w:position w:val="4"/>
        </w:rPr>
        <w:t>Q</w:t>
      </w:r>
      <w:r>
        <w:rPr>
          <w:rFonts w:ascii="Times New Roman" w:hAnsi="Times New Roman" w:cs="Times New Roman" w:eastAsia="Times New Roman"/>
          <w:sz w:val="7"/>
          <w:szCs w:val="7"/>
          <w:color w:val="464646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7"/>
          <w:szCs w:val="7"/>
          <w:color w:val="464646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14"/>
          <w:szCs w:val="14"/>
          <w:color w:val="464646"/>
          <w:spacing w:val="0"/>
          <w:w w:val="265"/>
          <w:position w:val="0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45" w:lineRule="exact"/>
        <w:ind w:left="358" w:right="-20"/>
        <w:jc w:val="left"/>
        <w:tabs>
          <w:tab w:pos="7800" w:val="left"/>
        </w:tabs>
        <w:rPr>
          <w:rFonts w:ascii="Arial" w:hAnsi="Arial" w:cs="Arial" w:eastAsia="Arial"/>
          <w:sz w:val="6"/>
          <w:szCs w:val="6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12121"/>
          <w:spacing w:val="0"/>
          <w:w w:val="169"/>
          <w:position w:val="5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212121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212121"/>
          <w:spacing w:val="0"/>
          <w:w w:val="100"/>
          <w:position w:val="5"/>
        </w:rPr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100"/>
          <w:b/>
          <w:bCs/>
          <w:position w:val="0"/>
        </w:rPr>
        <w:t>iii</w:t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100"/>
          <w:b/>
          <w:bCs/>
          <w:position w:val="0"/>
        </w:rPr>
        <w:t>    </w:t>
      </w:r>
      <w:r>
        <w:rPr>
          <w:rFonts w:ascii="Arial" w:hAnsi="Arial" w:cs="Arial" w:eastAsia="Arial"/>
          <w:sz w:val="11"/>
          <w:szCs w:val="11"/>
          <w:color w:val="2F2F2F"/>
          <w:spacing w:val="12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38"/>
          <w:b/>
          <w:bCs/>
          <w:position w:val="0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138"/>
          <w:b/>
          <w:bCs/>
          <w:position w:val="0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41"/>
          <w:w w:val="138"/>
          <w:b/>
          <w:bCs/>
          <w:position w:val="0"/>
        </w:rPr>
        <w:t> </w:t>
      </w:r>
      <w:r>
        <w:rPr>
          <w:rFonts w:ascii="Arial" w:hAnsi="Arial" w:cs="Arial" w:eastAsia="Arial"/>
          <w:sz w:val="6"/>
          <w:szCs w:val="6"/>
          <w:color w:val="2F2F2F"/>
          <w:spacing w:val="0"/>
          <w:w w:val="138"/>
          <w:b/>
          <w:bCs/>
          <w:position w:val="0"/>
        </w:rPr>
        <w:t>D..</w:t>
      </w:r>
      <w:r>
        <w:rPr>
          <w:rFonts w:ascii="Arial" w:hAnsi="Arial" w:cs="Arial" w:eastAsia="Arial"/>
          <w:sz w:val="6"/>
          <w:szCs w:val="6"/>
          <w:color w:val="000000"/>
          <w:spacing w:val="0"/>
          <w:w w:val="100"/>
          <w:position w:val="0"/>
        </w:rPr>
      </w:r>
    </w:p>
    <w:p>
      <w:pPr>
        <w:spacing w:before="0" w:after="0" w:line="270" w:lineRule="exact"/>
        <w:ind w:left="377" w:right="-20"/>
        <w:jc w:val="left"/>
        <w:tabs>
          <w:tab w:pos="1020" w:val="left"/>
          <w:tab w:pos="1680" w:val="left"/>
          <w:tab w:pos="2480" w:val="left"/>
          <w:tab w:pos="3540" w:val="left"/>
          <w:tab w:pos="4600" w:val="left"/>
          <w:tab w:pos="5620" w:val="left"/>
          <w:tab w:pos="6360" w:val="left"/>
          <w:tab w:pos="7140" w:val="left"/>
          <w:tab w:pos="80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65"/>
          <w:position w:val="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33"/>
          <w:w w:val="165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65"/>
          <w:position w:val="6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65"/>
          <w:position w:val="6"/>
        </w:rPr>
        <w:t>3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-35"/>
          <w:w w:val="165"/>
          <w:position w:val="6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position w:val="6"/>
        </w:rPr>
      </w:r>
      <w:r>
        <w:rPr>
          <w:rFonts w:ascii="Arial" w:hAnsi="Arial" w:cs="Arial" w:eastAsia="Arial"/>
          <w:sz w:val="26"/>
          <w:szCs w:val="26"/>
          <w:color w:val="464646"/>
          <w:spacing w:val="0"/>
          <w:w w:val="100"/>
          <w:position w:val="0"/>
        </w:rPr>
        <w:t>•</w:t>
      </w:r>
      <w:r>
        <w:rPr>
          <w:rFonts w:ascii="Arial" w:hAnsi="Arial" w:cs="Arial" w:eastAsia="Arial"/>
          <w:sz w:val="26"/>
          <w:szCs w:val="26"/>
          <w:color w:val="46464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6"/>
          <w:szCs w:val="26"/>
          <w:color w:val="464646"/>
          <w:spacing w:val="0"/>
          <w:w w:val="100"/>
          <w:position w:val="0"/>
        </w:rPr>
      </w:r>
      <w:r>
        <w:rPr>
          <w:rFonts w:ascii="Arial" w:hAnsi="Arial" w:cs="Arial" w:eastAsia="Arial"/>
          <w:sz w:val="26"/>
          <w:szCs w:val="26"/>
          <w:color w:val="212121"/>
          <w:spacing w:val="0"/>
          <w:w w:val="100"/>
          <w:position w:val="0"/>
        </w:rPr>
        <w:t>•</w:t>
      </w:r>
      <w:r>
        <w:rPr>
          <w:rFonts w:ascii="Arial" w:hAnsi="Arial" w:cs="Arial" w:eastAsia="Arial"/>
          <w:sz w:val="26"/>
          <w:szCs w:val="26"/>
          <w:color w:val="212121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6"/>
          <w:szCs w:val="26"/>
          <w:color w:val="212121"/>
          <w:spacing w:val="0"/>
          <w:w w:val="100"/>
          <w:position w:val="0"/>
        </w:rPr>
      </w:r>
      <w:r>
        <w:rPr>
          <w:rFonts w:ascii="Arial" w:hAnsi="Arial" w:cs="Arial" w:eastAsia="Arial"/>
          <w:sz w:val="26"/>
          <w:szCs w:val="26"/>
          <w:color w:val="2F2F2F"/>
          <w:spacing w:val="0"/>
          <w:w w:val="100"/>
          <w:position w:val="0"/>
        </w:rPr>
        <w:t>•</w:t>
      </w:r>
      <w:r>
        <w:rPr>
          <w:rFonts w:ascii="Arial" w:hAnsi="Arial" w:cs="Arial" w:eastAsia="Arial"/>
          <w:sz w:val="26"/>
          <w:szCs w:val="26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26"/>
          <w:szCs w:val="26"/>
          <w:color w:val="2F2F2F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position w:val="6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18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9"/>
          <w:szCs w:val="9"/>
          <w:color w:val="464646"/>
          <w:spacing w:val="0"/>
          <w:w w:val="142"/>
          <w:position w:val="6"/>
        </w:rPr>
        <w:t>8</w:t>
      </w:r>
      <w:r>
        <w:rPr>
          <w:rFonts w:ascii="Times New Roman" w:hAnsi="Times New Roman" w:cs="Times New Roman" w:eastAsia="Times New Roman"/>
          <w:sz w:val="9"/>
          <w:szCs w:val="9"/>
          <w:color w:val="464646"/>
          <w:spacing w:val="-21"/>
          <w:w w:val="142"/>
          <w:position w:val="6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64646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64646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42"/>
          <w:position w:val="6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42"/>
          <w:position w:val="6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08" w:lineRule="exact"/>
        <w:ind w:left="1616" w:right="-20"/>
        <w:jc w:val="left"/>
        <w:tabs>
          <w:tab w:pos="2240" w:val="left"/>
          <w:tab w:pos="3440" w:val="left"/>
          <w:tab w:pos="4440" w:val="left"/>
          <w:tab w:pos="5560" w:val="left"/>
          <w:tab w:pos="6280" w:val="left"/>
          <w:tab w:pos="7040" w:val="left"/>
          <w:tab w:pos="79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16"/>
          <w:position w:val="-1"/>
        </w:rPr>
        <w:t>ls</w:t>
      </w:r>
      <w:r>
        <w:rPr>
          <w:rFonts w:ascii="Arial" w:hAnsi="Arial" w:cs="Arial" w:eastAsia="Arial"/>
          <w:sz w:val="10"/>
          <w:szCs w:val="10"/>
          <w:color w:val="676767"/>
          <w:spacing w:val="-16"/>
          <w:w w:val="116"/>
          <w:position w:val="-1"/>
        </w:rPr>
        <w:t>n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16"/>
          <w:position w:val="-1"/>
        </w:rPr>
        <w:t>lo</w:t>
      </w:r>
      <w:r>
        <w:rPr>
          <w:rFonts w:ascii="Arial" w:hAnsi="Arial" w:cs="Arial" w:eastAsia="Arial"/>
          <w:sz w:val="10"/>
          <w:szCs w:val="10"/>
          <w:color w:val="2F2F2F"/>
          <w:spacing w:val="-32"/>
          <w:w w:val="116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-1"/>
        </w:rPr>
        <w:t>RAMAZANE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2"/>
          <w:position w:val="-1"/>
        </w:rPr>
        <w:t>GA</w:t>
      </w:r>
      <w:r>
        <w:rPr>
          <w:rFonts w:ascii="Arial" w:hAnsi="Arial" w:cs="Arial" w:eastAsia="Arial"/>
          <w:sz w:val="10"/>
          <w:szCs w:val="10"/>
          <w:color w:val="565656"/>
          <w:spacing w:val="-8"/>
          <w:w w:val="103"/>
          <w:position w:val="-1"/>
        </w:rPr>
        <w:t>N</w:t>
      </w:r>
      <w:r>
        <w:rPr>
          <w:rFonts w:ascii="Arial" w:hAnsi="Arial" w:cs="Arial" w:eastAsia="Arial"/>
          <w:sz w:val="10"/>
          <w:szCs w:val="10"/>
          <w:color w:val="010101"/>
          <w:spacing w:val="0"/>
          <w:w w:val="200"/>
          <w:position w:val="-1"/>
        </w:rPr>
        <w:t>I</w:t>
      </w:r>
      <w:r>
        <w:rPr>
          <w:rFonts w:ascii="Arial" w:hAnsi="Arial" w:cs="Arial" w:eastAsia="Arial"/>
          <w:sz w:val="10"/>
          <w:szCs w:val="10"/>
          <w:color w:val="010101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010101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>KOXHAJ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>266</w:t>
      </w:r>
      <w:r>
        <w:rPr>
          <w:rFonts w:ascii="Arial" w:hAnsi="Arial" w:cs="Arial" w:eastAsia="Arial"/>
          <w:sz w:val="10"/>
          <w:szCs w:val="10"/>
          <w:color w:val="464646"/>
          <w:spacing w:val="-24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1842</w:t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51234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285.7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12" w:lineRule="exact"/>
        <w:ind w:left="339" w:right="-57"/>
        <w:jc w:val="left"/>
        <w:tabs>
          <w:tab w:pos="8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9"/>
        </w:rPr>
        <w:t>6S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828282"/>
          <w:spacing w:val="-16"/>
          <w:w w:val="124"/>
          <w:position w:val="1"/>
        </w:rPr>
        <w:t>E</w:t>
      </w:r>
      <w:r>
        <w:rPr>
          <w:rFonts w:ascii="Arial" w:hAnsi="Arial" w:cs="Arial" w:eastAsia="Arial"/>
          <w:sz w:val="10"/>
          <w:szCs w:val="10"/>
          <w:color w:val="464646"/>
          <w:spacing w:val="-12"/>
          <w:w w:val="107"/>
          <w:position w:val="1"/>
        </w:rPr>
        <w:t>L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1"/>
          <w:position w:val="1"/>
        </w:rPr>
        <w:t>BA</w:t>
      </w:r>
      <w:r>
        <w:rPr>
          <w:rFonts w:ascii="Arial" w:hAnsi="Arial" w:cs="Arial" w:eastAsia="Arial"/>
          <w:sz w:val="10"/>
          <w:szCs w:val="10"/>
          <w:color w:val="676767"/>
          <w:spacing w:val="-5"/>
          <w:w w:val="101"/>
          <w:position w:val="1"/>
        </w:rPr>
        <w:t>S</w:t>
      </w:r>
      <w:r>
        <w:rPr>
          <w:rFonts w:ascii="Arial" w:hAnsi="Arial" w:cs="Arial" w:eastAsia="Arial"/>
          <w:sz w:val="10"/>
          <w:szCs w:val="10"/>
          <w:color w:val="464646"/>
          <w:spacing w:val="-17"/>
          <w:w w:val="113"/>
          <w:position w:val="1"/>
        </w:rPr>
        <w:t>A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8"/>
          <w:position w:val="1"/>
        </w:rPr>
        <w:t>N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91" w:after="0" w:line="123" w:lineRule="exact"/>
        <w:ind w:right="-20"/>
        <w:jc w:val="left"/>
        <w:tabs>
          <w:tab w:pos="760" w:val="left"/>
          <w:tab w:pos="1780" w:val="left"/>
          <w:tab w:pos="2840" w:val="left"/>
          <w:tab w:pos="3960" w:val="left"/>
          <w:tab w:pos="4680" w:val="left"/>
          <w:tab w:pos="5440" w:val="left"/>
          <w:tab w:pos="638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B</w:t>
      </w:r>
      <w:r>
        <w:rPr>
          <w:rFonts w:ascii="Arial" w:hAnsi="Arial" w:cs="Arial" w:eastAsia="Arial"/>
          <w:sz w:val="10"/>
          <w:szCs w:val="10"/>
          <w:color w:val="565656"/>
          <w:spacing w:val="-11"/>
          <w:w w:val="100"/>
          <w:position w:val="-1"/>
        </w:rPr>
        <w:t>e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hot</w:t>
      </w:r>
      <w:r>
        <w:rPr>
          <w:rFonts w:ascii="Arial" w:hAnsi="Arial" w:cs="Arial" w:eastAsia="Arial"/>
          <w:sz w:val="10"/>
          <w:szCs w:val="10"/>
          <w:color w:val="565656"/>
          <w:spacing w:val="-14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AR</w:t>
      </w:r>
      <w:r>
        <w:rPr>
          <w:rFonts w:ascii="Arial" w:hAnsi="Arial" w:cs="Arial" w:eastAsia="Arial"/>
          <w:sz w:val="10"/>
          <w:szCs w:val="10"/>
          <w:color w:val="565656"/>
          <w:spacing w:val="-5"/>
          <w:w w:val="100"/>
          <w:position w:val="-1"/>
        </w:rPr>
        <w:t>C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>IT</w:t>
      </w:r>
      <w:r>
        <w:rPr>
          <w:rFonts w:ascii="Arial" w:hAnsi="Arial" w:cs="Arial" w:eastAsia="Arial"/>
          <w:sz w:val="10"/>
          <w:szCs w:val="10"/>
          <w:color w:val="464646"/>
          <w:spacing w:val="-27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2F2F2F"/>
          <w:spacing w:val="-10"/>
          <w:w w:val="100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HANA$</w:t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828282"/>
          <w:spacing w:val="-16"/>
          <w:w w:val="100"/>
          <w:position w:val="-1"/>
        </w:rPr>
        <w:t>K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OXHAJ</w:t>
        <w:tab/>
      </w:r>
      <w:r>
        <w:rPr>
          <w:rFonts w:ascii="Arial" w:hAnsi="Arial" w:cs="Arial" w:eastAsia="Arial"/>
          <w:sz w:val="10"/>
          <w:szCs w:val="10"/>
          <w:color w:val="565656"/>
          <w:spacing w:val="-20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>2</w:t>
      </w:r>
      <w:r>
        <w:rPr>
          <w:rFonts w:ascii="Arial" w:hAnsi="Arial" w:cs="Arial" w:eastAsia="Arial"/>
          <w:sz w:val="10"/>
          <w:szCs w:val="10"/>
          <w:color w:val="464646"/>
          <w:spacing w:val="-10"/>
          <w:w w:val="100"/>
          <w:position w:val="-1"/>
        </w:rPr>
        <w:t>6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>6</w:t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1642</w:t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>51234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2"/>
          <w:position w:val="-1"/>
        </w:rPr>
        <w:t>28</w:t>
      </w:r>
      <w:r>
        <w:rPr>
          <w:rFonts w:ascii="Arial" w:hAnsi="Arial" w:cs="Arial" w:eastAsia="Arial"/>
          <w:sz w:val="10"/>
          <w:szCs w:val="10"/>
          <w:color w:val="565656"/>
          <w:spacing w:val="-17"/>
          <w:w w:val="102"/>
          <w:position w:val="-1"/>
        </w:rPr>
        <w:t>8</w:t>
      </w:r>
      <w:r>
        <w:rPr>
          <w:rFonts w:ascii="Arial" w:hAnsi="Arial" w:cs="Arial" w:eastAsia="Arial"/>
          <w:sz w:val="10"/>
          <w:szCs w:val="10"/>
          <w:color w:val="828282"/>
          <w:spacing w:val="-6"/>
          <w:w w:val="190"/>
          <w:position w:val="-1"/>
        </w:rPr>
        <w:t>.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4"/>
          <w:position w:val="-1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02" w:space="295"/>
            <w:col w:w="7203"/>
          </w:cols>
        </w:sectPr>
      </w:pPr>
      <w:rPr/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9" w:right="-55"/>
        <w:jc w:val="left"/>
        <w:tabs>
          <w:tab w:pos="7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35"/>
        </w:rPr>
        <w:t>66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TIRAN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565656"/>
          <w:spacing w:val="6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828282"/>
          <w:spacing w:val="-15"/>
          <w:w w:val="116"/>
          <w:b/>
          <w:bCs/>
          <w:position w:val="1"/>
        </w:rPr>
        <w:t>J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15"/>
          <w:b/>
          <w:bCs/>
          <w:position w:val="1"/>
        </w:rPr>
        <w:t>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2" w:after="0" w:line="210" w:lineRule="atLeast"/>
        <w:ind w:right="-37" w:firstLine="19"/>
        <w:jc w:val="left"/>
        <w:tabs>
          <w:tab w:pos="76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Is</w:t>
      </w:r>
      <w:r>
        <w:rPr>
          <w:rFonts w:ascii="Arial" w:hAnsi="Arial" w:cs="Arial" w:eastAsia="Arial"/>
          <w:sz w:val="10"/>
          <w:szCs w:val="10"/>
          <w:color w:val="676767"/>
          <w:spacing w:val="-10"/>
          <w:w w:val="100"/>
        </w:rPr>
        <w:t>h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to</w:t>
      </w:r>
      <w:r>
        <w:rPr>
          <w:rFonts w:ascii="Arial" w:hAnsi="Arial" w:cs="Arial" w:eastAsia="Arial"/>
          <w:sz w:val="10"/>
          <w:szCs w:val="10"/>
          <w:color w:val="464646"/>
          <w:spacing w:val="-1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</w:rPr>
        <w:t>FA</w:t>
      </w:r>
      <w:r>
        <w:rPr>
          <w:rFonts w:ascii="Arial" w:hAnsi="Arial" w:cs="Arial" w:eastAsia="Arial"/>
          <w:sz w:val="10"/>
          <w:szCs w:val="10"/>
          <w:color w:val="676767"/>
          <w:spacing w:val="-24"/>
          <w:w w:val="104"/>
        </w:rPr>
        <w:t>R</w:t>
      </w:r>
      <w:r>
        <w:rPr>
          <w:rFonts w:ascii="Arial" w:hAnsi="Arial" w:cs="Arial" w:eastAsia="Arial"/>
          <w:sz w:val="10"/>
          <w:szCs w:val="10"/>
          <w:color w:val="464646"/>
          <w:spacing w:val="-44"/>
          <w:w w:val="124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Bohe1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</w:rPr>
        <w:t>FA</w:t>
      </w:r>
      <w:r>
        <w:rPr>
          <w:rFonts w:ascii="Arial" w:hAnsi="Arial" w:cs="Arial" w:eastAsia="Arial"/>
          <w:sz w:val="10"/>
          <w:szCs w:val="10"/>
          <w:color w:val="676767"/>
          <w:spacing w:val="-24"/>
          <w:w w:val="104"/>
        </w:rPr>
        <w:t>R</w:t>
      </w:r>
      <w:r>
        <w:rPr>
          <w:rFonts w:ascii="Arial" w:hAnsi="Arial" w:cs="Arial" w:eastAsia="Arial"/>
          <w:sz w:val="10"/>
          <w:szCs w:val="10"/>
          <w:color w:val="464646"/>
          <w:spacing w:val="-44"/>
          <w:w w:val="124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7" w:after="0" w:line="240" w:lineRule="auto"/>
        <w:ind w:left="10" w:right="-20"/>
        <w:jc w:val="left"/>
        <w:tabs>
          <w:tab w:pos="1020" w:val="left"/>
          <w:tab w:pos="2120" w:val="left"/>
          <w:tab w:pos="3560" w:val="left"/>
          <w:tab w:pos="458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676767"/>
          <w:w w:val="96"/>
        </w:rPr>
        <w:t>AV</w:t>
      </w:r>
      <w:r>
        <w:rPr>
          <w:rFonts w:ascii="Arial" w:hAnsi="Arial" w:cs="Arial" w:eastAsia="Arial"/>
          <w:sz w:val="10"/>
          <w:szCs w:val="10"/>
          <w:color w:val="676767"/>
          <w:spacing w:val="-13"/>
          <w:w w:val="96"/>
        </w:rPr>
        <w:t>O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200"/>
        </w:rPr>
        <w:t>I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BALLA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146</w:t>
      </w:r>
      <w:r>
        <w:rPr>
          <w:rFonts w:ascii="Arial" w:hAnsi="Arial" w:cs="Arial" w:eastAsia="Arial"/>
          <w:sz w:val="10"/>
          <w:szCs w:val="10"/>
          <w:color w:val="464646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60/901</w:t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1"/>
        </w:rPr>
        <w:t>180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4" w:after="0" w:line="113" w:lineRule="exact"/>
        <w:ind w:right="-20"/>
        <w:jc w:val="left"/>
        <w:tabs>
          <w:tab w:pos="1020" w:val="left"/>
          <w:tab w:pos="2120" w:val="left"/>
          <w:tab w:pos="2820" w:val="left"/>
          <w:tab w:pos="3560" w:val="left"/>
          <w:tab w:pos="45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AVDI</w:t>
      </w:r>
      <w:r>
        <w:rPr>
          <w:rFonts w:ascii="Arial" w:hAnsi="Arial" w:cs="Arial" w:eastAsia="Arial"/>
          <w:sz w:val="10"/>
          <w:szCs w:val="10"/>
          <w:color w:val="676767"/>
          <w:spacing w:val="-2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565656"/>
          <w:spacing w:val="-8"/>
          <w:w w:val="100"/>
        </w:rPr>
        <w:t>A</w:t>
      </w:r>
      <w:r>
        <w:rPr>
          <w:rFonts w:ascii="Arial" w:hAnsi="Arial" w:cs="Arial" w:eastAsia="Arial"/>
          <w:sz w:val="10"/>
          <w:szCs w:val="10"/>
          <w:color w:val="2F2F2F"/>
          <w:spacing w:val="-12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LA</w:t>
      </w:r>
      <w:r>
        <w:rPr>
          <w:rFonts w:ascii="Arial" w:hAnsi="Arial" w:cs="Arial" w:eastAsia="Arial"/>
          <w:sz w:val="10"/>
          <w:szCs w:val="10"/>
          <w:color w:val="676767"/>
          <w:spacing w:val="-9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146</w:t>
      </w:r>
      <w:r>
        <w:rPr>
          <w:rFonts w:ascii="Arial" w:hAnsi="Arial" w:cs="Arial" w:eastAsia="Arial"/>
          <w:sz w:val="10"/>
          <w:szCs w:val="10"/>
          <w:color w:val="464646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8170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60/901</w:t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256.3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361" w:space="237"/>
            <w:col w:w="1009" w:space="850"/>
            <w:col w:w="5343"/>
          </w:cols>
        </w:sectPr>
      </w:pPr>
      <w:rPr/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39" w:right="-54"/>
        <w:jc w:val="left"/>
        <w:tabs>
          <w:tab w:pos="7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  <w:t>67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64646"/>
          <w:spacing w:val="-8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  <w:t>IRAN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676767"/>
          <w:spacing w:val="1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828282"/>
          <w:spacing w:val="-15"/>
          <w:w w:val="116"/>
          <w:b/>
          <w:bCs/>
        </w:rPr>
        <w:t>J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15"/>
          <w:b/>
          <w:bCs/>
        </w:rPr>
        <w:t>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9" w:right="-55"/>
        <w:jc w:val="left"/>
        <w:tabs>
          <w:tab w:pos="7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2"/>
        </w:rPr>
        <w:t>68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3"/>
          <w:w w:val="112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64646"/>
          <w:spacing w:val="-9"/>
          <w:w w:val="112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12"/>
          <w:b/>
          <w:bCs/>
        </w:rPr>
        <w:t>IR</w:t>
      </w:r>
      <w:r>
        <w:rPr>
          <w:rFonts w:ascii="Arial" w:hAnsi="Arial" w:cs="Arial" w:eastAsia="Arial"/>
          <w:sz w:val="9"/>
          <w:szCs w:val="9"/>
          <w:color w:val="676767"/>
          <w:spacing w:val="-8"/>
          <w:w w:val="112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64646"/>
          <w:spacing w:val="-10"/>
          <w:w w:val="112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12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676767"/>
          <w:spacing w:val="-10"/>
          <w:w w:val="112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828282"/>
          <w:spacing w:val="-15"/>
          <w:w w:val="116"/>
          <w:b/>
          <w:bCs/>
        </w:rPr>
        <w:t>J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5"/>
          <w:b/>
          <w:bCs/>
        </w:rPr>
        <w:t>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39" w:right="-56"/>
        <w:jc w:val="left"/>
        <w:tabs>
          <w:tab w:pos="7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26"/>
        </w:rPr>
        <w:t>89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76767"/>
          <w:spacing w:val="0"/>
          <w:w w:val="100"/>
          <w:b/>
          <w:bCs/>
        </w:rPr>
        <w:t>TIR</w:t>
      </w:r>
      <w:r>
        <w:rPr>
          <w:rFonts w:ascii="Arial" w:hAnsi="Arial" w:cs="Arial" w:eastAsia="Arial"/>
          <w:sz w:val="9"/>
          <w:szCs w:val="9"/>
          <w:color w:val="676767"/>
          <w:spacing w:val="-7"/>
          <w:w w:val="10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  <w:t>NA</w:t>
      </w:r>
      <w:r>
        <w:rPr>
          <w:rFonts w:ascii="Arial" w:hAnsi="Arial" w:cs="Arial" w:eastAsia="Arial"/>
          <w:sz w:val="9"/>
          <w:szCs w:val="9"/>
          <w:color w:val="464646"/>
          <w:spacing w:val="14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828282"/>
          <w:spacing w:val="-15"/>
          <w:w w:val="116"/>
          <w:b/>
          <w:bCs/>
        </w:rPr>
        <w:t>J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5"/>
          <w:b/>
          <w:bCs/>
        </w:rPr>
        <w:t>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9" w:right="-20"/>
        <w:jc w:val="left"/>
        <w:tabs>
          <w:tab w:pos="9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70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28282"/>
          <w:spacing w:val="-13"/>
          <w:w w:val="128"/>
          <w:b/>
          <w:bCs/>
        </w:rPr>
        <w:t>F</w:t>
      </w:r>
      <w:r>
        <w:rPr>
          <w:rFonts w:ascii="Arial" w:hAnsi="Arial" w:cs="Arial" w:eastAsia="Arial"/>
          <w:sz w:val="9"/>
          <w:szCs w:val="9"/>
          <w:color w:val="676767"/>
          <w:spacing w:val="0"/>
          <w:w w:val="112"/>
          <w:b/>
          <w:bCs/>
        </w:rPr>
        <w:t>IER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49" w:right="-20"/>
        <w:jc w:val="left"/>
        <w:tabs>
          <w:tab w:pos="9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>71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828282"/>
          <w:spacing w:val="-16"/>
          <w:w w:val="117"/>
        </w:rPr>
        <w:t>F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</w:rPr>
        <w:t>IER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6" w:after="0" w:line="240" w:lineRule="auto"/>
        <w:ind w:left="48" w:right="-20"/>
        <w:jc w:val="left"/>
        <w:tabs>
          <w:tab w:pos="680" w:val="left"/>
          <w:tab w:pos="1880" w:val="left"/>
          <w:tab w:pos="2920" w:val="left"/>
          <w:tab w:pos="4000" w:val="left"/>
          <w:tab w:pos="5480" w:val="left"/>
          <w:tab w:pos="646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5"/>
        </w:rPr>
        <w:t>l!l</w:t>
      </w:r>
      <w:r>
        <w:rPr>
          <w:rFonts w:ascii="Arial" w:hAnsi="Arial" w:cs="Arial" w:eastAsia="Arial"/>
          <w:sz w:val="10"/>
          <w:szCs w:val="10"/>
          <w:color w:val="676767"/>
          <w:spacing w:val="-16"/>
          <w:w w:val="115"/>
        </w:rPr>
        <w:t>h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15"/>
        </w:rPr>
        <w:t>lo</w:t>
      </w:r>
      <w:r>
        <w:rPr>
          <w:rFonts w:ascii="Arial" w:hAnsi="Arial" w:cs="Arial" w:eastAsia="Arial"/>
          <w:sz w:val="10"/>
          <w:szCs w:val="10"/>
          <w:color w:val="464646"/>
          <w:spacing w:val="-30"/>
          <w:w w:val="115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MY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EREM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GANI</w:t>
      </w:r>
      <w:r>
        <w:rPr>
          <w:rFonts w:ascii="Arial" w:hAnsi="Arial" w:cs="Arial" w:eastAsia="Arial"/>
          <w:sz w:val="10"/>
          <w:szCs w:val="10"/>
          <w:color w:val="676767"/>
          <w:spacing w:val="-2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MA</w:t>
      </w:r>
      <w:r>
        <w:rPr>
          <w:rFonts w:ascii="Arial" w:hAnsi="Arial" w:cs="Arial" w:eastAsia="Arial"/>
          <w:sz w:val="10"/>
          <w:szCs w:val="10"/>
          <w:color w:val="676767"/>
          <w:spacing w:val="-2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676767"/>
          <w:spacing w:val="0"/>
          <w:w w:val="100"/>
        </w:rPr>
        <w:t>768</w:t>
      </w:r>
      <w:r>
        <w:rPr>
          <w:rFonts w:ascii="Times New Roman" w:hAnsi="Times New Roman" w:cs="Times New Roman" w:eastAsia="Times New Roman"/>
          <w:sz w:val="12"/>
          <w:szCs w:val="12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676767"/>
          <w:spacing w:val="0"/>
          <w:w w:val="86"/>
        </w:rPr>
        <w:t>518</w:t>
      </w:r>
      <w:r>
        <w:rPr>
          <w:rFonts w:ascii="Times New Roman" w:hAnsi="Times New Roman" w:cs="Times New Roman" w:eastAsia="Times New Roman"/>
          <w:sz w:val="12"/>
          <w:szCs w:val="12"/>
          <w:color w:val="676767"/>
          <w:spacing w:val="-15"/>
          <w:w w:val="86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86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-23"/>
          <w:w w:val="8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1"/>
        </w:rPr>
        <w:t>100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0" w:after="0" w:line="421" w:lineRule="auto"/>
        <w:ind w:left="48" w:right="521" w:firstLine="-19"/>
        <w:jc w:val="left"/>
        <w:tabs>
          <w:tab w:pos="780" w:val="left"/>
          <w:tab w:pos="820" w:val="left"/>
          <w:tab w:pos="1760" w:val="left"/>
          <w:tab w:pos="1840" w:val="left"/>
          <w:tab w:pos="2900" w:val="left"/>
          <w:tab w:pos="3880" w:val="left"/>
          <w:tab w:pos="4700" w:val="left"/>
          <w:tab w:pos="5480" w:val="left"/>
          <w:tab w:pos="64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565656"/>
          <w:spacing w:val="-11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hot</w:t>
      </w:r>
      <w:r>
        <w:rPr>
          <w:rFonts w:ascii="Arial" w:hAnsi="Arial" w:cs="Arial" w:eastAsia="Arial"/>
          <w:sz w:val="10"/>
          <w:szCs w:val="10"/>
          <w:color w:val="464646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-15"/>
          <w:w w:val="110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-10"/>
          <w:w w:val="110"/>
        </w:rPr>
        <w:t>R</w:t>
      </w:r>
      <w:r>
        <w:rPr>
          <w:rFonts w:ascii="Arial" w:hAnsi="Arial" w:cs="Arial" w:eastAsia="Arial"/>
          <w:sz w:val="10"/>
          <w:szCs w:val="10"/>
          <w:color w:val="2F2F2F"/>
          <w:spacing w:val="-16"/>
          <w:w w:val="110"/>
        </w:rPr>
        <w:t>L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10"/>
        </w:rPr>
        <w:t>ET</w:t>
      </w:r>
      <w:r>
        <w:rPr>
          <w:rFonts w:ascii="Arial" w:hAnsi="Arial" w:cs="Arial" w:eastAsia="Arial"/>
          <w:sz w:val="10"/>
          <w:szCs w:val="10"/>
          <w:color w:val="565656"/>
          <w:spacing w:val="-30"/>
          <w:w w:val="11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>MY</w:t>
      </w:r>
      <w:r>
        <w:rPr>
          <w:rFonts w:ascii="Arial" w:hAnsi="Arial" w:cs="Arial" w:eastAsia="Arial"/>
          <w:sz w:val="10"/>
          <w:szCs w:val="10"/>
          <w:color w:val="676767"/>
          <w:spacing w:val="-13"/>
          <w:w w:val="100"/>
          <w:position w:val="1"/>
        </w:rPr>
        <w:t>Q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  <w:t>EREM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71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MA</w:t>
      </w:r>
      <w:r>
        <w:rPr>
          <w:rFonts w:ascii="Arial" w:hAnsi="Arial" w:cs="Arial" w:eastAsia="Arial"/>
          <w:sz w:val="10"/>
          <w:szCs w:val="10"/>
          <w:color w:val="676767"/>
          <w:spacing w:val="-23"/>
          <w:w w:val="100"/>
          <w:position w:val="0"/>
        </w:rPr>
        <w:t>L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0"/>
          <w:szCs w:val="10"/>
          <w:color w:val="2F2F2F"/>
          <w:spacing w:val="-7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464646"/>
          <w:spacing w:val="7"/>
          <w:w w:val="217"/>
          <w:position w:val="1"/>
        </w:rPr>
        <w:t>1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12"/>
          <w:position w:val="1"/>
        </w:rPr>
        <w:t>3</w:t>
      </w:r>
      <w:r>
        <w:rPr>
          <w:rFonts w:ascii="Arial" w:hAnsi="Arial" w:cs="Arial" w:eastAsia="Arial"/>
          <w:sz w:val="10"/>
          <w:szCs w:val="10"/>
          <w:color w:val="676767"/>
          <w:spacing w:val="-48"/>
          <w:w w:val="112"/>
          <w:position w:val="1"/>
        </w:rPr>
        <w:t>6</w:t>
      </w:r>
      <w:r>
        <w:rPr>
          <w:rFonts w:ascii="Arial" w:hAnsi="Arial" w:cs="Arial" w:eastAsia="Arial"/>
          <w:sz w:val="10"/>
          <w:szCs w:val="10"/>
          <w:color w:val="828282"/>
          <w:spacing w:val="-10"/>
          <w:w w:val="269"/>
          <w:position w:val="1"/>
        </w:rPr>
        <w:t>,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3"/>
          <w:position w:val="1"/>
        </w:rPr>
        <w:t>768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8180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51824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350.0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4"/>
          <w:position w:val="0"/>
        </w:rPr>
        <w:t>h</w:t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24"/>
          <w:position w:val="0"/>
        </w:rPr>
        <w:t>h</w:t>
      </w:r>
      <w:r>
        <w:rPr>
          <w:rFonts w:ascii="Arial" w:hAnsi="Arial" w:cs="Arial" w:eastAsia="Arial"/>
          <w:sz w:val="10"/>
          <w:szCs w:val="10"/>
          <w:color w:val="2F2F2F"/>
          <w:spacing w:val="-5"/>
          <w:w w:val="124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4"/>
          <w:position w:val="0"/>
        </w:rPr>
        <w:t>o</w:t>
      </w:r>
      <w:r>
        <w:rPr>
          <w:rFonts w:ascii="Arial" w:hAnsi="Arial" w:cs="Arial" w:eastAsia="Arial"/>
          <w:sz w:val="10"/>
          <w:szCs w:val="10"/>
          <w:color w:val="565656"/>
          <w:spacing w:val="-34"/>
          <w:w w:val="124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GANI</w:t>
      </w:r>
      <w:r>
        <w:rPr>
          <w:rFonts w:ascii="Arial" w:hAnsi="Arial" w:cs="Arial" w:eastAsia="Arial"/>
          <w:sz w:val="10"/>
          <w:szCs w:val="10"/>
          <w:color w:val="565656"/>
          <w:spacing w:val="-20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HY</w:t>
      </w:r>
      <w:r>
        <w:rPr>
          <w:rFonts w:ascii="Arial" w:hAnsi="Arial" w:cs="Arial" w:eastAsia="Arial"/>
          <w:sz w:val="10"/>
          <w:szCs w:val="10"/>
          <w:color w:val="676767"/>
          <w:spacing w:val="-13"/>
          <w:w w:val="100"/>
          <w:position w:val="0"/>
        </w:rPr>
        <w:t>S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>EN</w:t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>D</w:t>
      </w:r>
      <w:r>
        <w:rPr>
          <w:rFonts w:ascii="Arial" w:hAnsi="Arial" w:cs="Arial" w:eastAsia="Arial"/>
          <w:sz w:val="10"/>
          <w:szCs w:val="10"/>
          <w:color w:val="464646"/>
          <w:spacing w:val="-11"/>
          <w:w w:val="100"/>
          <w:position w:val="0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OAJ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5"/>
          <w:position w:val="0"/>
        </w:rPr>
        <w:t>  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1869</w:t>
      </w:r>
      <w:r>
        <w:rPr>
          <w:rFonts w:ascii="Arial" w:hAnsi="Arial" w:cs="Arial" w:eastAsia="Arial"/>
          <w:sz w:val="10"/>
          <w:szCs w:val="10"/>
          <w:color w:val="565656"/>
          <w:spacing w:val="-26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51835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43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-12"/>
          <w:w w:val="108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464646"/>
          <w:spacing w:val="-10"/>
          <w:w w:val="115"/>
          <w:position w:val="0"/>
        </w:rPr>
        <w:t>4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24"/>
          <w:position w:val="0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10" w:after="0" w:line="437" w:lineRule="auto"/>
        <w:ind w:left="48" w:right="540" w:firstLine="-19"/>
        <w:jc w:val="left"/>
        <w:tabs>
          <w:tab w:pos="760" w:val="left"/>
          <w:tab w:pos="820" w:val="left"/>
          <w:tab w:pos="1800" w:val="left"/>
          <w:tab w:pos="2860" w:val="left"/>
          <w:tab w:pos="3960" w:val="left"/>
          <w:tab w:pos="4000" w:val="left"/>
          <w:tab w:pos="4700" w:val="left"/>
          <w:tab w:pos="5480" w:val="left"/>
          <w:tab w:pos="64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Bohel</w:t>
      </w:r>
      <w:r>
        <w:rPr>
          <w:rFonts w:ascii="Arial" w:hAnsi="Arial" w:cs="Arial" w:eastAsia="Arial"/>
          <w:sz w:val="10"/>
          <w:szCs w:val="10"/>
          <w:color w:val="464646"/>
          <w:spacing w:val="-1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PETRIT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43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OAMIL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89"/>
        </w:rPr>
        <w:t>   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98"/>
        </w:rPr>
        <w:t>LA</w:t>
      </w:r>
      <w:r>
        <w:rPr>
          <w:rFonts w:ascii="Arial" w:hAnsi="Arial" w:cs="Arial" w:eastAsia="Arial"/>
          <w:sz w:val="10"/>
          <w:szCs w:val="10"/>
          <w:color w:val="464646"/>
          <w:spacing w:val="-14"/>
          <w:w w:val="99"/>
        </w:rPr>
        <w:t>C</w:t>
      </w:r>
      <w:r>
        <w:rPr>
          <w:rFonts w:ascii="Arial" w:hAnsi="Arial" w:cs="Arial" w:eastAsia="Arial"/>
          <w:sz w:val="10"/>
          <w:szCs w:val="10"/>
          <w:color w:val="9A9A9A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9A9A9A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9A9A9A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1869</w:t>
      </w:r>
      <w:r>
        <w:rPr>
          <w:rFonts w:ascii="Arial" w:hAnsi="Arial" w:cs="Arial" w:eastAsia="Arial"/>
          <w:sz w:val="10"/>
          <w:szCs w:val="10"/>
          <w:color w:val="676767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8180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51835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8"/>
        </w:rPr>
        <w:t>442</w:t>
      </w:r>
      <w:r>
        <w:rPr>
          <w:rFonts w:ascii="Arial" w:hAnsi="Arial" w:cs="Arial" w:eastAsia="Arial"/>
          <w:sz w:val="10"/>
          <w:szCs w:val="10"/>
          <w:color w:val="565656"/>
          <w:spacing w:val="-26"/>
          <w:w w:val="97"/>
        </w:rPr>
        <w:t>.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15"/>
        </w:rPr>
        <w:t>4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15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7"/>
        </w:rPr>
        <w:t>hh</w:t>
      </w:r>
      <w:r>
        <w:rPr>
          <w:rFonts w:ascii="Arial" w:hAnsi="Arial" w:cs="Arial" w:eastAsia="Arial"/>
          <w:sz w:val="10"/>
          <w:szCs w:val="10"/>
          <w:color w:val="565656"/>
          <w:spacing w:val="-1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565656"/>
          <w:spacing w:val="-18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  <w:tab/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212121"/>
          <w:spacing w:val="-33"/>
          <w:w w:val="100"/>
        </w:rPr>
        <w:t>L</w:t>
      </w:r>
      <w:r>
        <w:rPr>
          <w:rFonts w:ascii="Arial" w:hAnsi="Arial" w:cs="Arial" w:eastAsia="Arial"/>
          <w:sz w:val="10"/>
          <w:szCs w:val="10"/>
          <w:color w:val="565656"/>
          <w:spacing w:val="-6"/>
          <w:w w:val="100"/>
        </w:rPr>
        <w:t>I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464646"/>
          <w:spacing w:val="-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NIK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LLE</w:t>
      </w:r>
      <w:r>
        <w:rPr>
          <w:rFonts w:ascii="Arial" w:hAnsi="Arial" w:cs="Arial" w:eastAsia="Arial"/>
          <w:sz w:val="10"/>
          <w:szCs w:val="10"/>
          <w:color w:val="464646"/>
          <w:spacing w:val="-27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GJONAJ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199</w:t>
      </w:r>
      <w:r>
        <w:rPr>
          <w:rFonts w:ascii="Arial" w:hAnsi="Arial" w:cs="Arial" w:eastAsia="Arial"/>
          <w:sz w:val="10"/>
          <w:szCs w:val="10"/>
          <w:color w:val="464646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8170</w:t>
      </w:r>
      <w:r>
        <w:rPr>
          <w:rFonts w:ascii="Arial" w:hAnsi="Arial" w:cs="Arial" w:eastAsia="Arial"/>
          <w:sz w:val="10"/>
          <w:szCs w:val="10"/>
          <w:color w:val="676767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81715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43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2"/>
        </w:rPr>
        <w:t>282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09" w:lineRule="exact"/>
        <w:ind w:left="29" w:right="-20"/>
        <w:jc w:val="left"/>
        <w:tabs>
          <w:tab w:pos="780" w:val="left"/>
          <w:tab w:pos="1840" w:val="left"/>
          <w:tab w:pos="2840" w:val="left"/>
          <w:tab w:pos="4000" w:val="left"/>
          <w:tab w:pos="4700" w:val="left"/>
          <w:tab w:pos="5480" w:val="left"/>
          <w:tab w:pos="64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464646"/>
          <w:spacing w:val="-10"/>
          <w:w w:val="100"/>
        </w:rPr>
        <w:t>e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</w:rPr>
        <w:t>hot</w:t>
      </w:r>
      <w:r>
        <w:rPr>
          <w:rFonts w:ascii="Arial" w:hAnsi="Arial" w:cs="Arial" w:eastAsia="Arial"/>
          <w:sz w:val="9"/>
          <w:szCs w:val="9"/>
          <w:color w:val="464646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92"/>
          <w:b/>
          <w:bCs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-2"/>
          <w:w w:val="92"/>
          <w:b/>
          <w:bCs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-1"/>
          <w:w w:val="92"/>
          <w:b/>
          <w:bCs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9A9A9A"/>
          <w:spacing w:val="-4"/>
          <w:w w:val="92"/>
          <w:b/>
          <w:bCs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92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7"/>
          <w:b/>
          <w:bCs/>
        </w:rPr>
        <w:t>NIKOll</w:t>
      </w:r>
      <w:r>
        <w:rPr>
          <w:rFonts w:ascii="Arial" w:hAnsi="Arial" w:cs="Arial" w:eastAsia="Arial"/>
          <w:sz w:val="9"/>
          <w:szCs w:val="9"/>
          <w:color w:val="565656"/>
          <w:spacing w:val="-5"/>
          <w:w w:val="117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64646"/>
          <w:spacing w:val="0"/>
          <w:w w:val="117"/>
          <w:b/>
          <w:bCs/>
        </w:rPr>
        <w:t>PERNDOJ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199</w:t>
      </w:r>
      <w:r>
        <w:rPr>
          <w:rFonts w:ascii="Arial" w:hAnsi="Arial" w:cs="Arial" w:eastAsia="Arial"/>
          <w:sz w:val="10"/>
          <w:szCs w:val="10"/>
          <w:color w:val="464646"/>
          <w:spacing w:val="-2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>8170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13"/>
        </w:rPr>
        <w:t>8/715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-26"/>
          <w:w w:val="11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76767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3"/>
        </w:rPr>
        <w:t>232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64" w:after="0" w:line="280" w:lineRule="exact"/>
        <w:ind w:left="48" w:right="-20"/>
        <w:jc w:val="left"/>
        <w:tabs>
          <w:tab w:pos="820" w:val="left"/>
          <w:tab w:pos="1840" w:val="left"/>
          <w:tab w:pos="2940" w:val="left"/>
          <w:tab w:pos="4020" w:val="left"/>
          <w:tab w:pos="4760" w:val="left"/>
          <w:tab w:pos="5480" w:val="left"/>
          <w:tab w:pos="64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26"/>
          <w:szCs w:val="26"/>
          <w:color w:val="565656"/>
          <w:spacing w:val="0"/>
          <w:w w:val="72"/>
          <w:position w:val="-2"/>
        </w:rPr>
        <w:t>"</w:t>
      </w:r>
      <w:r>
        <w:rPr>
          <w:rFonts w:ascii="Arial" w:hAnsi="Arial" w:cs="Arial" w:eastAsia="Arial"/>
          <w:sz w:val="26"/>
          <w:szCs w:val="26"/>
          <w:color w:val="565656"/>
          <w:spacing w:val="-13"/>
          <w:w w:val="72"/>
          <w:position w:val="-2"/>
        </w:rPr>
        <w:t>"</w:t>
      </w:r>
      <w:r>
        <w:rPr>
          <w:rFonts w:ascii="Arial" w:hAnsi="Arial" w:cs="Arial" w:eastAsia="Arial"/>
          <w:sz w:val="26"/>
          <w:szCs w:val="26"/>
          <w:color w:val="2F2F2F"/>
          <w:spacing w:val="0"/>
          <w:w w:val="72"/>
          <w:position w:val="-2"/>
        </w:rPr>
        <w:t>'"</w:t>
      </w:r>
      <w:r>
        <w:rPr>
          <w:rFonts w:ascii="Arial" w:hAnsi="Arial" w:cs="Arial" w:eastAsia="Arial"/>
          <w:sz w:val="26"/>
          <w:szCs w:val="26"/>
          <w:color w:val="2F2F2F"/>
          <w:spacing w:val="-50"/>
          <w:w w:val="72"/>
          <w:position w:val="-2"/>
        </w:rPr>
        <w:t> </w:t>
      </w:r>
      <w:r>
        <w:rPr>
          <w:rFonts w:ascii="Arial" w:hAnsi="Arial" w:cs="Arial" w:eastAsia="Arial"/>
          <w:sz w:val="26"/>
          <w:szCs w:val="26"/>
          <w:color w:val="2F2F2F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26"/>
          <w:szCs w:val="26"/>
          <w:color w:val="2F2F2F"/>
          <w:spacing w:val="0"/>
          <w:w w:val="100"/>
          <w:position w:val="-2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>TOOl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5"/>
          <w:position w:val="10"/>
        </w:rPr>
        <w:t>STAV</w:t>
      </w:r>
      <w:r>
        <w:rPr>
          <w:rFonts w:ascii="Arial" w:hAnsi="Arial" w:cs="Arial" w:eastAsia="Arial"/>
          <w:sz w:val="10"/>
          <w:szCs w:val="10"/>
          <w:color w:val="565656"/>
          <w:spacing w:val="-1"/>
          <w:w w:val="96"/>
          <w:position w:val="10"/>
        </w:rPr>
        <w:t>R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200"/>
          <w:position w:val="10"/>
        </w:rPr>
        <w:t>I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1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>XOXI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>38</w:t>
      </w:r>
      <w:r>
        <w:rPr>
          <w:rFonts w:ascii="Arial" w:hAnsi="Arial" w:cs="Arial" w:eastAsia="Arial"/>
          <w:sz w:val="10"/>
          <w:szCs w:val="10"/>
          <w:color w:val="565656"/>
          <w:spacing w:val="-26"/>
          <w:w w:val="100"/>
          <w:position w:val="1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31"/>
          <w:position w:val="10"/>
        </w:rPr>
        <w:t>63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0"/>
        </w:rPr>
        <w:t>61305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10"/>
        </w:rPr>
        <w:t>366</w:t>
      </w:r>
      <w:r>
        <w:rPr>
          <w:rFonts w:ascii="Arial" w:hAnsi="Arial" w:cs="Arial" w:eastAsia="Arial"/>
          <w:sz w:val="10"/>
          <w:szCs w:val="10"/>
          <w:color w:val="565656"/>
          <w:spacing w:val="-4"/>
          <w:w w:val="100"/>
          <w:position w:val="1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4"/>
          <w:position w:val="10"/>
        </w:rPr>
        <w:t>7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73" w:lineRule="exact"/>
        <w:ind w:right="-20"/>
        <w:jc w:val="left"/>
        <w:tabs>
          <w:tab w:pos="33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2F2F2F"/>
          <w:spacing w:val="0"/>
          <w:w w:val="112"/>
          <w:b/>
          <w:bCs/>
        </w:rPr>
        <w:t>B</w:t>
      </w:r>
      <w:r>
        <w:rPr>
          <w:rFonts w:ascii="Arial" w:hAnsi="Arial" w:cs="Arial" w:eastAsia="Arial"/>
          <w:sz w:val="9"/>
          <w:szCs w:val="9"/>
          <w:color w:val="2F2F2F"/>
          <w:spacing w:val="-17"/>
          <w:w w:val="112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676767"/>
          <w:spacing w:val="-20"/>
          <w:w w:val="112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12"/>
          <w:b/>
          <w:bCs/>
        </w:rPr>
        <w:t>ET</w:t>
      </w:r>
      <w:r>
        <w:rPr>
          <w:rFonts w:ascii="Arial" w:hAnsi="Arial" w:cs="Arial" w:eastAsia="Arial"/>
          <w:sz w:val="9"/>
          <w:szCs w:val="9"/>
          <w:color w:val="464646"/>
          <w:spacing w:val="-3"/>
          <w:w w:val="112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6464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2"/>
          <w:b/>
          <w:bCs/>
        </w:rPr>
        <w:t>ANULLOHET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7" w:after="0" w:line="240" w:lineRule="auto"/>
        <w:ind w:left="48" w:right="-20"/>
        <w:jc w:val="left"/>
        <w:tabs>
          <w:tab w:pos="720" w:val="left"/>
          <w:tab w:pos="1760" w:val="left"/>
          <w:tab w:pos="2980" w:val="left"/>
          <w:tab w:pos="4000" w:val="left"/>
          <w:tab w:pos="4700" w:val="left"/>
          <w:tab w:pos="5460" w:val="left"/>
          <w:tab w:pos="63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Is</w:t>
      </w:r>
      <w:r>
        <w:rPr>
          <w:rFonts w:ascii="Arial" w:hAnsi="Arial" w:cs="Arial" w:eastAsia="Arial"/>
          <w:sz w:val="10"/>
          <w:szCs w:val="10"/>
          <w:color w:val="676767"/>
          <w:spacing w:val="-10"/>
          <w:w w:val="100"/>
        </w:rPr>
        <w:t>h</w:t>
      </w:r>
      <w:r>
        <w:rPr>
          <w:rFonts w:ascii="Arial" w:hAnsi="Arial" w:cs="Arial" w:eastAsia="Arial"/>
          <w:sz w:val="10"/>
          <w:szCs w:val="10"/>
          <w:color w:val="212121"/>
          <w:spacing w:val="-4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</w:t>
      </w:r>
      <w:r>
        <w:rPr>
          <w:rFonts w:ascii="Arial" w:hAnsi="Arial" w:cs="Arial" w:eastAsia="Arial"/>
          <w:sz w:val="10"/>
          <w:szCs w:val="10"/>
          <w:color w:val="565656"/>
          <w:spacing w:val="-7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0"/>
          <w:szCs w:val="10"/>
          <w:color w:val="464646"/>
          <w:spacing w:val="-10"/>
          <w:w w:val="100"/>
          <w:b/>
          <w:bCs/>
        </w:rPr>
        <w:t>h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-7"/>
          <w:w w:val="100"/>
          <w:b/>
          <w:bCs/>
        </w:rPr>
        <w:t>o</w:t>
      </w:r>
      <w:r>
        <w:rPr>
          <w:rFonts w:ascii="Arial" w:hAnsi="Arial" w:cs="Arial" w:eastAsia="Arial"/>
          <w:sz w:val="10"/>
          <w:szCs w:val="10"/>
          <w:color w:val="464646"/>
          <w:spacing w:val="-9"/>
          <w:w w:val="100"/>
          <w:b/>
          <w:bCs/>
        </w:rPr>
        <w:t>d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b/>
          <w:bCs/>
        </w:rPr>
        <w:t>\ot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212121"/>
          <w:spacing w:val="7"/>
          <w:w w:val="346"/>
          <w:b/>
          <w:bCs/>
        </w:rPr>
        <w:t>l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88"/>
          <w:b/>
          <w:bCs/>
        </w:rPr>
        <w:t>eonldha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Bita</w:t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365</w:t>
      </w:r>
      <w:r>
        <w:rPr>
          <w:rFonts w:ascii="Arial" w:hAnsi="Arial" w:cs="Arial" w:eastAsia="Arial"/>
          <w:sz w:val="10"/>
          <w:szCs w:val="10"/>
          <w:color w:val="565656"/>
          <w:spacing w:val="-2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8534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1</w:t>
      </w:r>
      <w:r>
        <w:rPr>
          <w:rFonts w:ascii="Arial" w:hAnsi="Arial" w:cs="Arial" w:eastAsia="Arial"/>
          <w:sz w:val="10"/>
          <w:szCs w:val="10"/>
          <w:color w:val="565656"/>
          <w:spacing w:val="-17"/>
          <w:w w:val="100"/>
        </w:rPr>
        <w:t>5</w:t>
      </w:r>
      <w:r>
        <w:rPr>
          <w:rFonts w:ascii="Arial" w:hAnsi="Arial" w:cs="Arial" w:eastAsia="Arial"/>
          <w:sz w:val="10"/>
          <w:szCs w:val="10"/>
          <w:color w:val="828282"/>
          <w:spacing w:val="-29"/>
          <w:w w:val="100"/>
        </w:rPr>
        <w:t>1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420</w:t>
      </w:r>
      <w:r>
        <w:rPr>
          <w:rFonts w:ascii="Arial" w:hAnsi="Arial" w:cs="Arial" w:eastAsia="Arial"/>
          <w:sz w:val="10"/>
          <w:szCs w:val="10"/>
          <w:color w:val="676767"/>
          <w:spacing w:val="-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2</w:t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00"/>
        </w:rPr>
        <w:t>7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2</w:t>
      </w:r>
      <w:r>
        <w:rPr>
          <w:rFonts w:ascii="Arial" w:hAnsi="Arial" w:cs="Arial" w:eastAsia="Arial"/>
          <w:sz w:val="10"/>
          <w:szCs w:val="10"/>
          <w:color w:val="464646"/>
          <w:spacing w:val="3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1"/>
        </w:rPr>
        <w:t>00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4" w:after="0" w:line="240" w:lineRule="auto"/>
        <w:ind w:right="-20"/>
        <w:jc w:val="left"/>
        <w:tabs>
          <w:tab w:pos="338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6.822433pt;margin-top:6.330784pt;width:12.170262pt;height:14.5pt;mso-position-horizontal-relative:page;mso-position-vertical-relative:paragraph;z-index:-5318" type="#_x0000_t202" filled="f" stroked="f">
            <v:textbox inset="0,0,0,0">
              <w:txbxContent>
                <w:p>
                  <w:pPr>
                    <w:spacing w:before="0" w:after="0" w:line="290" w:lineRule="exact"/>
                    <w:ind w:right="-84"/>
                    <w:jc w:val="left"/>
                    <w:rPr>
                      <w:rFonts w:ascii="Times New Roman" w:hAnsi="Times New Roman" w:cs="Times New Roman" w:eastAsia="Times New Roman"/>
                      <w:sz w:val="29"/>
                      <w:szCs w:val="2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9"/>
                      <w:szCs w:val="29"/>
                      <w:color w:val="676767"/>
                      <w:w w:val="50"/>
                    </w:rPr>
                    <w:t>..,</w:t>
                  </w:r>
                  <w:r>
                    <w:rPr>
                      <w:rFonts w:ascii="Times New Roman" w:hAnsi="Times New Roman" w:cs="Times New Roman" w:eastAsia="Times New Roman"/>
                      <w:sz w:val="29"/>
                      <w:szCs w:val="29"/>
                      <w:color w:val="676767"/>
                      <w:spacing w:val="-16"/>
                      <w:w w:val="5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29"/>
                      <w:szCs w:val="29"/>
                      <w:color w:val="464646"/>
                      <w:spacing w:val="0"/>
                      <w:w w:val="79"/>
                    </w:rPr>
                    <w:t>,.</w:t>
                  </w:r>
                  <w:r>
                    <w:rPr>
                      <w:rFonts w:ascii="Times New Roman" w:hAnsi="Times New Roman" w:cs="Times New Roman" w:eastAsia="Times New Roman"/>
                      <w:sz w:val="29"/>
                      <w:szCs w:val="2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464646"/>
          <w:spacing w:val="-17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-19"/>
          <w:w w:val="100"/>
        </w:rPr>
        <w:t>H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ET</w:t>
      </w:r>
      <w:r>
        <w:rPr>
          <w:rFonts w:ascii="Arial" w:hAnsi="Arial" w:cs="Arial" w:eastAsia="Arial"/>
          <w:sz w:val="10"/>
          <w:szCs w:val="10"/>
          <w:color w:val="464646"/>
          <w:spacing w:val="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5"/>
          <w:b/>
          <w:bCs/>
          <w:position w:val="1"/>
        </w:rPr>
        <w:t>ANULI.OHET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5" w:after="0" w:line="124" w:lineRule="exact"/>
        <w:ind w:left="744" w:right="-20"/>
        <w:jc w:val="left"/>
        <w:tabs>
          <w:tab w:pos="1780" w:val="left"/>
          <w:tab w:pos="2840" w:val="left"/>
          <w:tab w:pos="3960" w:val="left"/>
          <w:tab w:pos="4700" w:val="left"/>
          <w:tab w:pos="5460" w:val="left"/>
          <w:tab w:pos="64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M</w:t>
      </w:r>
      <w:r>
        <w:rPr>
          <w:rFonts w:ascii="Arial" w:hAnsi="Arial" w:cs="Arial" w:eastAsia="Arial"/>
          <w:sz w:val="10"/>
          <w:szCs w:val="10"/>
          <w:color w:val="464646"/>
          <w:spacing w:val="-7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VLAN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M</w:t>
      </w:r>
      <w:r>
        <w:rPr>
          <w:rFonts w:ascii="Arial" w:hAnsi="Arial" w:cs="Arial" w:eastAsia="Arial"/>
          <w:sz w:val="10"/>
          <w:szCs w:val="10"/>
          <w:color w:val="676767"/>
          <w:spacing w:val="-9"/>
          <w:w w:val="100"/>
        </w:rPr>
        <w:t>Y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RTEZA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4"/>
        </w:rPr>
        <w:t>DURM!S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95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>2S67</w:t>
        <w:tab/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6515</w:t>
      </w:r>
      <w:r>
        <w:rPr>
          <w:rFonts w:ascii="Arial" w:hAnsi="Arial" w:cs="Arial" w:eastAsia="Arial"/>
          <w:sz w:val="10"/>
          <w:szCs w:val="10"/>
          <w:color w:val="676767"/>
          <w:spacing w:val="-1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101</w:t>
      </w:r>
      <w:r>
        <w:rPr>
          <w:rFonts w:ascii="Arial" w:hAnsi="Arial" w:cs="Arial" w:eastAsia="Arial"/>
          <w:sz w:val="10"/>
          <w:szCs w:val="10"/>
          <w:color w:val="676767"/>
          <w:spacing w:val="-6"/>
          <w:w w:val="100"/>
        </w:rPr>
        <w:t>2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19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2"/>
        </w:rPr>
        <w:t>470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60" w:space="209"/>
            <w:col w:w="7231"/>
          </w:cols>
        </w:sectPr>
      </w:pPr>
      <w:rPr/>
    </w:p>
    <w:p>
      <w:pPr>
        <w:spacing w:before="39" w:after="0" w:line="240" w:lineRule="auto"/>
        <w:ind w:left="349" w:right="-20"/>
        <w:jc w:val="left"/>
        <w:tabs>
          <w:tab w:pos="860" w:val="left"/>
          <w:tab w:pos="1580" w:val="left"/>
          <w:tab w:pos="2280" w:val="left"/>
          <w:tab w:pos="3380" w:val="left"/>
          <w:tab w:pos="4400" w:val="left"/>
          <w:tab w:pos="5520" w:val="left"/>
          <w:tab w:pos="6260" w:val="left"/>
          <w:tab w:pos="6980" w:val="left"/>
          <w:tab w:pos="80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676767"/>
          <w:spacing w:val="0"/>
          <w:w w:val="147"/>
          <w:i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676767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676767"/>
          <w:spacing w:val="0"/>
          <w:w w:val="100"/>
          <w:i/>
        </w:rPr>
      </w:r>
      <w:r>
        <w:rPr>
          <w:rFonts w:ascii="Arial" w:hAnsi="Arial" w:cs="Arial" w:eastAsia="Arial"/>
          <w:sz w:val="10"/>
          <w:szCs w:val="10"/>
          <w:color w:val="676767"/>
          <w:spacing w:val="-15"/>
          <w:w w:val="100"/>
          <w:position w:val="1"/>
        </w:rPr>
        <w:t>D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1"/>
        </w:rPr>
        <w:t>UR</w:t>
      </w:r>
      <w:r>
        <w:rPr>
          <w:rFonts w:ascii="Arial" w:hAnsi="Arial" w:cs="Arial" w:eastAsia="Arial"/>
          <w:sz w:val="10"/>
          <w:szCs w:val="10"/>
          <w:color w:val="464646"/>
          <w:spacing w:val="-10"/>
          <w:w w:val="100"/>
          <w:position w:val="1"/>
        </w:rPr>
        <w:t>R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>ES</w:t>
      </w:r>
      <w:r>
        <w:rPr>
          <w:rFonts w:ascii="Arial" w:hAnsi="Arial" w:cs="Arial" w:eastAsia="Arial"/>
          <w:sz w:val="10"/>
          <w:szCs w:val="10"/>
          <w:color w:val="676767"/>
          <w:spacing w:val="-12"/>
          <w:w w:val="100"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B</w:t>
      </w:r>
      <w:r>
        <w:rPr>
          <w:rFonts w:ascii="Arial" w:hAnsi="Arial" w:cs="Arial" w:eastAsia="Arial"/>
          <w:sz w:val="10"/>
          <w:szCs w:val="10"/>
          <w:color w:val="565656"/>
          <w:spacing w:val="-11"/>
          <w:w w:val="100"/>
          <w:position w:val="0"/>
        </w:rPr>
        <w:t>o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  <w:position w:val="0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-6"/>
          <w:w w:val="100"/>
          <w:position w:val="0"/>
        </w:rPr>
        <w:t>o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676767"/>
          <w:spacing w:val="-7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GEN</w:t>
      </w:r>
      <w:r>
        <w:rPr>
          <w:rFonts w:ascii="Arial" w:hAnsi="Arial" w:cs="Arial" w:eastAsia="Arial"/>
          <w:sz w:val="10"/>
          <w:szCs w:val="10"/>
          <w:color w:val="565656"/>
          <w:spacing w:val="-5"/>
          <w:w w:val="100"/>
          <w:position w:val="0"/>
        </w:rPr>
        <w:t>T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>JAN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83"/>
          <w:position w:val="0"/>
        </w:rPr>
        <w:t>MEVI.AN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97"/>
          <w:position w:val="0"/>
        </w:rPr>
        <w:t>DUR</w:t>
      </w:r>
      <w:r>
        <w:rPr>
          <w:rFonts w:ascii="Arial" w:hAnsi="Arial" w:cs="Arial" w:eastAsia="Arial"/>
          <w:sz w:val="10"/>
          <w:szCs w:val="10"/>
          <w:color w:val="464646"/>
          <w:spacing w:val="-19"/>
          <w:w w:val="97"/>
          <w:position w:val="0"/>
        </w:rPr>
        <w:t>M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1"/>
          <w:position w:val="0"/>
        </w:rPr>
        <w:t>IS</w:t>
      </w:r>
      <w:r>
        <w:rPr>
          <w:rFonts w:ascii="Arial" w:hAnsi="Arial" w:cs="Arial" w:eastAsia="Arial"/>
          <w:sz w:val="10"/>
          <w:szCs w:val="10"/>
          <w:color w:val="676767"/>
          <w:spacing w:val="-20"/>
          <w:w w:val="102"/>
          <w:position w:val="0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  <w:position w:val="0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6629</w:t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>8515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88"/>
          <w:position w:val="0"/>
        </w:rPr>
        <w:t>101</w:t>
      </w:r>
      <w:r>
        <w:rPr>
          <w:rFonts w:ascii="Arial" w:hAnsi="Arial" w:cs="Arial" w:eastAsia="Arial"/>
          <w:sz w:val="10"/>
          <w:szCs w:val="10"/>
          <w:color w:val="565656"/>
          <w:spacing w:val="-6"/>
          <w:w w:val="88"/>
          <w:position w:val="0"/>
        </w:rPr>
        <w:t>2</w:t>
      </w:r>
      <w:r>
        <w:rPr>
          <w:rFonts w:ascii="Arial" w:hAnsi="Arial" w:cs="Arial" w:eastAsia="Arial"/>
          <w:sz w:val="10"/>
          <w:szCs w:val="10"/>
          <w:color w:val="212121"/>
          <w:spacing w:val="-15"/>
          <w:w w:val="108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7"/>
          <w:position w:val="0"/>
        </w:rPr>
        <w:t>9</w:t>
      </w:r>
      <w:r>
        <w:rPr>
          <w:rFonts w:ascii="Arial" w:hAnsi="Arial" w:cs="Arial" w:eastAsia="Arial"/>
          <w:sz w:val="10"/>
          <w:szCs w:val="10"/>
          <w:color w:val="676767"/>
          <w:spacing w:val="-30"/>
          <w:w w:val="97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44"/>
          <w:position w:val="0"/>
        </w:rPr>
        <w:t>1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1"/>
          <w:position w:val="0"/>
        </w:rPr>
        <w:t>255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2" w:after="0" w:line="240" w:lineRule="auto"/>
        <w:ind w:left="1597" w:right="-20"/>
        <w:jc w:val="left"/>
        <w:tabs>
          <w:tab w:pos="2320" w:val="left"/>
          <w:tab w:pos="3380" w:val="left"/>
          <w:tab w:pos="4400" w:val="left"/>
          <w:tab w:pos="5540" w:val="left"/>
          <w:tab w:pos="6260" w:val="left"/>
          <w:tab w:pos="7020" w:val="left"/>
          <w:tab w:pos="80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565656"/>
          <w:w w:val="102"/>
        </w:rPr>
        <w:t>B</w:t>
      </w:r>
      <w:r>
        <w:rPr>
          <w:rFonts w:ascii="Arial" w:hAnsi="Arial" w:cs="Arial" w:eastAsia="Arial"/>
          <w:sz w:val="10"/>
          <w:szCs w:val="10"/>
          <w:color w:val="565656"/>
          <w:spacing w:val="-11"/>
          <w:w w:val="103"/>
        </w:rPr>
        <w:t>o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13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-11"/>
          <w:w w:val="113"/>
        </w:rPr>
        <w:t>o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325"/>
        </w:rPr>
        <w:t>l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464646"/>
          <w:spacing w:val="-11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S</w:t>
      </w:r>
      <w:r>
        <w:rPr>
          <w:rFonts w:ascii="Arial" w:hAnsi="Arial" w:cs="Arial" w:eastAsia="Arial"/>
          <w:sz w:val="10"/>
          <w:szCs w:val="10"/>
          <w:color w:val="464646"/>
          <w:spacing w:val="-19"/>
          <w:w w:val="100"/>
        </w:rPr>
        <w:t>M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IR</w:t>
      </w:r>
      <w:r>
        <w:rPr>
          <w:rFonts w:ascii="Arial" w:hAnsi="Arial" w:cs="Arial" w:eastAsia="Arial"/>
          <w:sz w:val="10"/>
          <w:szCs w:val="10"/>
          <w:color w:val="676767"/>
          <w:spacing w:val="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9"/>
        </w:rPr>
        <w:t>MfVLAN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4"/>
        </w:rPr>
        <w:t>DURMIS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95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2968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8515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101</w:t>
      </w:r>
      <w:r>
        <w:rPr>
          <w:rFonts w:ascii="Arial" w:hAnsi="Arial" w:cs="Arial" w:eastAsia="Arial"/>
          <w:sz w:val="10"/>
          <w:szCs w:val="10"/>
          <w:color w:val="676767"/>
          <w:spacing w:val="-6"/>
          <w:w w:val="100"/>
        </w:rPr>
        <w:t>2</w:t>
      </w:r>
      <w:r>
        <w:rPr>
          <w:rFonts w:ascii="Arial" w:hAnsi="Arial" w:cs="Arial" w:eastAsia="Arial"/>
          <w:sz w:val="10"/>
          <w:szCs w:val="10"/>
          <w:color w:val="2F2F2F"/>
          <w:spacing w:val="-15"/>
          <w:w w:val="100"/>
        </w:rPr>
        <w:t>1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9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2"/>
        </w:rPr>
        <w:t>345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1" w:after="0" w:line="117" w:lineRule="exact"/>
        <w:ind w:left="1616" w:right="-20"/>
        <w:jc w:val="left"/>
        <w:tabs>
          <w:tab w:pos="2320" w:val="left"/>
          <w:tab w:pos="3380" w:val="left"/>
          <w:tab w:pos="4400" w:val="left"/>
          <w:tab w:pos="5520" w:val="left"/>
          <w:tab w:pos="6260" w:val="left"/>
          <w:tab w:pos="7020" w:val="left"/>
          <w:tab w:pos="802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  <w:i/>
          <w:position w:val="-1"/>
        </w:rPr>
        <w:t>Is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-6"/>
          <w:w w:val="100"/>
          <w:i/>
          <w:position w:val="-1"/>
        </w:rPr>
        <w:t>h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>to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BESMIR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76767"/>
          <w:spacing w:val="-22"/>
          <w:w w:val="126"/>
          <w:position w:val="-1"/>
        </w:rPr>
        <w:t>M</w:t>
      </w:r>
      <w:r>
        <w:rPr>
          <w:rFonts w:ascii="Arial" w:hAnsi="Arial" w:cs="Arial" w:eastAsia="Arial"/>
          <w:sz w:val="10"/>
          <w:szCs w:val="10"/>
          <w:color w:val="464646"/>
          <w:spacing w:val="-12"/>
          <w:w w:val="142"/>
          <w:position w:val="-1"/>
        </w:rPr>
        <w:t>E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97"/>
          <w:position w:val="-1"/>
        </w:rPr>
        <w:t>VLAN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4"/>
          <w:position w:val="-1"/>
        </w:rPr>
        <w:t>DURMIS</w:t>
      </w:r>
      <w:r>
        <w:rPr>
          <w:rFonts w:ascii="Arial" w:hAnsi="Arial" w:cs="Arial" w:eastAsia="Arial"/>
          <w:sz w:val="10"/>
          <w:szCs w:val="10"/>
          <w:color w:val="565656"/>
          <w:spacing w:val="-21"/>
          <w:w w:val="95"/>
          <w:position w:val="-1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  <w:position w:val="-1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>2968</w:t>
      </w:r>
      <w:r>
        <w:rPr>
          <w:rFonts w:ascii="Arial" w:hAnsi="Arial" w:cs="Arial" w:eastAsia="Arial"/>
          <w:sz w:val="10"/>
          <w:szCs w:val="10"/>
          <w:color w:val="565656"/>
          <w:spacing w:val="-23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>8515</w:t>
      </w:r>
      <w:r>
        <w:rPr>
          <w:rFonts w:ascii="Arial" w:hAnsi="Arial" w:cs="Arial" w:eastAsia="Arial"/>
          <w:sz w:val="10"/>
          <w:szCs w:val="10"/>
          <w:color w:val="676767"/>
          <w:spacing w:val="-12"/>
          <w:w w:val="100"/>
          <w:position w:val="-1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>101220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1"/>
          <w:position w:val="-1"/>
        </w:rPr>
        <w:t>466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349" w:right="-55"/>
        <w:jc w:val="left"/>
        <w:tabs>
          <w:tab w:pos="86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pict>
          <v:group style="position:absolute;margin-left:94.850464pt;margin-top:36.216507pt;width:420.392523pt;height:569.458686pt;mso-position-horizontal-relative:page;mso-position-vertical-relative:page;z-index:-5323" coordorigin="1897,724" coordsize="8408,11389">
            <v:group style="position:absolute;left:1907;top:739;width:8389;height:2" coordorigin="1907,739" coordsize="8389,2">
              <v:shape style="position:absolute;left:1907;top:739;width:8389;height:2" coordorigin="1907,739" coordsize="8389,0" path="m1907,739l10295,739e" filled="f" stroked="t" strokeweight=".476636pt" strokecolor="#181818">
                <v:path arrowok="t"/>
              </v:shape>
            </v:group>
            <v:group style="position:absolute;left:1907;top:948;width:8389;height:2" coordorigin="1907,948" coordsize="8389,2">
              <v:shape style="position:absolute;left:1907;top:948;width:8389;height:2" coordorigin="1907,948" coordsize="8389,0" path="m1907,948l10295,948e" filled="f" stroked="t" strokeweight=".476636pt" strokecolor="#181818">
                <v:path arrowok="t"/>
              </v:shape>
            </v:group>
            <v:group style="position:absolute;left:1911;top:734;width:2;height:11370" coordorigin="1911,734" coordsize="2,11370">
              <v:shape style="position:absolute;left:1911;top:734;width:2;height:11370" coordorigin="1911,734" coordsize="0,11370" path="m1911,12104l1911,734e" filled="f" stroked="t" strokeweight=".476636pt" strokecolor="#232323">
                <v:path arrowok="t"/>
              </v:shape>
            </v:group>
            <v:group style="position:absolute;left:10286;top:734;width:2;height:11370" coordorigin="10286,734" coordsize="2,11370">
              <v:shape style="position:absolute;left:10286;top:734;width:2;height:11370" coordorigin="10286,734" coordsize="0,11370" path="m10286,12104l10286,734e" filled="f" stroked="t" strokeweight=".953271pt" strokecolor="#575757">
                <v:path arrowok="t"/>
              </v:shape>
            </v:group>
            <v:group style="position:absolute;left:2355;top:944;width:2;height:5995" coordorigin="2355,944" coordsize="2,5995">
              <v:shape style="position:absolute;left:2355;top:944;width:2;height:5995" coordorigin="2355,944" coordsize="0,5995" path="m2355,6938l2355,944e" filled="f" stroked="t" strokeweight=".953271pt" strokecolor="#575757">
                <v:path arrowok="t"/>
              </v:shape>
            </v:group>
            <v:group style="position:absolute;left:3227;top:944;width:2;height:5995" coordorigin="3227,944" coordsize="2,5995">
              <v:shape style="position:absolute;left:3227;top:944;width:2;height:5995" coordorigin="3227,944" coordsize="0,5995" path="m3227,6938l3227,944e" filled="f" stroked="t" strokeweight=".476636pt" strokecolor="#000000">
                <v:path arrowok="t"/>
              </v:shape>
            </v:group>
            <v:group style="position:absolute;left:3670;top:944;width:2;height:5995" coordorigin="3670,944" coordsize="2,5995">
              <v:shape style="position:absolute;left:3670;top:944;width:2;height:5995" coordorigin="3670,944" coordsize="0,5995" path="m3670,6938l3670,944e" filled="f" stroked="t" strokeweight=".953271pt" strokecolor="#4B4B4B">
                <v:path arrowok="t"/>
              </v:shape>
            </v:group>
            <v:group style="position:absolute;left:4809;top:944;width:2;height:5995" coordorigin="4809,944" coordsize="2,5995">
              <v:shape style="position:absolute;left:4809;top:944;width:2;height:5995" coordorigin="4809,944" coordsize="0,5995" path="m4809,6938l4809,944e" filled="f" stroked="t" strokeweight=".476636pt" strokecolor="#0F0F0F">
                <v:path arrowok="t"/>
              </v:shape>
            </v:group>
            <v:group style="position:absolute;left:5791;top:944;width:2;height:5995" coordorigin="5791,944" coordsize="2,5995">
              <v:shape style="position:absolute;left:5791;top:944;width:2;height:5995" coordorigin="5791,944" coordsize="0,5995" path="m5791,6938l5791,944e" filled="f" stroked="t" strokeweight=".476636pt" strokecolor="#1F1F1F">
                <v:path arrowok="t"/>
              </v:shape>
            </v:group>
            <v:group style="position:absolute;left:6916;top:944;width:2;height:5995" coordorigin="6916,944" coordsize="2,5995">
              <v:shape style="position:absolute;left:6916;top:944;width:2;height:5995" coordorigin="6916,944" coordsize="0,5995" path="m6916,6938l6916,944e" filled="f" stroked="t" strokeweight=".476636pt" strokecolor="#545454">
                <v:path arrowok="t"/>
              </v:shape>
            </v:group>
            <v:group style="position:absolute;left:7826;top:944;width:2;height:5995" coordorigin="7826,944" coordsize="2,5995">
              <v:shape style="position:absolute;left:7826;top:944;width:2;height:5995" coordorigin="7826,944" coordsize="0,5995" path="m7826,6938l7826,944e" filled="f" stroked="t" strokeweight=".476636pt" strokecolor="#1C1C1C">
                <v:path arrowok="t"/>
              </v:shape>
            </v:group>
            <v:group style="position:absolute;left:8403;top:944;width:2;height:5995" coordorigin="8403,944" coordsize="2,5995">
              <v:shape style="position:absolute;left:8403;top:944;width:2;height:5995" coordorigin="8403,944" coordsize="0,5995" path="m8403,6938l8403,944e" filled="f" stroked="t" strokeweight=".476636pt" strokecolor="#282828">
                <v:path arrowok="t"/>
              </v:shape>
            </v:group>
            <v:group style="position:absolute;left:9380;top:944;width:2;height:5995" coordorigin="9380,944" coordsize="2,5995">
              <v:shape style="position:absolute;left:9380;top:944;width:2;height:5995" coordorigin="9380,944" coordsize="0,5995" path="m9380,6938l9380,944e" filled="f" stroked="t" strokeweight=".953271pt" strokecolor="#4F4F4F">
                <v:path arrowok="t"/>
              </v:shape>
            </v:group>
            <v:group style="position:absolute;left:1907;top:1711;width:8389;height:2" coordorigin="1907,1711" coordsize="8389,2">
              <v:shape style="position:absolute;left:1907;top:1711;width:8389;height:2" coordorigin="1907,1711" coordsize="8389,0" path="m1907,1711l10295,1711e" filled="f" stroked="t" strokeweight=".476636pt" strokecolor="#1C1C1C">
                <v:path arrowok="t"/>
              </v:shape>
            </v:group>
            <v:group style="position:absolute;left:1907;top:1920;width:8389;height:2" coordorigin="1907,1920" coordsize="8389,2">
              <v:shape style="position:absolute;left:1907;top:1920;width:8389;height:2" coordorigin="1907,1920" coordsize="8389,0" path="m1907,1920l10295,1920e" filled="f" stroked="t" strokeweight=".476636pt" strokecolor="#181818">
                <v:path arrowok="t"/>
              </v:shape>
            </v:group>
            <v:group style="position:absolute;left:3661;top:2125;width:3260;height:2" coordorigin="3661,2125" coordsize="3260,2">
              <v:shape style="position:absolute;left:3661;top:2125;width:3260;height:2" coordorigin="3661,2125" coordsize="3260,0" path="m3661,2125l6921,2125e" filled="f" stroked="t" strokeweight=".953271pt" strokecolor="#232323">
                <v:path arrowok="t"/>
              </v:shape>
            </v:group>
            <v:group style="position:absolute;left:3661;top:2330;width:3260;height:2" coordorigin="3661,2330" coordsize="3260,2">
              <v:shape style="position:absolute;left:3661;top:2330;width:3260;height:2" coordorigin="3661,2330" coordsize="3260,0" path="m3661,2330l6921,2330e" filled="f" stroked="t" strokeweight=".476636pt" strokecolor="#2F2F2F">
                <v:path arrowok="t"/>
              </v:shape>
            </v:group>
            <v:group style="position:absolute;left:3661;top:2540;width:3260;height:2" coordorigin="3661,2540" coordsize="3260,2">
              <v:shape style="position:absolute;left:3661;top:2540;width:3260;height:2" coordorigin="3661,2540" coordsize="3260,0" path="m3661,2540l6921,2540e" filled="f" stroked="t" strokeweight=".476636pt" strokecolor="#343434">
                <v:path arrowok="t"/>
              </v:shape>
            </v:group>
            <v:group style="position:absolute;left:3661;top:2759;width:3260;height:2" coordorigin="3661,2759" coordsize="3260,2">
              <v:shape style="position:absolute;left:3661;top:2759;width:3260;height:2" coordorigin="3661,2759" coordsize="3260,0" path="m3661,2759l6921,2759e" filled="f" stroked="t" strokeweight=".476636pt" strokecolor="#1C1C1C">
                <v:path arrowok="t"/>
              </v:shape>
            </v:group>
            <v:group style="position:absolute;left:3203;top:2916;width:1601;height:2" coordorigin="3203,2916" coordsize="1601,2">
              <v:shape style="position:absolute;left:3203;top:2916;width:1601;height:2" coordorigin="3203,2916" coordsize="1601,0" path="m3203,2916l4804,2916e" filled="f" stroked="t" strokeweight=".476636pt" strokecolor="#2B2B2B">
                <v:path arrowok="t"/>
              </v:shape>
            </v:group>
            <v:group style="position:absolute;left:4776;top:2916;width:1020;height:2" coordorigin="4776,2916" coordsize="1020,2">
              <v:shape style="position:absolute;left:4776;top:2916;width:1020;height:2" coordorigin="4776,2916" coordsize="1020,0" path="m4776,2916l5796,2916e" filled="f" stroked="t" strokeweight=".476636pt" strokecolor="#181818">
                <v:path arrowok="t"/>
              </v:shape>
            </v:group>
            <v:group style="position:absolute;left:5767;top:2916;width:1144;height:2" coordorigin="5767,2916" coordsize="1144,2">
              <v:shape style="position:absolute;left:5767;top:2916;width:1144;height:2" coordorigin="5767,2916" coordsize="1144,0" path="m5767,2916l6911,2916e" filled="f" stroked="t" strokeweight=".953271pt" strokecolor="#3B3B3B">
                <v:path arrowok="t"/>
              </v:shape>
            </v:group>
            <v:group style="position:absolute;left:6883;top:2916;width:381;height:2" coordorigin="6883,2916" coordsize="381,2">
              <v:shape style="position:absolute;left:6883;top:2916;width:381;height:2" coordorigin="6883,2916" coordsize="381,0" path="m6883,2916l7264,2916e" filled="f" stroked="t" strokeweight=".476636pt" strokecolor="#5B5B5B">
                <v:path arrowok="t"/>
              </v:shape>
            </v:group>
            <v:group style="position:absolute;left:7254;top:2916;width:1144;height:2" coordorigin="7254,2916" coordsize="1144,2">
              <v:shape style="position:absolute;left:7254;top:2916;width:1144;height:2" coordorigin="7254,2916" coordsize="1144,0" path="m7254,2916l8398,2916e" filled="f" stroked="t" strokeweight=".476636pt" strokecolor="#1F1F1F">
                <v:path arrowok="t"/>
              </v:shape>
            </v:group>
            <v:group style="position:absolute;left:8370;top:2916;width:1010;height:2" coordorigin="8370,2916" coordsize="1010,2">
              <v:shape style="position:absolute;left:8370;top:2916;width:1010;height:2" coordorigin="8370,2916" coordsize="1010,0" path="m8370,2916l9380,2916e" filled="f" stroked="t" strokeweight=".476636pt" strokecolor="#444444">
                <v:path arrowok="t"/>
              </v:shape>
            </v:group>
            <v:group style="position:absolute;left:9352;top:2916;width:925;height:2" coordorigin="9352,2916" coordsize="925,2">
              <v:shape style="position:absolute;left:9352;top:2916;width:925;height:2" coordorigin="9352,2916" coordsize="925,0" path="m9352,2916l10276,2916e" filled="f" stroked="t" strokeweight=".476636pt" strokecolor="#676767">
                <v:path arrowok="t"/>
              </v:shape>
            </v:group>
            <v:group style="position:absolute;left:3661;top:3174;width:3260;height:2" coordorigin="3661,3174" coordsize="3260,2">
              <v:shape style="position:absolute;left:3661;top:3174;width:3260;height:2" coordorigin="3661,3174" coordsize="3260,0" path="m3661,3174l6921,3174e" filled="f" stroked="t" strokeweight=".953271pt" strokecolor="#282828">
                <v:path arrowok="t"/>
              </v:shape>
            </v:group>
            <v:group style="position:absolute;left:3661;top:3379;width:3260;height:2" coordorigin="3661,3379" coordsize="3260,2">
              <v:shape style="position:absolute;left:3661;top:3379;width:3260;height:2" coordorigin="3661,3379" coordsize="3260,0" path="m3661,3379l6921,3379e" filled="f" stroked="t" strokeweight=".476636pt" strokecolor="#343434">
                <v:path arrowok="t"/>
              </v:shape>
            </v:group>
            <v:group style="position:absolute;left:3661;top:3588;width:3260;height:2" coordorigin="3661,3588" coordsize="3260,2">
              <v:shape style="position:absolute;left:3661;top:3588;width:3260;height:2" coordorigin="3661,3588" coordsize="3260,0" path="m3661,3588l6921,3588e" filled="f" stroked="t" strokeweight=".476636pt" strokecolor="#343434">
                <v:path arrowok="t"/>
              </v:shape>
            </v:group>
            <v:group style="position:absolute;left:3661;top:3798;width:3260;height:2" coordorigin="3661,3798" coordsize="3260,2">
              <v:shape style="position:absolute;left:3661;top:3798;width:3260;height:2" coordorigin="3661,3798" coordsize="3260,0" path="m3661,3798l6921,3798e" filled="f" stroked="t" strokeweight=".476636pt" strokecolor="#1C1C1C">
                <v:path arrowok="t"/>
              </v:shape>
            </v:group>
            <v:group style="position:absolute;left:1907;top:4008;width:8389;height:2" coordorigin="1907,4008" coordsize="8389,2">
              <v:shape style="position:absolute;left:1907;top:4008;width:8389;height:2" coordorigin="1907,4008" coordsize="8389,0" path="m1907,4008l10295,4008e" filled="f" stroked="t" strokeweight=".476636pt" strokecolor="#1C1C1C">
                <v:path arrowok="t"/>
              </v:shape>
            </v:group>
            <v:group style="position:absolute;left:3661;top:4213;width:4166;height:2" coordorigin="3661,4213" coordsize="4166,2">
              <v:shape style="position:absolute;left:3661;top:4213;width:4166;height:2" coordorigin="3661,4213" coordsize="4166,0" path="m3661,4213l7826,4213e" filled="f" stroked="t" strokeweight=".953271pt" strokecolor="#282828">
                <v:path arrowok="t"/>
              </v:shape>
            </v:group>
            <v:group style="position:absolute;left:3661;top:4427;width:4166;height:2" coordorigin="3661,4427" coordsize="4166,2">
              <v:shape style="position:absolute;left:3661;top:4427;width:4166;height:2" coordorigin="3661,4427" coordsize="4166,0" path="m3661,4427l7826,4427e" filled="f" stroked="t" strokeweight=".476636pt" strokecolor="#383838">
                <v:path arrowok="t"/>
              </v:shape>
            </v:group>
            <v:group style="position:absolute;left:3661;top:4637;width:4166;height:2" coordorigin="3661,4637" coordsize="4166,2">
              <v:shape style="position:absolute;left:3661;top:4637;width:4166;height:2" coordorigin="3661,4637" coordsize="4166,0" path="m3661,4637l7826,4637e" filled="f" stroked="t" strokeweight=".476636pt" strokecolor="#3B3B3B">
                <v:path arrowok="t"/>
              </v:shape>
            </v:group>
            <v:group style="position:absolute;left:3661;top:4846;width:4166;height:2" coordorigin="3661,4846" coordsize="4166,2">
              <v:shape style="position:absolute;left:3661;top:4846;width:4166;height:2" coordorigin="3661,4846" coordsize="4166,0" path="m3661,4846l7826,4846e" filled="f" stroked="t" strokeweight=".476636pt" strokecolor="#181818">
                <v:path arrowok="t"/>
              </v:shape>
            </v:group>
            <v:group style="position:absolute;left:3203;top:4994;width:467;height:2" coordorigin="3203,4994" coordsize="467,2">
              <v:shape style="position:absolute;left:3203;top:4994;width:467;height:2" coordorigin="3203,4994" coordsize="467,0" path="m3203,4994l3670,4994e" filled="f" stroked="t" strokeweight=".476636pt" strokecolor="#383838">
                <v:path arrowok="t"/>
              </v:shape>
            </v:group>
            <v:group style="position:absolute;left:3641;top:4994;width:4175;height:2" coordorigin="3641,4994" coordsize="4175,2">
              <v:shape style="position:absolute;left:3641;top:4994;width:4175;height:2" coordorigin="3641,4994" coordsize="4175,0" path="m3641,4994l7817,4994e" filled="f" stroked="t" strokeweight=".476636pt" strokecolor="#4F4F4F">
                <v:path arrowok="t"/>
              </v:shape>
            </v:group>
            <v:group style="position:absolute;left:7788;top:4994;width:610;height:2" coordorigin="7788,4994" coordsize="610,2">
              <v:shape style="position:absolute;left:7788;top:4994;width:610;height:2" coordorigin="7788,4994" coordsize="610,0" path="m7788,4994l8398,4994e" filled="f" stroked="t" strokeweight=".476636pt" strokecolor="#1F1F1F">
                <v:path arrowok="t"/>
              </v:shape>
            </v:group>
            <v:group style="position:absolute;left:8370;top:4994;width:1010;height:2" coordorigin="8370,4994" coordsize="1010,2">
              <v:shape style="position:absolute;left:8370;top:4994;width:1010;height:2" coordorigin="8370,4994" coordsize="1010,0" path="m8370,4994l9380,4994e" filled="f" stroked="t" strokeweight=".476636pt" strokecolor="#444444">
                <v:path arrowok="t"/>
              </v:shape>
            </v:group>
            <v:group style="position:absolute;left:9352;top:4994;width:925;height:2" coordorigin="9352,4994" coordsize="925,2">
              <v:shape style="position:absolute;left:9352;top:4994;width:925;height:2" coordorigin="9352,4994" coordsize="925,0" path="m9352,4994l10276,4994e" filled="f" stroked="t" strokeweight=".476636pt" strokecolor="#676767">
                <v:path arrowok="t"/>
              </v:shape>
            </v:group>
            <v:group style="position:absolute;left:3661;top:5261;width:4166;height:2" coordorigin="3661,5261" coordsize="4166,2">
              <v:shape style="position:absolute;left:3661;top:5261;width:4166;height:2" coordorigin="3661,5261" coordsize="4166,0" path="m3661,5261l7826,5261e" filled="f" stroked="t" strokeweight=".953271pt" strokecolor="#282828">
                <v:path arrowok="t"/>
              </v:shape>
            </v:group>
            <v:group style="position:absolute;left:3661;top:5471;width:4166;height:2" coordorigin="3661,5471" coordsize="4166,2">
              <v:shape style="position:absolute;left:3661;top:5471;width:4166;height:2" coordorigin="3661,5471" coordsize="4166,0" path="m3661,5471l7826,5471e" filled="f" stroked="t" strokeweight=".476636pt" strokecolor="#4F4F4F">
                <v:path arrowok="t"/>
              </v:shape>
            </v:group>
            <v:group style="position:absolute;left:3661;top:5680;width:4166;height:2" coordorigin="3661,5680" coordsize="4166,2">
              <v:shape style="position:absolute;left:3661;top:5680;width:4166;height:2" coordorigin="3661,5680" coordsize="4166,0" path="m3661,5680l7826,5680e" filled="f" stroked="t" strokeweight=".953271pt" strokecolor="#676767">
                <v:path arrowok="t"/>
              </v:shape>
            </v:group>
            <v:group style="position:absolute;left:3661;top:5895;width:4166;height:2" coordorigin="3661,5895" coordsize="4166,2">
              <v:shape style="position:absolute;left:3661;top:5895;width:4166;height:2" coordorigin="3661,5895" coordsize="4166,0" path="m3661,5895l7826,5895e" filled="f" stroked="t" strokeweight=".476636pt" strokecolor="#1C1C1C">
                <v:path arrowok="t"/>
              </v:shape>
            </v:group>
            <v:group style="position:absolute;left:1907;top:6104;width:8389;height:2" coordorigin="1907,6104" coordsize="8389,2">
              <v:shape style="position:absolute;left:1907;top:6104;width:8389;height:2" coordorigin="1907,6104" coordsize="8389,0" path="m1907,6104l10295,6104e" filled="f" stroked="t" strokeweight=".476636pt" strokecolor="#181818">
                <v:path arrowok="t"/>
              </v:shape>
            </v:group>
            <v:group style="position:absolute;left:3203;top:6252;width:7073;height:2" coordorigin="3203,6252" coordsize="7073,2">
              <v:shape style="position:absolute;left:3203;top:6252;width:7073;height:2" coordorigin="3203,6252" coordsize="7073,0" path="m3203,6252l10276,6252e" filled="f" stroked="t" strokeweight=".476636pt" strokecolor="#545454">
                <v:path arrowok="t"/>
              </v:shape>
            </v:group>
            <v:group style="position:absolute;left:1907;top:6519;width:8389;height:2" coordorigin="1907,6519" coordsize="8389,2">
              <v:shape style="position:absolute;left:1907;top:6519;width:8389;height:2" coordorigin="1907,6519" coordsize="8389,0" path="m1907,6519l10295,6519e" filled="f" stroked="t" strokeweight=".953271pt" strokecolor="#676767">
                <v:path arrowok="t"/>
              </v:shape>
            </v:group>
            <v:group style="position:absolute;left:3203;top:6671;width:4614;height:2" coordorigin="3203,6671" coordsize="4614,2">
              <v:shape style="position:absolute;left:3203;top:6671;width:4614;height:2" coordorigin="3203,6671" coordsize="4614,0" path="m3203,6671l7817,6671e" filled="f" stroked="t" strokeweight=".476636pt" strokecolor="#4F4F4F">
                <v:path arrowok="t"/>
              </v:shape>
            </v:group>
            <v:group style="position:absolute;left:7788;top:6671;width:610;height:2" coordorigin="7788,6671" coordsize="610,2">
              <v:shape style="position:absolute;left:7788;top:6671;width:610;height:2" coordorigin="7788,6671" coordsize="610,0" path="m7788,6671l8398,6671e" filled="f" stroked="t" strokeweight=".476636pt" strokecolor="#3B3B3B">
                <v:path arrowok="t"/>
              </v:shape>
            </v:group>
            <v:group style="position:absolute;left:8370;top:6671;width:1010;height:2" coordorigin="8370,6671" coordsize="1010,2">
              <v:shape style="position:absolute;left:8370;top:6671;width:1010;height:2" coordorigin="8370,6671" coordsize="1010,0" path="m8370,6671l9380,6671e" filled="f" stroked="t" strokeweight=".476636pt" strokecolor="#4F4F4F">
                <v:path arrowok="t"/>
              </v:shape>
            </v:group>
            <v:group style="position:absolute;left:9352;top:6671;width:925;height:2" coordorigin="9352,6671" coordsize="925,2">
              <v:shape style="position:absolute;left:9352;top:6671;width:925;height:2" coordorigin="9352,6671" coordsize="925,0" path="m9352,6671l10276,6671e" filled="f" stroked="t" strokeweight=".476636pt" strokecolor="#676767">
                <v:path arrowok="t"/>
              </v:shape>
            </v:group>
            <v:group style="position:absolute;left:1907;top:6934;width:8389;height:2" coordorigin="1907,6934" coordsize="8389,2">
              <v:shape style="position:absolute;left:1907;top:6934;width:8389;height:2" coordorigin="1907,6934" coordsize="8389,0" path="m1907,6934l10295,6934e" filled="f" stroked="t" strokeweight=".476636pt" strokecolor="#181818">
                <v:path arrowok="t"/>
              </v:shape>
            </v:group>
            <v:group style="position:absolute;left:1907;top:7143;width:8389;height:2" coordorigin="1907,7143" coordsize="8389,2">
              <v:shape style="position:absolute;left:1907;top:7143;width:8389;height:2" coordorigin="1907,7143" coordsize="8389,0" path="m1907,7143l10295,7143e" filled="f" stroked="t" strokeweight=".476636pt" strokecolor="#181818">
                <v:path arrowok="t"/>
              </v:shape>
            </v:group>
            <v:group style="position:absolute;left:2355;top:7138;width:2;height:4965" coordorigin="2355,7138" coordsize="2,4965">
              <v:shape style="position:absolute;left:2355;top:7138;width:2;height:4965" coordorigin="2355,7138" coordsize="0,4965" path="m2355,12104l2355,7138e" filled="f" stroked="t" strokeweight=".953271pt" strokecolor="#575757">
                <v:path arrowok="t"/>
              </v:shape>
            </v:group>
            <v:group style="position:absolute;left:3227;top:7138;width:2;height:4965" coordorigin="3227,7138" coordsize="2,4965">
              <v:shape style="position:absolute;left:3227;top:7138;width:2;height:4965" coordorigin="3227,7138" coordsize="0,4965" path="m3227,12104l3227,7138e" filled="f" stroked="t" strokeweight=".476636pt" strokecolor="#000000">
                <v:path arrowok="t"/>
              </v:shape>
            </v:group>
            <v:group style="position:absolute;left:3670;top:7138;width:2;height:4965" coordorigin="3670,7138" coordsize="2,4965">
              <v:shape style="position:absolute;left:3670;top:7138;width:2;height:4965" coordorigin="3670,7138" coordsize="0,4965" path="m3670,12104l3670,7138e" filled="f" stroked="t" strokeweight=".953271pt" strokecolor="#4B4B4B">
                <v:path arrowok="t"/>
              </v:shape>
            </v:group>
            <v:group style="position:absolute;left:4809;top:7138;width:2;height:3288" coordorigin="4809,7138" coordsize="2,3288">
              <v:shape style="position:absolute;left:4809;top:7138;width:2;height:3288" coordorigin="4809,7138" coordsize="0,3288" path="m4809,10427l4809,7138e" filled="f" stroked="t" strokeweight=".476636pt" strokecolor="#0F0F0F">
                <v:path arrowok="t"/>
              </v:shape>
            </v:group>
            <v:group style="position:absolute;left:5791;top:7138;width:2;height:3288" coordorigin="5791,7138" coordsize="2,3288">
              <v:shape style="position:absolute;left:5791;top:7138;width:2;height:3288" coordorigin="5791,7138" coordsize="0,3288" path="m5791,10427l5791,7138e" filled="f" stroked="t" strokeweight=".476636pt" strokecolor="#1F1F1F">
                <v:path arrowok="t"/>
              </v:shape>
            </v:group>
            <v:group style="position:absolute;left:6916;top:7138;width:2;height:3288" coordorigin="6916,7138" coordsize="2,3288">
              <v:shape style="position:absolute;left:6916;top:7138;width:2;height:3288" coordorigin="6916,7138" coordsize="0,3288" path="m6916,10427l6916,7138e" filled="f" stroked="t" strokeweight=".476636pt" strokecolor="#545454">
                <v:path arrowok="t"/>
              </v:shape>
            </v:group>
            <v:group style="position:absolute;left:7822;top:7138;width:2;height:3288" coordorigin="7822,7138" coordsize="2,3288">
              <v:shape style="position:absolute;left:7822;top:7138;width:2;height:3288" coordorigin="7822,7138" coordsize="0,3288" path="m7822,10427l7822,7138e" filled="f" stroked="t" strokeweight=".476636pt" strokecolor="#181818">
                <v:path arrowok="t"/>
              </v:shape>
            </v:group>
            <v:group style="position:absolute;left:8403;top:7138;width:2;height:3288" coordorigin="8403,7138" coordsize="2,3288">
              <v:shape style="position:absolute;left:8403;top:7138;width:2;height:3288" coordorigin="8403,7138" coordsize="0,3288" path="m8403,10427l8403,7138e" filled="f" stroked="t" strokeweight=".476636pt" strokecolor="#282828">
                <v:path arrowok="t"/>
              </v:shape>
            </v:group>
            <v:group style="position:absolute;left:9380;top:7138;width:2;height:3288" coordorigin="9380,7138" coordsize="2,3288">
              <v:shape style="position:absolute;left:9380;top:7138;width:2;height:3288" coordorigin="9380,7138" coordsize="0,3288" path="m9380,10427l9380,7138e" filled="f" stroked="t" strokeweight=".953271pt" strokecolor="#4B4B4B">
                <v:path arrowok="t"/>
              </v:shape>
            </v:group>
            <v:group style="position:absolute;left:1907;top:7906;width:8389;height:2" coordorigin="1907,7906" coordsize="8389,2">
              <v:shape style="position:absolute;left:1907;top:7906;width:8389;height:2" coordorigin="1907,7906" coordsize="8389,0" path="m1907,7906l10295,7906e" filled="f" stroked="t" strokeweight=".476636pt" strokecolor="#1F1F1F">
                <v:path arrowok="t"/>
              </v:shape>
            </v:group>
            <v:group style="position:absolute;left:1907;top:8115;width:8389;height:2" coordorigin="1907,8115" coordsize="8389,2">
              <v:shape style="position:absolute;left:1907;top:8115;width:8389;height:2" coordorigin="1907,8115" coordsize="8389,0" path="m1907,8115l10295,8115e" filled="f" stroked="t" strokeweight=".476636pt" strokecolor="#1F1F1F">
                <v:path arrowok="t"/>
              </v:shape>
            </v:group>
            <v:group style="position:absolute;left:3203;top:8263;width:7073;height:2" coordorigin="3203,8263" coordsize="7073,2">
              <v:shape style="position:absolute;left:3203;top:8263;width:7073;height:2" coordorigin="3203,8263" coordsize="7073,0" path="m3203,8263l10276,8263e" filled="f" stroked="t" strokeweight=".476636pt" strokecolor="#444444">
                <v:path arrowok="t"/>
              </v:shape>
            </v:group>
            <v:group style="position:absolute;left:1907;top:8530;width:8389;height:2" coordorigin="1907,8530" coordsize="8389,2">
              <v:shape style="position:absolute;left:1907;top:8530;width:8389;height:2" coordorigin="1907,8530" coordsize="8389,0" path="m1907,8530l10295,8530e" filled="f" stroked="t" strokeweight=".953271pt" strokecolor="#1F1F1F">
                <v:path arrowok="t"/>
              </v:shape>
            </v:group>
            <v:group style="position:absolute;left:3203;top:8692;width:1601;height:2" coordorigin="3203,8692" coordsize="1601,2">
              <v:shape style="position:absolute;left:3203;top:8692;width:1601;height:2" coordorigin="3203,8692" coordsize="1601,0" path="m3203,8692l4804,8692e" filled="f" stroked="t" strokeweight=".476636pt" strokecolor="#2B2B2B">
                <v:path arrowok="t"/>
              </v:shape>
            </v:group>
            <v:group style="position:absolute;left:4776;top:8692;width:1020;height:2" coordorigin="4776,8692" coordsize="1020,2">
              <v:shape style="position:absolute;left:4776;top:8692;width:1020;height:2" coordorigin="4776,8692" coordsize="1020,0" path="m4776,8692l5796,8692e" filled="f" stroked="t" strokeweight=".476636pt" strokecolor="#131313">
                <v:path arrowok="t"/>
              </v:shape>
            </v:group>
            <v:group style="position:absolute;left:5767;top:8692;width:2631;height:2" coordorigin="5767,8692" coordsize="2631,2">
              <v:shape style="position:absolute;left:5767;top:8692;width:2631;height:2" coordorigin="5767,8692" coordsize="2631,0" path="m5767,8692l8398,8692e" filled="f" stroked="t" strokeweight=".476636pt" strokecolor="#2B2B2B">
                <v:path arrowok="t"/>
              </v:shape>
            </v:group>
            <v:group style="position:absolute;left:8370;top:8692;width:1010;height:2" coordorigin="8370,8692" coordsize="1010,2">
              <v:shape style="position:absolute;left:8370;top:8692;width:1010;height:2" coordorigin="8370,8692" coordsize="1010,0" path="m8370,8692l9380,8692e" filled="f" stroked="t" strokeweight=".476636pt" strokecolor="#444444">
                <v:path arrowok="t"/>
              </v:shape>
            </v:group>
            <v:group style="position:absolute;left:9352;top:8692;width:925;height:2" coordorigin="9352,8692" coordsize="925,2">
              <v:shape style="position:absolute;left:9352;top:8692;width:925;height:2" coordorigin="9352,8692" coordsize="925,0" path="m9352,8692l10276,8692e" filled="f" stroked="t" strokeweight=".476636pt" strokecolor="#676767">
                <v:path arrowok="t"/>
              </v:shape>
            </v:group>
            <v:group style="position:absolute;left:1907;top:8949;width:8389;height:2" coordorigin="1907,8949" coordsize="8389,2">
              <v:shape style="position:absolute;left:1907;top:8949;width:8389;height:2" coordorigin="1907,8949" coordsize="8389,0" path="m1907,8949l10295,8949e" filled="f" stroked="t" strokeweight=".953271pt" strokecolor="#1F1F1F">
                <v:path arrowok="t"/>
              </v:shape>
            </v:group>
            <v:group style="position:absolute;left:3203;top:9111;width:1601;height:2" coordorigin="3203,9111" coordsize="1601,2">
              <v:shape style="position:absolute;left:3203;top:9111;width:1601;height:2" coordorigin="3203,9111" coordsize="1601,0" path="m3203,9111l4804,9111e" filled="f" stroked="t" strokeweight=".476636pt" strokecolor="#4F4F4F">
                <v:path arrowok="t"/>
              </v:shape>
            </v:group>
            <v:group style="position:absolute;left:4776;top:9111;width:1020;height:2" coordorigin="4776,9111" coordsize="1020,2">
              <v:shape style="position:absolute;left:4776;top:9111;width:1020;height:2" coordorigin="4776,9111" coordsize="1020,0" path="m4776,9111l5796,9111e" filled="f" stroked="t" strokeweight=".476636pt" strokecolor="#383838">
                <v:path arrowok="t"/>
              </v:shape>
            </v:group>
            <v:group style="position:absolute;left:5767;top:9111;width:2050;height:2" coordorigin="5767,9111" coordsize="2050,2">
              <v:shape style="position:absolute;left:5767;top:9111;width:2050;height:2" coordorigin="5767,9111" coordsize="2050,0" path="m5767,9111l7817,9111e" filled="f" stroked="t" strokeweight=".476636pt" strokecolor="#4F4F4F">
                <v:path arrowok="t"/>
              </v:shape>
            </v:group>
            <v:group style="position:absolute;left:7788;top:9111;width:610;height:2" coordorigin="7788,9111" coordsize="610,2">
              <v:shape style="position:absolute;left:7788;top:9111;width:610;height:2" coordorigin="7788,9111" coordsize="610,0" path="m7788,9111l8398,9111e" filled="f" stroked="t" strokeweight=".476636pt" strokecolor="#1C1C1C">
                <v:path arrowok="t"/>
              </v:shape>
            </v:group>
            <v:group style="position:absolute;left:8370;top:9111;width:1907;height:2" coordorigin="8370,9111" coordsize="1907,2">
              <v:shape style="position:absolute;left:8370;top:9111;width:1907;height:2" coordorigin="8370,9111" coordsize="1907,0" path="m8370,9111l10276,9111e" filled="f" stroked="t" strokeweight=".476636pt" strokecolor="#545454">
                <v:path arrowok="t"/>
              </v:shape>
            </v:group>
            <v:group style="position:absolute;left:1907;top:9373;width:8389;height:2" coordorigin="1907,9373" coordsize="8389,2">
              <v:shape style="position:absolute;left:1907;top:9373;width:8389;height:2" coordorigin="1907,9373" coordsize="8389,0" path="m1907,9373l10295,9373e" filled="f" stroked="t" strokeweight=".476636pt" strokecolor="#1F1F1F">
                <v:path arrowok="t"/>
              </v:shape>
            </v:group>
            <v:group style="position:absolute;left:3203;top:9531;width:4614;height:2" coordorigin="3203,9531" coordsize="4614,2">
              <v:shape style="position:absolute;left:3203;top:9531;width:4614;height:2" coordorigin="3203,9531" coordsize="4614,0" path="m3203,9531l7817,9531e" filled="f" stroked="t" strokeweight=".476636pt" strokecolor="#4B4B4B">
                <v:path arrowok="t"/>
              </v:shape>
            </v:group>
            <v:group style="position:absolute;left:7788;top:9531;width:610;height:2" coordorigin="7788,9531" coordsize="610,2">
              <v:shape style="position:absolute;left:7788;top:9531;width:610;height:2" coordorigin="7788,9531" coordsize="610,0" path="m7788,9531l8398,9531e" filled="f" stroked="t" strokeweight=".476636pt" strokecolor="#1F1F1F">
                <v:path arrowok="t"/>
              </v:shape>
            </v:group>
            <v:group style="position:absolute;left:8370;top:9531;width:1010;height:2" coordorigin="8370,9531" coordsize="1010,2">
              <v:shape style="position:absolute;left:8370;top:9531;width:1010;height:2" coordorigin="8370,9531" coordsize="1010,0" path="m8370,9531l9380,9531e" filled="f" stroked="t" strokeweight=".476636pt" strokecolor="#4B4B4B">
                <v:path arrowok="t"/>
              </v:shape>
            </v:group>
            <v:group style="position:absolute;left:9352;top:9531;width:925;height:2" coordorigin="9352,9531" coordsize="925,2">
              <v:shape style="position:absolute;left:9352;top:9531;width:925;height:2" coordorigin="9352,9531" coordsize="925,0" path="m9352,9531l10276,9531e" filled="f" stroked="t" strokeweight=".476636pt" strokecolor="#676767">
                <v:path arrowok="t"/>
              </v:shape>
            </v:group>
            <v:group style="position:absolute;left:1907;top:9793;width:8389;height:2" coordorigin="1907,9793" coordsize="8389,2">
              <v:shape style="position:absolute;left:1907;top:9793;width:8389;height:2" coordorigin="1907,9793" coordsize="8389,0" path="m1907,9793l10295,9793e" filled="f" stroked="t" strokeweight=".476636pt" strokecolor="#232323">
                <v:path arrowok="t"/>
              </v:shape>
            </v:group>
            <v:group style="position:absolute;left:3203;top:9950;width:7073;height:2" coordorigin="3203,9950" coordsize="7073,2">
              <v:shape style="position:absolute;left:3203;top:9950;width:7073;height:2" coordorigin="3203,9950" coordsize="7073,0" path="m3203,9950l10276,9950e" filled="f" stroked="t" strokeweight=".476636pt" strokecolor="#4B4B4B">
                <v:path arrowok="t"/>
              </v:shape>
            </v:group>
            <v:group style="position:absolute;left:1907;top:10212;width:8389;height:2" coordorigin="1907,10212" coordsize="8389,2">
              <v:shape style="position:absolute;left:1907;top:10212;width:8389;height:2" coordorigin="1907,10212" coordsize="8389,0" path="m1907,10212l10295,10212e" filled="f" stroked="t" strokeweight=".476636pt" strokecolor="#1F1F1F">
                <v:path arrowok="t"/>
              </v:shape>
            </v:group>
            <v:group style="position:absolute;left:3203;top:10360;width:4614;height:2" coordorigin="3203,10360" coordsize="4614,2">
              <v:shape style="position:absolute;left:3203;top:10360;width:4614;height:2" coordorigin="3203,10360" coordsize="4614,0" path="m3203,10360l7817,10360e" filled="f" stroked="t" strokeweight=".476636pt" strokecolor="#3F3F3F">
                <v:path arrowok="t"/>
              </v:shape>
            </v:group>
            <v:group style="position:absolute;left:7788;top:10360;width:610;height:2" coordorigin="7788,10360" coordsize="610,2">
              <v:shape style="position:absolute;left:7788;top:10360;width:610;height:2" coordorigin="7788,10360" coordsize="610,0" path="m7788,10360l8398,10360e" filled="f" stroked="t" strokeweight=".476636pt" strokecolor="#282828">
                <v:path arrowok="t"/>
              </v:shape>
            </v:group>
            <v:group style="position:absolute;left:8370;top:10360;width:1010;height:2" coordorigin="8370,10360" coordsize="1010,2">
              <v:shape style="position:absolute;left:8370;top:10360;width:1010;height:2" coordorigin="8370,10360" coordsize="1010,0" path="m8370,10360l9380,10360e" filled="f" stroked="t" strokeweight=".476636pt" strokecolor="#3F3F3F">
                <v:path arrowok="t"/>
              </v:shape>
            </v:group>
            <v:group style="position:absolute;left:9352;top:10360;width:925;height:2" coordorigin="9352,10360" coordsize="925,2">
              <v:shape style="position:absolute;left:9352;top:10360;width:925;height:2" coordorigin="9352,10360" coordsize="925,0" path="m9352,10360l10276,10360e" filled="f" stroked="t" strokeweight=".476636pt" strokecolor="#545454">
                <v:path arrowok="t"/>
              </v:shape>
            </v:group>
            <v:group style="position:absolute;left:1907;top:10631;width:8389;height:2" coordorigin="1907,10631" coordsize="8389,2">
              <v:shape style="position:absolute;left:1907;top:10631;width:8389;height:2" coordorigin="1907,10631" coordsize="8389,0" path="m1907,10631l10295,10631e" filled="f" stroked="t" strokeweight=".476636pt" strokecolor="#1F1F1F">
                <v:path arrowok="t"/>
              </v:shape>
            </v:group>
            <v:group style="position:absolute;left:3203;top:10779;width:7073;height:2" coordorigin="3203,10779" coordsize="7073,2">
              <v:shape style="position:absolute;left:3203;top:10779;width:7073;height:2" coordorigin="3203,10779" coordsize="7073,0" path="m3203,10779l10276,10779e" filled="f" stroked="t" strokeweight=".476636pt" strokecolor="#3F3F3F">
                <v:path arrowok="t"/>
              </v:shape>
            </v:group>
            <v:group style="position:absolute;left:4809;top:10627;width:2;height:191" coordorigin="4809,10627" coordsize="2,191">
              <v:shape style="position:absolute;left:4809;top:10627;width:2;height:191" coordorigin="4809,10627" coordsize="0,191" path="m4809,10817l4809,10627e" filled="f" stroked="t" strokeweight=".476636pt" strokecolor="#0C0C0C">
                <v:path arrowok="t"/>
              </v:shape>
            </v:group>
            <v:group style="position:absolute;left:5791;top:10627;width:2;height:191" coordorigin="5791,10627" coordsize="2,191">
              <v:shape style="position:absolute;left:5791;top:10627;width:2;height:191" coordorigin="5791,10627" coordsize="0,191" path="m5791,10817l5791,10627e" filled="f" stroked="t" strokeweight=".476636pt" strokecolor="#1F1F1F">
                <v:path arrowok="t"/>
              </v:shape>
            </v:group>
            <v:group style="position:absolute;left:6916;top:10627;width:2;height:191" coordorigin="6916,10627" coordsize="2,191">
              <v:shape style="position:absolute;left:6916;top:10627;width:2;height:191" coordorigin="6916,10627" coordsize="0,191" path="m6916,10817l6916,10627e" filled="f" stroked="t" strokeweight=".476636pt" strokecolor="#545454">
                <v:path arrowok="t"/>
              </v:shape>
            </v:group>
            <v:group style="position:absolute;left:7822;top:10627;width:2;height:191" coordorigin="7822,10627" coordsize="2,191">
              <v:shape style="position:absolute;left:7822;top:10627;width:2;height:191" coordorigin="7822,10627" coordsize="0,191" path="m7822,10817l7822,10627e" filled="f" stroked="t" strokeweight=".476636pt" strokecolor="#1C1C1C">
                <v:path arrowok="t"/>
              </v:shape>
            </v:group>
            <v:group style="position:absolute;left:8403;top:10627;width:2;height:219" coordorigin="8403,10627" coordsize="2,219">
              <v:shape style="position:absolute;left:8403;top:10627;width:2;height:219" coordorigin="8403,10627" coordsize="0,219" path="m8403,10846l8403,10627e" filled="f" stroked="t" strokeweight=".476636pt" strokecolor="#282828">
                <v:path arrowok="t"/>
              </v:shape>
            </v:group>
            <v:group style="position:absolute;left:9380;top:10627;width:2;height:191" coordorigin="9380,10627" coordsize="2,191">
              <v:shape style="position:absolute;left:9380;top:10627;width:2;height:191" coordorigin="9380,10627" coordsize="0,191" path="m9380,10817l9380,10627e" filled="f" stroked="t" strokeweight=".953271pt" strokecolor="#4B4B4B">
                <v:path arrowok="t"/>
              </v:shape>
            </v:group>
            <v:group style="position:absolute;left:1907;top:11051;width:8389;height:2" coordorigin="1907,11051" coordsize="8389,2">
              <v:shape style="position:absolute;left:1907;top:11051;width:8389;height:2" coordorigin="1907,11051" coordsize="8389,0" path="m1907,11051l10295,11051e" filled="f" stroked="t" strokeweight=".476636pt" strokecolor="#1F1F1F">
                <v:path arrowok="t"/>
              </v:shape>
            </v:group>
            <v:group style="position:absolute;left:3222;top:11256;width:7073;height:2" coordorigin="3222,11256" coordsize="7073,2">
              <v:shape style="position:absolute;left:3222;top:11256;width:7073;height:2" coordorigin="3222,11256" coordsize="7073,0" path="m3222,11256l10295,11256e" filled="f" stroked="t" strokeweight=".953271pt" strokecolor="#1F1F1F">
                <v:path arrowok="t"/>
              </v:shape>
            </v:group>
            <v:group style="position:absolute;left:4809;top:11046;width:2;height:1058" coordorigin="4809,11046" coordsize="2,1058">
              <v:shape style="position:absolute;left:4809;top:11046;width:2;height:1058" coordorigin="4809,11046" coordsize="0,1058" path="m4809,12104l4809,11046e" filled="f" stroked="t" strokeweight=".476636pt" strokecolor="#0F0F0F">
                <v:path arrowok="t"/>
              </v:shape>
            </v:group>
            <v:group style="position:absolute;left:5791;top:11046;width:2;height:1058" coordorigin="5791,11046" coordsize="2,1058">
              <v:shape style="position:absolute;left:5791;top:11046;width:2;height:1058" coordorigin="5791,11046" coordsize="0,1058" path="m5791,12104l5791,11046e" filled="f" stroked="t" strokeweight=".476636pt" strokecolor="#1C1C1C">
                <v:path arrowok="t"/>
              </v:shape>
            </v:group>
            <v:group style="position:absolute;left:6916;top:11046;width:2;height:1058" coordorigin="6916,11046" coordsize="2,1058">
              <v:shape style="position:absolute;left:6916;top:11046;width:2;height:1058" coordorigin="6916,11046" coordsize="0,1058" path="m6916,12104l6916,11046e" filled="f" stroked="t" strokeweight=".476636pt" strokecolor="#4B4B4B">
                <v:path arrowok="t"/>
              </v:shape>
            </v:group>
            <v:group style="position:absolute;left:7822;top:11046;width:2;height:1058" coordorigin="7822,11046" coordsize="2,1058">
              <v:shape style="position:absolute;left:7822;top:11046;width:2;height:1058" coordorigin="7822,11046" coordsize="0,1058" path="m7822,12104l7822,11046e" filled="f" stroked="t" strokeweight=".476636pt" strokecolor="#181818">
                <v:path arrowok="t"/>
              </v:shape>
            </v:group>
            <v:group style="position:absolute;left:8403;top:11046;width:2;height:1058" coordorigin="8403,11046" coordsize="2,1058">
              <v:shape style="position:absolute;left:8403;top:11046;width:2;height:1058" coordorigin="8403,11046" coordsize="0,1058" path="m8403,12104l8403,11046e" filled="f" stroked="t" strokeweight=".953271pt" strokecolor="#232323">
                <v:path arrowok="t"/>
              </v:shape>
            </v:group>
            <v:group style="position:absolute;left:9380;top:11046;width:2;height:1058" coordorigin="9380,11046" coordsize="2,1058">
              <v:shape style="position:absolute;left:9380;top:11046;width:2;height:1058" coordorigin="9380,11046" coordsize="0,1058" path="m9380,12104l9380,11046e" filled="f" stroked="t" strokeweight=".953271pt" strokecolor="#484848">
                <v:path arrowok="t"/>
              </v:shape>
            </v:group>
            <v:group style="position:absolute;left:3222;top:11465;width:7073;height:2" coordorigin="3222,11465" coordsize="7073,2">
              <v:shape style="position:absolute;left:3222;top:11465;width:7073;height:2" coordorigin="3222,11465" coordsize="7073,0" path="m3222,11465l10295,11465e" filled="f" stroked="t" strokeweight=".953271pt" strokecolor="#1F1F1F">
                <v:path arrowok="t"/>
              </v:shape>
            </v:group>
            <v:group style="position:absolute;left:1907;top:11685;width:8389;height:2" coordorigin="1907,11685" coordsize="8389,2">
              <v:shape style="position:absolute;left:1907;top:11685;width:8389;height:2" coordorigin="1907,11685" coordsize="8389,0" path="m1907,11685l10295,11685e" filled="f" stroked="t" strokeweight=".953271pt" strokecolor="#1F1F1F">
                <v:path arrowok="t"/>
              </v:shape>
            </v:group>
            <v:group style="position:absolute;left:3203;top:11837;width:2593;height:2" coordorigin="3203,11837" coordsize="2593,2">
              <v:shape style="position:absolute;left:3203;top:11837;width:2593;height:2" coordorigin="3203,11837" coordsize="2593,0" path="m3203,11837l5796,11837e" filled="f" stroked="t" strokeweight=".476636pt" strokecolor="#4B4B4B">
                <v:path arrowok="t"/>
              </v:shape>
            </v:group>
            <v:group style="position:absolute;left:5767;top:11837;width:1144;height:2" coordorigin="5767,11837" coordsize="1144,2">
              <v:shape style="position:absolute;left:5767;top:11837;width:1144;height:2" coordorigin="5767,11837" coordsize="1144,0" path="m5767,11837l6911,11837e" filled="f" stroked="t" strokeweight=".476636pt" strokecolor="#606060">
                <v:path arrowok="t"/>
              </v:shape>
            </v:group>
            <v:group style="position:absolute;left:6883;top:11837;width:934;height:2" coordorigin="6883,11837" coordsize="934,2">
              <v:shape style="position:absolute;left:6883;top:11837;width:934;height:2" coordorigin="6883,11837" coordsize="934,0" path="m6883,11837l7817,11837e" filled="f" stroked="t" strokeweight=".476636pt" strokecolor="#444444">
                <v:path arrowok="t"/>
              </v:shape>
            </v:group>
            <v:group style="position:absolute;left:7788;top:11837;width:610;height:2" coordorigin="7788,11837" coordsize="610,2">
              <v:shape style="position:absolute;left:7788;top:11837;width:610;height:2" coordorigin="7788,11837" coordsize="610,0" path="m7788,11837l8398,11837e" filled="f" stroked="t" strokeweight=".476636pt" strokecolor="#2F2F2F">
                <v:path arrowok="t"/>
              </v:shape>
            </v:group>
            <v:group style="position:absolute;left:8370;top:11837;width:1907;height:2" coordorigin="8370,11837" coordsize="1907,2">
              <v:shape style="position:absolute;left:8370;top:11837;width:1907;height:2" coordorigin="8370,11837" coordsize="1907,0" path="m8370,11837l10276,11837e" filled="f" stroked="t" strokeweight=".476636pt" strokecolor="#545454">
                <v:path arrowok="t"/>
              </v:shape>
            </v:group>
            <v:group style="position:absolute;left:1907;top:12099;width:8389;height:2" coordorigin="1907,12099" coordsize="8389,2">
              <v:shape style="position:absolute;left:1907;top:12099;width:8389;height:2" coordorigin="1907,12099" coordsize="8389,0" path="m1907,12099l10295,12099e" filled="f" stroked="t" strokeweight=".476636pt" strokecolor="#1F1F1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73</w:t>
      </w:r>
      <w:r>
        <w:rPr>
          <w:rFonts w:ascii="Arial" w:hAnsi="Arial" w:cs="Arial" w:eastAsia="Arial"/>
          <w:sz w:val="10"/>
          <w:szCs w:val="10"/>
          <w:color w:val="676767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DURRES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92" w:after="0" w:line="240" w:lineRule="auto"/>
        <w:ind w:right="-20"/>
        <w:jc w:val="left"/>
        <w:tabs>
          <w:tab w:pos="700" w:val="left"/>
          <w:tab w:pos="1740" w:val="left"/>
          <w:tab w:pos="2800" w:val="left"/>
          <w:tab w:pos="3920" w:val="left"/>
          <w:tab w:pos="4680" w:val="left"/>
          <w:tab w:pos="5420" w:val="left"/>
          <w:tab w:pos="642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B</w:t>
      </w:r>
      <w:r>
        <w:rPr>
          <w:rFonts w:ascii="Arial" w:hAnsi="Arial" w:cs="Arial" w:eastAsia="Arial"/>
          <w:sz w:val="10"/>
          <w:szCs w:val="10"/>
          <w:color w:val="464646"/>
          <w:spacing w:val="-11"/>
          <w:w w:val="100"/>
        </w:rPr>
        <w:t>e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hot</w:t>
      </w:r>
      <w:r>
        <w:rPr>
          <w:rFonts w:ascii="Arial" w:hAnsi="Arial" w:cs="Arial" w:eastAsia="Arial"/>
          <w:sz w:val="10"/>
          <w:szCs w:val="10"/>
          <w:color w:val="464646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MEVLAN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M</w:t>
      </w:r>
      <w:r>
        <w:rPr>
          <w:rFonts w:ascii="Arial" w:hAnsi="Arial" w:cs="Arial" w:eastAsia="Arial"/>
          <w:sz w:val="10"/>
          <w:szCs w:val="10"/>
          <w:color w:val="676767"/>
          <w:spacing w:val="-9"/>
          <w:w w:val="100"/>
        </w:rPr>
        <w:t>Y</w:t>
      </w:r>
      <w:r>
        <w:rPr>
          <w:rFonts w:ascii="Arial" w:hAnsi="Arial" w:cs="Arial" w:eastAsia="Arial"/>
          <w:sz w:val="10"/>
          <w:szCs w:val="10"/>
          <w:color w:val="464646"/>
          <w:spacing w:val="-14"/>
          <w:w w:val="100"/>
        </w:rPr>
        <w:t>R</w:t>
      </w:r>
      <w:r>
        <w:rPr>
          <w:rFonts w:ascii="Arial" w:hAnsi="Arial" w:cs="Arial" w:eastAsia="Arial"/>
          <w:sz w:val="10"/>
          <w:szCs w:val="10"/>
          <w:color w:val="676767"/>
          <w:spacing w:val="-11"/>
          <w:w w:val="100"/>
        </w:rPr>
        <w:t>T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>EZA</w:t>
      </w:r>
      <w:r>
        <w:rPr>
          <w:rFonts w:ascii="Arial" w:hAnsi="Arial" w:cs="Arial" w:eastAsia="Arial"/>
          <w:sz w:val="10"/>
          <w:szCs w:val="10"/>
          <w:color w:val="464646"/>
          <w:spacing w:val="-1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46464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97"/>
        </w:rPr>
        <w:t>DU</w:t>
      </w:r>
      <w:r>
        <w:rPr>
          <w:rFonts w:ascii="Arial" w:hAnsi="Arial" w:cs="Arial" w:eastAsia="Arial"/>
          <w:sz w:val="10"/>
          <w:szCs w:val="10"/>
          <w:color w:val="565656"/>
          <w:spacing w:val="-1"/>
          <w:w w:val="97"/>
        </w:rPr>
        <w:t>R</w:t>
      </w:r>
      <w:r>
        <w:rPr>
          <w:rFonts w:ascii="Arial" w:hAnsi="Arial" w:cs="Arial" w:eastAsia="Arial"/>
          <w:sz w:val="10"/>
          <w:szCs w:val="10"/>
          <w:color w:val="565656"/>
          <w:spacing w:val="5"/>
          <w:w w:val="97"/>
        </w:rPr>
        <w:t>M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5"/>
        </w:rPr>
        <w:t>S</w:t>
      </w:r>
      <w:r>
        <w:rPr>
          <w:rFonts w:ascii="Arial" w:hAnsi="Arial" w:cs="Arial" w:eastAsia="Arial"/>
          <w:sz w:val="10"/>
          <w:szCs w:val="10"/>
          <w:color w:val="676767"/>
          <w:spacing w:val="-19"/>
          <w:w w:val="106"/>
        </w:rPr>
        <w:t>H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299"/>
        </w:rPr>
        <w:t>I</w:t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828282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11"/>
          <w:szCs w:val="11"/>
          <w:color w:val="464646"/>
          <w:spacing w:val="-19"/>
          <w:w w:val="100"/>
        </w:rPr>
        <w:t>6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8515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>101220</w:t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676767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676767"/>
          <w:spacing w:val="0"/>
          <w:w w:val="103"/>
        </w:rPr>
        <w:t>334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87" w:space="310"/>
            <w:col w:w="7203"/>
          </w:cols>
        </w:sectPr>
      </w:pPr>
      <w:rPr/>
    </w:p>
    <w:p>
      <w:pPr>
        <w:spacing w:before="88" w:after="0" w:line="240" w:lineRule="auto"/>
        <w:ind w:right="-20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0"/>
          <w:w w:val="113"/>
          <w:b/>
          <w:bCs/>
        </w:rPr>
        <w:t>LIOHJAR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10" w:lineRule="atLeast"/>
        <w:ind w:left="315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28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123" w:lineRule="exact"/>
        <w:ind w:right="-20"/>
        <w:jc w:val="left"/>
        <w:tabs>
          <w:tab w:pos="940" w:val="left"/>
          <w:tab w:pos="1720" w:val="left"/>
          <w:tab w:pos="236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position w:val="-8"/>
        </w:rPr>
        <w:t>-o: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22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position w:val="-8"/>
        </w:rPr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-86"/>
          <w:w w:val="90"/>
          <w:position w:val="-7"/>
        </w:rPr>
        <w:t>w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55"/>
          <w:position w:val="-10"/>
        </w:rPr>
        <w:t>_,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-16"/>
        </w:rPr>
        <w:t>w</w:t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-16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-16"/>
        </w:rPr>
      </w:r>
      <w:r>
        <w:rPr>
          <w:rFonts w:ascii="Times New Roman" w:hAnsi="Times New Roman" w:cs="Times New Roman" w:eastAsia="Times New Roman"/>
          <w:sz w:val="12"/>
          <w:szCs w:val="12"/>
          <w:color w:val="161616"/>
          <w:spacing w:val="0"/>
          <w:w w:val="100"/>
          <w:position w:val="-3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720" w:bottom="280" w:left="1720" w:right="1720"/>
          <w:cols w:num="2" w:equalWidth="0">
            <w:col w:w="4606" w:space="874"/>
            <w:col w:w="3320"/>
          </w:cols>
        </w:sectPr>
      </w:pPr>
      <w:rPr/>
    </w:p>
    <w:p>
      <w:pPr>
        <w:spacing w:before="0" w:after="0" w:line="9" w:lineRule="exact"/>
        <w:ind w:left="315" w:right="-67"/>
        <w:jc w:val="left"/>
        <w:tabs>
          <w:tab w:pos="242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82828"/>
          <w:spacing w:val="0"/>
          <w:w w:val="100"/>
          <w:position w:val="-12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282828"/>
          <w:spacing w:val="-35"/>
          <w:w w:val="100"/>
          <w:position w:val="-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82828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82828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45"/>
          <w:position w:val="-13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9" w:lineRule="exact"/>
        <w:ind w:right="-65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72"/>
          <w:position w:val="-10"/>
        </w:rPr>
        <w:t>ffi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85" w:lineRule="exact"/>
        <w:ind w:left="67" w:right="-61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0"/>
          <w:w w:val="178"/>
          <w:b/>
          <w:bCs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1"/>
          <w:w w:val="178"/>
          <w:b/>
          <w:bCs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0"/>
          <w:w w:val="178"/>
          <w:b/>
          <w:bCs/>
        </w:rPr>
        <w:t>o:i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0" w:after="0" w:line="76" w:lineRule="atLeast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78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9" w:lineRule="exact"/>
        <w:ind w:right="-83"/>
        <w:jc w:val="left"/>
        <w:tabs>
          <w:tab w:pos="780" w:val="left"/>
        </w:tabs>
        <w:rPr>
          <w:rFonts w:ascii="Arial" w:hAnsi="Arial" w:cs="Arial" w:eastAsia="Arial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5"/>
          <w:szCs w:val="25"/>
          <w:color w:val="282828"/>
          <w:w w:val="86"/>
          <w:position w:val="-12"/>
        </w:rPr>
        <w:t>..</w:t>
      </w:r>
      <w:r>
        <w:rPr>
          <w:rFonts w:ascii="Times New Roman" w:hAnsi="Times New Roman" w:cs="Times New Roman" w:eastAsia="Times New Roman"/>
          <w:sz w:val="25"/>
          <w:szCs w:val="25"/>
          <w:color w:val="282828"/>
          <w:spacing w:val="-35"/>
          <w:w w:val="100"/>
          <w:position w:val="-12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82828"/>
          <w:spacing w:val="0"/>
          <w:w w:val="68"/>
          <w:position w:val="-12"/>
        </w:rPr>
        <w:t>g</w:t>
      </w:r>
      <w:r>
        <w:rPr>
          <w:rFonts w:ascii="Times New Roman" w:hAnsi="Times New Roman" w:cs="Times New Roman" w:eastAsia="Times New Roman"/>
          <w:sz w:val="25"/>
          <w:szCs w:val="25"/>
          <w:color w:val="282828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282828"/>
          <w:spacing w:val="0"/>
          <w:w w:val="100"/>
          <w:position w:val="-12"/>
        </w:rPr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24"/>
          <w:position w:val="-5"/>
        </w:rPr>
        <w:t>-.,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9" w:lineRule="exact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-95"/>
          <w:w w:val="116"/>
          <w:position w:val="-4"/>
        </w:rPr>
        <w:t>"</w:t>
      </w:r>
      <w:r>
        <w:rPr>
          <w:rFonts w:ascii="Courier New" w:hAnsi="Courier New" w:cs="Courier New" w:eastAsia="Courier New"/>
          <w:sz w:val="26"/>
          <w:szCs w:val="26"/>
          <w:color w:val="3B3B3B"/>
          <w:spacing w:val="-20"/>
          <w:w w:val="70"/>
          <w:position w:val="-15"/>
        </w:rPr>
        <w:t>a</w:t>
      </w:r>
      <w:r>
        <w:rPr>
          <w:rFonts w:ascii="Courier New" w:hAnsi="Courier New" w:cs="Courier New" w:eastAsia="Courier New"/>
          <w:sz w:val="26"/>
          <w:szCs w:val="26"/>
          <w:color w:val="161616"/>
          <w:spacing w:val="-36"/>
          <w:w w:val="13"/>
          <w:position w:val="-1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-81"/>
          <w:w w:val="116"/>
          <w:position w:val="-4"/>
        </w:rPr>
        <w:t>1</w:t>
      </w:r>
      <w:r>
        <w:rPr>
          <w:rFonts w:ascii="Courier New" w:hAnsi="Courier New" w:cs="Courier New" w:eastAsia="Courier New"/>
          <w:sz w:val="26"/>
          <w:szCs w:val="26"/>
          <w:color w:val="161616"/>
          <w:spacing w:val="0"/>
          <w:w w:val="13"/>
          <w:position w:val="-15"/>
        </w:rPr>
        <w:t>..</w:t>
      </w:r>
      <w:r>
        <w:rPr>
          <w:rFonts w:ascii="Courier New" w:hAnsi="Courier New" w:cs="Courier New" w:eastAsia="Courier New"/>
          <w:sz w:val="26"/>
          <w:szCs w:val="26"/>
          <w:color w:val="161616"/>
          <w:spacing w:val="36"/>
          <w:w w:val="13"/>
          <w:position w:val="-1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116"/>
          <w:position w:val="-4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8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116"/>
          <w:position w:val="-4"/>
        </w:rPr>
        <w:t>"'1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5" w:equalWidth="0">
            <w:col w:w="2539" w:space="2038"/>
            <w:col w:w="97" w:space="738"/>
            <w:col w:w="534" w:space="349"/>
            <w:col w:w="1021" w:space="510"/>
            <w:col w:w="974"/>
          </w:cols>
        </w:sectPr>
      </w:pPr>
      <w:rPr/>
    </w:p>
    <w:p>
      <w:pPr>
        <w:spacing w:before="0" w:after="0" w:line="155" w:lineRule="atLeast"/>
        <w:ind w:left="287" w:right="-82"/>
        <w:jc w:val="left"/>
        <w:tabs>
          <w:tab w:pos="1640" w:val="left"/>
        </w:tabs>
        <w:rPr>
          <w:rFonts w:ascii="Arial" w:hAnsi="Arial" w:cs="Arial" w:eastAsia="Arial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8.479996pt;margin-top:7.064787pt;width:4.54545pt;height:6.5pt;mso-position-horizontal-relative:page;mso-position-vertical-relative:paragraph;z-index:-5314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Times New Roman" w:hAnsi="Times New Roman" w:cs="Times New Roman" w:eastAsia="Times New Roman"/>
                      <w:sz w:val="13"/>
                      <w:szCs w:val="13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3"/>
                      <w:szCs w:val="13"/>
                      <w:color w:val="3B3B3B"/>
                      <w:spacing w:val="0"/>
                      <w:w w:val="100"/>
                    </w:rPr>
                    <w:t>0:</w:t>
                  </w:r>
                  <w:r>
                    <w:rPr>
                      <w:rFonts w:ascii="Times New Roman" w:hAnsi="Times New Roman" w:cs="Times New Roman" w:eastAsia="Times New Roman"/>
                      <w:sz w:val="13"/>
                      <w:szCs w:val="13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-83"/>
          <w:w w:val="133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161616"/>
          <w:spacing w:val="0"/>
          <w:w w:val="90"/>
          <w:position w:val="-6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161616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161616"/>
          <w:spacing w:val="0"/>
          <w:w w:val="100"/>
          <w:position w:val="-6"/>
        </w:rPr>
      </w:r>
      <w:r>
        <w:rPr>
          <w:rFonts w:ascii="Arial" w:hAnsi="Arial" w:cs="Arial" w:eastAsia="Arial"/>
          <w:sz w:val="24"/>
          <w:szCs w:val="24"/>
          <w:color w:val="3B3B3B"/>
          <w:spacing w:val="0"/>
          <w:w w:val="121"/>
          <w:position w:val="-12"/>
        </w:rPr>
        <w:t>"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155" w:lineRule="atLeast"/>
        <w:ind w:right="-79"/>
        <w:jc w:val="left"/>
        <w:tabs>
          <w:tab w:pos="1060" w:val="left"/>
        </w:tabs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</w:rPr>
        <w:t>&lt;ii</w:t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</w:rPr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69"/>
          <w:position w:val="-12"/>
        </w:rPr>
        <w:t>"'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155" w:lineRule="atLeast"/>
        <w:ind w:right="-95"/>
        <w:jc w:val="left"/>
        <w:tabs>
          <w:tab w:pos="1660" w:val="left"/>
        </w:tabs>
        <w:rPr>
          <w:rFonts w:ascii="Arial" w:hAnsi="Arial" w:cs="Arial" w:eastAsia="Arial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37"/>
          <w:szCs w:val="37"/>
          <w:color w:val="282828"/>
          <w:spacing w:val="-207"/>
          <w:w w:val="132"/>
          <w:b/>
          <w:bCs/>
          <w:position w:val="-15"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99"/>
          <w:position w:val="0"/>
        </w:rPr>
        <w:t>0"'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22"/>
          <w:szCs w:val="22"/>
          <w:color w:val="3B3B3B"/>
          <w:spacing w:val="0"/>
          <w:w w:val="204"/>
          <w:position w:val="-4"/>
        </w:rPr>
        <w:t>p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155" w:lineRule="atLeast"/>
        <w:ind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272"/>
        </w:rPr>
        <w:t>!!!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4" w:equalWidth="0">
            <w:col w:w="1754" w:space="1758"/>
            <w:col w:w="1169" w:space="732"/>
            <w:col w:w="1920" w:space="909"/>
            <w:col w:w="558"/>
          </w:cols>
        </w:sectPr>
      </w:pPr>
      <w:rPr/>
    </w:p>
    <w:p>
      <w:pPr>
        <w:spacing w:before="0" w:after="0" w:line="233" w:lineRule="atLeast"/>
        <w:ind w:left="1650" w:right="-20"/>
        <w:jc w:val="left"/>
        <w:tabs>
          <w:tab w:pos="4560" w:val="left"/>
          <w:tab w:pos="7080" w:val="left"/>
          <w:tab w:pos="7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79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3B3B3B"/>
          <w:spacing w:val="0"/>
          <w:w w:val="58"/>
          <w:position w:val="4"/>
        </w:rPr>
        <w:t>..</w:t>
      </w:r>
      <w:r>
        <w:rPr>
          <w:rFonts w:ascii="Arial" w:hAnsi="Arial" w:cs="Arial" w:eastAsia="Arial"/>
          <w:sz w:val="39"/>
          <w:szCs w:val="39"/>
          <w:color w:val="3B3B3B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39"/>
          <w:szCs w:val="39"/>
          <w:color w:val="3B3B3B"/>
          <w:spacing w:val="0"/>
          <w:w w:val="100"/>
          <w:position w:val="4"/>
        </w:rPr>
      </w:r>
      <w:r>
        <w:rPr>
          <w:rFonts w:ascii="Arial" w:hAnsi="Arial" w:cs="Arial" w:eastAsia="Arial"/>
          <w:sz w:val="13"/>
          <w:szCs w:val="13"/>
          <w:color w:val="282828"/>
          <w:spacing w:val="0"/>
          <w:w w:val="171"/>
          <w:position w:val="10"/>
        </w:rPr>
        <w:t>,i</w:t>
      </w:r>
      <w:r>
        <w:rPr>
          <w:rFonts w:ascii="Arial" w:hAnsi="Arial" w:cs="Arial" w:eastAsia="Arial"/>
          <w:sz w:val="13"/>
          <w:szCs w:val="13"/>
          <w:color w:val="282828"/>
          <w:spacing w:val="0"/>
          <w:w w:val="171"/>
          <w:position w:val="10"/>
        </w:rPr>
        <w:t>)l</w:t>
      </w:r>
      <w:r>
        <w:rPr>
          <w:rFonts w:ascii="Arial" w:hAnsi="Arial" w:cs="Arial" w:eastAsia="Arial"/>
          <w:sz w:val="13"/>
          <w:szCs w:val="13"/>
          <w:color w:val="282828"/>
          <w:spacing w:val="-61"/>
          <w:w w:val="171"/>
          <w:position w:val="10"/>
        </w:rPr>
        <w:t> </w:t>
      </w:r>
      <w:r>
        <w:rPr>
          <w:rFonts w:ascii="Arial" w:hAnsi="Arial" w:cs="Arial" w:eastAsia="Arial"/>
          <w:sz w:val="13"/>
          <w:szCs w:val="13"/>
          <w:color w:val="282828"/>
          <w:spacing w:val="0"/>
          <w:w w:val="100"/>
          <w:position w:val="10"/>
        </w:rPr>
        <w:tab/>
      </w:r>
      <w:r>
        <w:rPr>
          <w:rFonts w:ascii="Arial" w:hAnsi="Arial" w:cs="Arial" w:eastAsia="Arial"/>
          <w:sz w:val="13"/>
          <w:szCs w:val="13"/>
          <w:color w:val="282828"/>
          <w:spacing w:val="0"/>
          <w:w w:val="100"/>
          <w:position w:val="10"/>
        </w:rPr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b/>
          <w:bCs/>
          <w:position w:val="0"/>
        </w:rPr>
        <w:t>ffi</w:t>
      </w:r>
      <w:r>
        <w:rPr>
          <w:rFonts w:ascii="Arial" w:hAnsi="Arial" w:cs="Arial" w:eastAsia="Arial"/>
          <w:sz w:val="17"/>
          <w:szCs w:val="17"/>
          <w:color w:val="282828"/>
          <w:spacing w:val="11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5"/>
          <w:b/>
          <w:bCs/>
          <w:position w:val="0"/>
        </w:rPr>
        <w:t>ffiffi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43" w:lineRule="atLeast"/>
        <w:ind w:right="-20"/>
        <w:jc w:val="right"/>
        <w:tabs>
          <w:tab w:pos="1060" w:val="left"/>
        </w:tabs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color w:val="4D4D4D"/>
          <w:w w:val="106"/>
        </w:rPr>
        <w:t>)</w:t>
      </w:r>
      <w:r>
        <w:rPr>
          <w:rFonts w:ascii="Arial" w:hAnsi="Arial" w:cs="Arial" w:eastAsia="Arial"/>
          <w:sz w:val="11"/>
          <w:szCs w:val="11"/>
          <w:color w:val="4D4D4D"/>
          <w:w w:val="105"/>
        </w:rPr>
        <w:t>!!</w:t>
      </w:r>
      <w:r>
        <w:rPr>
          <w:rFonts w:ascii="Arial" w:hAnsi="Arial" w:cs="Arial" w:eastAsia="Arial"/>
          <w:sz w:val="11"/>
          <w:szCs w:val="11"/>
          <w:color w:val="4D4D4D"/>
          <w:w w:val="100"/>
        </w:rPr>
        <w:tab/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17"/>
          <w:position w:val="-3"/>
        </w:rPr>
        <w:t>!!!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2" w:lineRule="exact"/>
        <w:ind w:left="315" w:right="-20"/>
        <w:jc w:val="left"/>
        <w:tabs>
          <w:tab w:pos="960" w:val="left"/>
          <w:tab w:pos="2420" w:val="left"/>
          <w:tab w:pos="352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28"/>
          <w:position w:val="-3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4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9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4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9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187"/>
          <w:position w:val="-4"/>
        </w:rPr>
        <w:t>4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164" w:lineRule="atLeast"/>
        <w:ind w:right="-20"/>
        <w:jc w:val="left"/>
        <w:rPr>
          <w:rFonts w:ascii="Arial" w:hAnsi="Arial" w:cs="Arial" w:eastAsia="Arial"/>
          <w:sz w:val="6"/>
          <w:szCs w:val="6"/>
        </w:rPr>
      </w:pPr>
      <w:rPr/>
      <w:r>
        <w:rPr/>
        <w:br w:type="column"/>
      </w:r>
      <w:r>
        <w:rPr>
          <w:rFonts w:ascii="Arial" w:hAnsi="Arial" w:cs="Arial" w:eastAsia="Arial"/>
          <w:sz w:val="6"/>
          <w:szCs w:val="6"/>
          <w:color w:val="3B3B3B"/>
          <w:spacing w:val="0"/>
          <w:w w:val="161"/>
          <w:b/>
          <w:bCs/>
        </w:rPr>
        <w:t>(f)</w:t>
      </w:r>
      <w:r>
        <w:rPr>
          <w:rFonts w:ascii="Arial" w:hAnsi="Arial" w:cs="Arial" w:eastAsia="Arial"/>
          <w:sz w:val="6"/>
          <w:szCs w:val="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686" w:space="3655"/>
            <w:col w:w="459"/>
          </w:cols>
        </w:sectPr>
      </w:pPr>
      <w:rPr/>
    </w:p>
    <w:p>
      <w:pPr>
        <w:spacing w:before="0" w:after="0" w:line="117" w:lineRule="atLeast"/>
        <w:ind w:left="315" w:right="-66"/>
        <w:jc w:val="left"/>
        <w:tabs>
          <w:tab w:pos="96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4D4D4D"/>
          <w:spacing w:val="0"/>
          <w:w w:val="145"/>
          <w:position w:val="-8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4D4D4D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4D4D4D"/>
          <w:spacing w:val="0"/>
          <w:w w:val="100"/>
          <w:position w:val="-8"/>
        </w:rPr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45"/>
          <w:position w:val="0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17" w:lineRule="atLeast"/>
        <w:ind w:right="-20"/>
        <w:jc w:val="left"/>
        <w:tabs>
          <w:tab w:pos="800" w:val="left"/>
          <w:tab w:pos="160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/>
        <w:br w:type="column"/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83"/>
          <w:position w:val="-3"/>
        </w:rPr>
        <w:t>o</w:t>
      </w:r>
      <w:r>
        <w:rPr>
          <w:rFonts w:ascii="Arial" w:hAnsi="Arial" w:cs="Arial" w:eastAsia="Arial"/>
          <w:sz w:val="11"/>
          <w:szCs w:val="11"/>
          <w:color w:val="3B3B3B"/>
          <w:spacing w:val="4"/>
          <w:w w:val="183"/>
          <w:position w:val="-3"/>
        </w:rPr>
        <w:t> </w:t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83"/>
          <w:position w:val="-3"/>
        </w:rPr>
        <w:t>:liw</w:t>
      </w:r>
      <w:r>
        <w:rPr>
          <w:rFonts w:ascii="Arial" w:hAnsi="Arial" w:cs="Arial" w:eastAsia="Arial"/>
          <w:sz w:val="11"/>
          <w:szCs w:val="11"/>
          <w:color w:val="3B3B3B"/>
          <w:spacing w:val="-51"/>
          <w:w w:val="183"/>
          <w:position w:val="-3"/>
        </w:rPr>
        <w:t> </w:t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-3"/>
        </w:rPr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83"/>
          <w:position w:val="0"/>
        </w:rPr>
        <w:t>"'o</w:t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83"/>
          <w:position w:val="1"/>
        </w:rPr>
        <w:t>Z&lt;;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080" w:space="4400"/>
            <w:col w:w="3320"/>
          </w:cols>
        </w:sectPr>
      </w:pPr>
      <w:rPr/>
    </w:p>
    <w:p>
      <w:pPr>
        <w:spacing w:before="0" w:after="0" w:line="193" w:lineRule="atLeast"/>
        <w:ind w:left="315" w:right="-20"/>
        <w:jc w:val="left"/>
        <w:tabs>
          <w:tab w:pos="960" w:val="left"/>
          <w:tab w:pos="1640" w:val="left"/>
          <w:tab w:pos="5480" w:val="left"/>
          <w:tab w:pos="7200" w:val="left"/>
          <w:tab w:pos="7840" w:val="left"/>
        </w:tabs>
        <w:rPr>
          <w:rFonts w:ascii="Courier New" w:hAnsi="Courier New" w:cs="Courier New" w:eastAsia="Courier New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3B3B3B"/>
          <w:spacing w:val="0"/>
          <w:w w:val="61"/>
          <w:position w:val="-5"/>
        </w:rPr>
        <w:t>"'</w:t>
      </w:r>
      <w:r>
        <w:rPr>
          <w:rFonts w:ascii="Times New Roman" w:hAnsi="Times New Roman" w:cs="Times New Roman" w:eastAsia="Times New Roman"/>
          <w:sz w:val="26"/>
          <w:szCs w:val="26"/>
          <w:color w:val="3B3B3B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3B3B3B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7"/>
          <w:szCs w:val="7"/>
          <w:color w:val="4D4D4D"/>
          <w:spacing w:val="0"/>
          <w:w w:val="190"/>
          <w:position w:val="0"/>
        </w:rPr>
        <w:t>Q</w:t>
      </w:r>
      <w:r>
        <w:rPr>
          <w:rFonts w:ascii="Times New Roman" w:hAnsi="Times New Roman" w:cs="Times New Roman" w:eastAsia="Times New Roman"/>
          <w:sz w:val="7"/>
          <w:szCs w:val="7"/>
          <w:color w:val="4D4D4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7"/>
          <w:szCs w:val="7"/>
          <w:color w:val="4D4D4D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0"/>
          <w:w w:val="80"/>
          <w:position w:val="-6"/>
        </w:rPr>
        <w:t>"'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0"/>
          <w:w w:val="100"/>
          <w:position w:val="-6"/>
        </w:rPr>
      </w:r>
      <w:r>
        <w:rPr>
          <w:rFonts w:ascii="Courier New" w:hAnsi="Courier New" w:cs="Courier New" w:eastAsia="Courier New"/>
          <w:sz w:val="13"/>
          <w:szCs w:val="13"/>
          <w:color w:val="282828"/>
          <w:spacing w:val="0"/>
          <w:w w:val="41"/>
          <w:position w:val="-3"/>
        </w:rPr>
        <w:t>II'</w:t>
      </w:r>
      <w:r>
        <w:rPr>
          <w:rFonts w:ascii="Courier New" w:hAnsi="Courier New" w:cs="Courier New" w:eastAsia="Courier New"/>
          <w:sz w:val="13"/>
          <w:szCs w:val="13"/>
          <w:color w:val="282828"/>
          <w:spacing w:val="-44"/>
          <w:w w:val="100"/>
          <w:position w:val="-3"/>
        </w:rPr>
        <w:t> </w:t>
      </w:r>
      <w:r>
        <w:rPr>
          <w:rFonts w:ascii="Courier New" w:hAnsi="Courier New" w:cs="Courier New" w:eastAsia="Courier New"/>
          <w:sz w:val="13"/>
          <w:szCs w:val="13"/>
          <w:color w:val="4D4D4D"/>
          <w:spacing w:val="0"/>
          <w:w w:val="100"/>
          <w:position w:val="-3"/>
        </w:rPr>
        <w:t>&gt;</w:t>
      </w:r>
      <w:r>
        <w:rPr>
          <w:rFonts w:ascii="Courier New" w:hAnsi="Courier New" w:cs="Courier New" w:eastAsia="Courier New"/>
          <w:sz w:val="13"/>
          <w:szCs w:val="13"/>
          <w:color w:val="4D4D4D"/>
          <w:spacing w:val="0"/>
          <w:w w:val="100"/>
          <w:position w:val="-3"/>
        </w:rPr>
        <w:t> </w:t>
      </w:r>
      <w:r>
        <w:rPr>
          <w:rFonts w:ascii="Courier New" w:hAnsi="Courier New" w:cs="Courier New" w:eastAsia="Courier New"/>
          <w:sz w:val="13"/>
          <w:szCs w:val="13"/>
          <w:color w:val="4D4D4D"/>
          <w:spacing w:val="20"/>
          <w:w w:val="100"/>
          <w:position w:val="-3"/>
        </w:rPr>
        <w:t> </w:t>
      </w:r>
      <w:r>
        <w:rPr>
          <w:rFonts w:ascii="Courier New" w:hAnsi="Courier New" w:cs="Courier New" w:eastAsia="Courier New"/>
          <w:sz w:val="13"/>
          <w:szCs w:val="13"/>
          <w:color w:val="3B3B3B"/>
          <w:spacing w:val="0"/>
          <w:w w:val="62"/>
          <w:position w:val="-3"/>
        </w:rPr>
        <w:t>_,</w:t>
      </w:r>
      <w:r>
        <w:rPr>
          <w:rFonts w:ascii="Courier New" w:hAnsi="Courier New" w:cs="Courier New" w:eastAsia="Courier New"/>
          <w:sz w:val="13"/>
          <w:szCs w:val="13"/>
          <w:color w:val="3B3B3B"/>
          <w:spacing w:val="0"/>
          <w:w w:val="100"/>
          <w:position w:val="-3"/>
        </w:rPr>
        <w:tab/>
      </w:r>
      <w:r>
        <w:rPr>
          <w:rFonts w:ascii="Courier New" w:hAnsi="Courier New" w:cs="Courier New" w:eastAsia="Courier New"/>
          <w:sz w:val="13"/>
          <w:szCs w:val="13"/>
          <w:color w:val="3B3B3B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49"/>
          <w:position w:val="2"/>
        </w:rPr>
        <w:t>0.</w:t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00"/>
          <w:position w:val="2"/>
        </w:rPr>
      </w:r>
      <w:r>
        <w:rPr>
          <w:rFonts w:ascii="Courier New" w:hAnsi="Courier New" w:cs="Courier New" w:eastAsia="Courier New"/>
          <w:sz w:val="13"/>
          <w:szCs w:val="13"/>
          <w:color w:val="282828"/>
          <w:spacing w:val="-76"/>
          <w:w w:val="100"/>
          <w:position w:val="0"/>
        </w:rPr>
        <w:t>o</w:t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00"/>
          <w:b/>
          <w:bCs/>
          <w:position w:val="-7"/>
        </w:rPr>
        <w:t>u</w:t>
      </w:r>
      <w:r>
        <w:rPr>
          <w:rFonts w:ascii="Arial" w:hAnsi="Arial" w:cs="Arial" w:eastAsia="Arial"/>
          <w:sz w:val="11"/>
          <w:szCs w:val="11"/>
          <w:color w:val="282828"/>
          <w:spacing w:val="-30"/>
          <w:w w:val="100"/>
          <w:b/>
          <w:bCs/>
          <w:position w:val="-7"/>
        </w:rPr>
        <w:t>;</w:t>
      </w:r>
      <w:r>
        <w:rPr>
          <w:rFonts w:ascii="Courier New" w:hAnsi="Courier New" w:cs="Courier New" w:eastAsia="Courier New"/>
          <w:sz w:val="13"/>
          <w:szCs w:val="13"/>
          <w:color w:val="282828"/>
          <w:spacing w:val="0"/>
          <w:w w:val="100"/>
          <w:position w:val="0"/>
        </w:rPr>
        <w:t>.o.oo.l?</w:t>
      </w:r>
      <w:r>
        <w:rPr>
          <w:rFonts w:ascii="Courier New" w:hAnsi="Courier New" w:cs="Courier New" w:eastAsia="Courier New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33" w:lineRule="exact"/>
        <w:ind w:left="4587" w:right="-20"/>
        <w:jc w:val="left"/>
        <w:tabs>
          <w:tab w:pos="8080" w:val="left"/>
        </w:tabs>
        <w:rPr>
          <w:rFonts w:ascii="Times New Roman" w:hAnsi="Times New Roman" w:cs="Times New Roman" w:eastAsia="Times New Roman"/>
          <w:sz w:val="7"/>
          <w:szCs w:val="7"/>
        </w:rPr>
      </w:pPr>
      <w:rPr/>
      <w:r>
        <w:rPr>
          <w:rFonts w:ascii="Arial" w:hAnsi="Arial" w:cs="Arial" w:eastAsia="Arial"/>
          <w:sz w:val="28"/>
          <w:szCs w:val="28"/>
          <w:color w:val="3B3B3B"/>
          <w:spacing w:val="0"/>
          <w:w w:val="52"/>
          <w:position w:val="5"/>
        </w:rPr>
        <w:t>"'</w:t>
      </w:r>
      <w:r>
        <w:rPr>
          <w:rFonts w:ascii="Arial" w:hAnsi="Arial" w:cs="Arial" w:eastAsia="Arial"/>
          <w:sz w:val="28"/>
          <w:szCs w:val="28"/>
          <w:color w:val="3B3B3B"/>
          <w:spacing w:val="0"/>
          <w:w w:val="100"/>
          <w:position w:val="5"/>
        </w:rPr>
        <w:tab/>
      </w:r>
      <w:r>
        <w:rPr>
          <w:rFonts w:ascii="Arial" w:hAnsi="Arial" w:cs="Arial" w:eastAsia="Arial"/>
          <w:sz w:val="28"/>
          <w:szCs w:val="28"/>
          <w:color w:val="3B3B3B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200"/>
          <w:b/>
          <w:bCs/>
          <w:position w:val="7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200"/>
          <w:b/>
          <w:bCs/>
          <w:position w:val="7"/>
        </w:rPr>
        <w:t>  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24"/>
          <w:w w:val="200"/>
          <w:b/>
          <w:bCs/>
          <w:position w:val="7"/>
        </w:rPr>
        <w:t> </w:t>
      </w:r>
      <w:r>
        <w:rPr>
          <w:rFonts w:ascii="Times New Roman" w:hAnsi="Times New Roman" w:cs="Times New Roman" w:eastAsia="Times New Roman"/>
          <w:sz w:val="7"/>
          <w:szCs w:val="7"/>
          <w:color w:val="3B3B3B"/>
          <w:spacing w:val="0"/>
          <w:w w:val="115"/>
          <w:b/>
          <w:bCs/>
          <w:position w:val="7"/>
        </w:rPr>
        <w:t>Q.</w:t>
      </w:r>
      <w:r>
        <w:rPr>
          <w:rFonts w:ascii="Times New Roman" w:hAnsi="Times New Roman" w:cs="Times New Roman" w:eastAsia="Times New Roman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0" w:after="0" w:line="251" w:lineRule="exact"/>
        <w:ind w:left="344" w:right="-20"/>
        <w:jc w:val="left"/>
        <w:tabs>
          <w:tab w:pos="1000" w:val="left"/>
          <w:tab w:pos="1660" w:val="left"/>
          <w:tab w:pos="2460" w:val="left"/>
          <w:tab w:pos="3540" w:val="left"/>
          <w:tab w:pos="4600" w:val="left"/>
          <w:tab w:pos="5620" w:val="left"/>
          <w:tab w:pos="6380" w:val="left"/>
          <w:tab w:pos="7160" w:val="left"/>
          <w:tab w:pos="808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62"/>
          <w:position w:val="9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9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8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20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8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242"/>
          <w:position w:val="-1"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40"/>
          <w:position w:val="9"/>
        </w:rPr>
        <w:t>4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9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40"/>
          <w:position w:val="8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30"/>
          <w:w w:val="140"/>
          <w:position w:val="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8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40"/>
          <w:position w:val="8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30"/>
          <w:w w:val="140"/>
          <w:position w:val="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8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40"/>
          <w:i/>
          <w:position w:val="9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9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9"/>
        </w:rPr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8"/>
        </w:rPr>
        <w:t>B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8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18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8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54"/>
          <w:position w:val="9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83" w:lineRule="exact"/>
        <w:ind w:left="1592" w:right="-20"/>
        <w:jc w:val="left"/>
        <w:tabs>
          <w:tab w:pos="2280" w:val="left"/>
          <w:tab w:pos="3400" w:val="left"/>
          <w:tab w:pos="4500" w:val="left"/>
          <w:tab w:pos="5560" w:val="left"/>
          <w:tab w:pos="7060" w:val="left"/>
          <w:tab w:pos="80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282828"/>
          <w:spacing w:val="-15"/>
          <w:w w:val="155"/>
          <w:b/>
          <w:bCs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1"/>
          <w:b/>
          <w:bCs/>
          <w:position w:val="1"/>
        </w:rPr>
        <w:t>shte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  <w:position w:val="0"/>
        </w:rPr>
        <w:t>EDUARD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  <w:position w:val="1"/>
        </w:rPr>
        <w:t>JAKUP</w:t>
      </w:r>
      <w:r>
        <w:rPr>
          <w:rFonts w:ascii="Arial" w:hAnsi="Arial" w:cs="Arial" w:eastAsia="Arial"/>
          <w:sz w:val="9"/>
          <w:szCs w:val="9"/>
          <w:color w:val="5E5E5E"/>
          <w:spacing w:val="-10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282828"/>
          <w:spacing w:val="1"/>
          <w:w w:val="112"/>
          <w:b/>
          <w:bCs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  <w:b/>
          <w:bCs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5E5E5E"/>
          <w:spacing w:val="-18"/>
          <w:w w:val="110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24"/>
          <w:b/>
          <w:bCs/>
          <w:position w:val="1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220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727272"/>
          <w:spacing w:val="-12"/>
          <w:w w:val="136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36"/>
          <w:position w:val="1"/>
        </w:rPr>
        <w:t>46</w:t>
      </w:r>
      <w:r>
        <w:rPr>
          <w:rFonts w:ascii="Arial" w:hAnsi="Arial" w:cs="Arial" w:eastAsia="Arial"/>
          <w:sz w:val="9"/>
          <w:szCs w:val="9"/>
          <w:color w:val="4D4D4D"/>
          <w:spacing w:val="-33"/>
          <w:w w:val="136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5"/>
          <w:w w:val="115"/>
          <w:b/>
          <w:bCs/>
          <w:position w:val="1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8C8C8C"/>
          <w:spacing w:val="-2"/>
          <w:w w:val="115"/>
          <w:b/>
          <w:bCs/>
          <w:position w:val="1"/>
        </w:rPr>
        <w:t>/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15"/>
          <w:b/>
          <w:bCs/>
          <w:position w:val="1"/>
        </w:rPr>
        <w:t>438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27"/>
          <w:w w:val="115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727272"/>
          <w:spacing w:val="-9"/>
          <w:w w:val="162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7"/>
          <w:position w:val="1"/>
        </w:rPr>
        <w:t>11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306" w:right="-55"/>
        <w:jc w:val="left"/>
        <w:tabs>
          <w:tab w:pos="7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26"/>
          <w:position w:val="1"/>
        </w:rPr>
        <w:t>74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27272"/>
          <w:spacing w:val="-1"/>
          <w:w w:val="100"/>
          <w:position w:val="0"/>
        </w:rPr>
        <w:t>T</w:t>
      </w:r>
      <w:r>
        <w:rPr>
          <w:rFonts w:ascii="Arial" w:hAnsi="Arial" w:cs="Arial" w:eastAsia="Arial"/>
          <w:sz w:val="9"/>
          <w:szCs w:val="9"/>
          <w:color w:val="727272"/>
          <w:spacing w:val="-25"/>
          <w:w w:val="100"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>RANA</w:t>
      </w:r>
      <w:r>
        <w:rPr>
          <w:rFonts w:ascii="Arial" w:hAnsi="Arial" w:cs="Arial" w:eastAsia="Arial"/>
          <w:sz w:val="9"/>
          <w:szCs w:val="9"/>
          <w:color w:val="4D4D4D"/>
          <w:spacing w:val="24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1"/>
          <w:position w:val="0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4" w:after="0" w:line="123" w:lineRule="exact"/>
        <w:ind w:right="-20"/>
        <w:jc w:val="left"/>
        <w:tabs>
          <w:tab w:pos="720" w:val="left"/>
          <w:tab w:pos="1820" w:val="left"/>
          <w:tab w:pos="2920" w:val="left"/>
          <w:tab w:pos="4000" w:val="left"/>
          <w:tab w:pos="4720" w:val="left"/>
          <w:tab w:pos="5480" w:val="left"/>
          <w:tab w:pos="644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-1"/>
        </w:rPr>
        <w:t>Behet</w:t>
      </w:r>
      <w:r>
        <w:rPr>
          <w:rFonts w:ascii="Arial" w:hAnsi="Arial" w:cs="Arial" w:eastAsia="Arial"/>
          <w:sz w:val="9"/>
          <w:szCs w:val="9"/>
          <w:color w:val="4D4D4D"/>
          <w:spacing w:val="-2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2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-13"/>
          <w:w w:val="112"/>
          <w:position w:val="-1"/>
        </w:rPr>
        <w:t>O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  <w:position w:val="-1"/>
        </w:rPr>
        <w:t>UA</w:t>
      </w:r>
      <w:r>
        <w:rPr>
          <w:rFonts w:ascii="Arial" w:hAnsi="Arial" w:cs="Arial" w:eastAsia="Arial"/>
          <w:sz w:val="9"/>
          <w:szCs w:val="9"/>
          <w:color w:val="5E5E5E"/>
          <w:spacing w:val="-6"/>
          <w:w w:val="112"/>
          <w:position w:val="-1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2"/>
          <w:position w:val="-1"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  <w:position w:val="-1"/>
        </w:rPr>
        <w:t>JA</w:t>
      </w:r>
      <w:r>
        <w:rPr>
          <w:rFonts w:ascii="Arial" w:hAnsi="Arial" w:cs="Arial" w:eastAsia="Arial"/>
          <w:sz w:val="9"/>
          <w:szCs w:val="9"/>
          <w:color w:val="5E5E5E"/>
          <w:spacing w:val="-10"/>
          <w:w w:val="112"/>
          <w:position w:val="-1"/>
        </w:rPr>
        <w:t>K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2"/>
          <w:position w:val="-1"/>
        </w:rPr>
        <w:t>UP</w:t>
      </w:r>
      <w:r>
        <w:rPr>
          <w:rFonts w:ascii="Arial" w:hAnsi="Arial" w:cs="Arial" w:eastAsia="Arial"/>
          <w:sz w:val="9"/>
          <w:szCs w:val="9"/>
          <w:color w:val="3B3B3B"/>
          <w:spacing w:val="-22"/>
          <w:w w:val="112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282828"/>
          <w:spacing w:val="0"/>
          <w:w w:val="112"/>
          <w:position w:val="-1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7"/>
          <w:position w:val="-1"/>
        </w:rPr>
        <w:t>RI</w:t>
      </w:r>
      <w:r>
        <w:rPr>
          <w:rFonts w:ascii="Arial" w:hAnsi="Arial" w:cs="Arial" w:eastAsia="Arial"/>
          <w:sz w:val="9"/>
          <w:szCs w:val="9"/>
          <w:color w:val="4D4D4D"/>
          <w:spacing w:val="-19"/>
          <w:w w:val="108"/>
          <w:position w:val="-1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335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-17"/>
          <w:w w:val="119"/>
          <w:position w:val="-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9"/>
          <w:position w:val="-1"/>
        </w:rPr>
        <w:t>46</w:t>
      </w:r>
      <w:r>
        <w:rPr>
          <w:rFonts w:ascii="Arial" w:hAnsi="Arial" w:cs="Arial" w:eastAsia="Arial"/>
          <w:sz w:val="9"/>
          <w:szCs w:val="9"/>
          <w:color w:val="4D4D4D"/>
          <w:spacing w:val="-24"/>
          <w:w w:val="119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19"/>
          <w:position w:val="-1"/>
        </w:rPr>
        <w:t>8260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position w:val="-1"/>
        </w:rPr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100"/>
          <w:b/>
          <w:bCs/>
          <w:i/>
          <w:position w:val="0"/>
        </w:rPr>
        <w:t>71438</w:t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100"/>
          <w:b/>
          <w:bCs/>
          <w:i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100"/>
          <w:b/>
          <w:bCs/>
          <w:i/>
          <w:position w:val="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  <w:position w:val="-1"/>
        </w:rPr>
        <w:t>35</w:t>
      </w:r>
      <w:r>
        <w:rPr>
          <w:rFonts w:ascii="Arial" w:hAnsi="Arial" w:cs="Arial" w:eastAsia="Arial"/>
          <w:sz w:val="9"/>
          <w:szCs w:val="9"/>
          <w:color w:val="5E5E5E"/>
          <w:spacing w:val="-14"/>
          <w:w w:val="115"/>
          <w:position w:val="-1"/>
        </w:rPr>
        <w:t>8</w:t>
      </w:r>
      <w:r>
        <w:rPr>
          <w:rFonts w:ascii="Arial" w:hAnsi="Arial" w:cs="Arial" w:eastAsia="Arial"/>
          <w:sz w:val="9"/>
          <w:szCs w:val="9"/>
          <w:color w:val="8C8C8C"/>
          <w:spacing w:val="-6"/>
          <w:w w:val="212"/>
          <w:position w:val="-1"/>
        </w:rPr>
        <w:t>.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36"/>
          <w:position w:val="-1"/>
        </w:rPr>
        <w:t>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05" w:space="268"/>
            <w:col w:w="7227"/>
          </w:cols>
        </w:sectPr>
      </w:pPr>
      <w:rPr/>
    </w:p>
    <w:p>
      <w:pPr>
        <w:spacing w:before="88" w:after="0" w:line="240" w:lineRule="auto"/>
        <w:ind w:left="1592" w:right="-20"/>
        <w:jc w:val="left"/>
        <w:tabs>
          <w:tab w:pos="2280" w:val="left"/>
          <w:tab w:pos="3380" w:val="left"/>
          <w:tab w:pos="4520" w:val="left"/>
          <w:tab w:pos="5520" w:val="left"/>
          <w:tab w:pos="6280" w:val="left"/>
          <w:tab w:pos="7000" w:val="left"/>
          <w:tab w:pos="80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-13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5E5E5E"/>
          <w:spacing w:val="-12"/>
          <w:w w:val="108"/>
          <w:b/>
          <w:bCs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5E5E5E"/>
          <w:spacing w:val="0"/>
          <w:w w:val="110"/>
          <w:b/>
          <w:bCs/>
        </w:rPr>
        <w:t>to</w:t>
      </w:r>
      <w:r>
        <w:rPr>
          <w:rFonts w:ascii="Times New Roman" w:hAnsi="Times New Roman" w:cs="Times New Roman" w:eastAsia="Times New Roman"/>
          <w:sz w:val="9"/>
          <w:szCs w:val="9"/>
          <w:color w:val="5E5E5E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E5E5E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XHEMAL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20"/>
        </w:rPr>
        <w:t>SH</w:t>
      </w:r>
      <w:r>
        <w:rPr>
          <w:rFonts w:ascii="Arial" w:hAnsi="Arial" w:cs="Arial" w:eastAsia="Arial"/>
          <w:sz w:val="9"/>
          <w:szCs w:val="9"/>
          <w:color w:val="4D4D4D"/>
          <w:spacing w:val="-18"/>
          <w:w w:val="120"/>
        </w:rPr>
        <w:t>E</w:t>
      </w:r>
      <w:r>
        <w:rPr>
          <w:rFonts w:ascii="Arial" w:hAnsi="Arial" w:cs="Arial" w:eastAsia="Arial"/>
          <w:sz w:val="9"/>
          <w:szCs w:val="9"/>
          <w:color w:val="727272"/>
          <w:spacing w:val="-10"/>
          <w:w w:val="120"/>
        </w:rPr>
        <w:t>F</w:t>
      </w:r>
      <w:r>
        <w:rPr>
          <w:rFonts w:ascii="Arial" w:hAnsi="Arial" w:cs="Arial" w:eastAsia="Arial"/>
          <w:sz w:val="9"/>
          <w:szCs w:val="9"/>
          <w:color w:val="727272"/>
          <w:spacing w:val="-34"/>
          <w:w w:val="120"/>
        </w:rPr>
        <w:t>I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20"/>
        </w:rPr>
        <w:t>T</w:t>
      </w:r>
      <w:r>
        <w:rPr>
          <w:rFonts w:ascii="Arial" w:hAnsi="Arial" w:cs="Arial" w:eastAsia="Arial"/>
          <w:sz w:val="9"/>
          <w:szCs w:val="9"/>
          <w:color w:val="282828"/>
          <w:spacing w:val="-28"/>
          <w:w w:val="120"/>
        </w:rPr>
        <w:t> 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-17"/>
          <w:w w:val="130"/>
        </w:rPr>
        <w:t>S</w:t>
      </w:r>
      <w:r>
        <w:rPr>
          <w:rFonts w:ascii="Arial" w:hAnsi="Arial" w:cs="Arial" w:eastAsia="Arial"/>
          <w:sz w:val="9"/>
          <w:szCs w:val="9"/>
          <w:color w:val="3B3B3B"/>
          <w:spacing w:val="5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-9"/>
          <w:w w:val="113"/>
        </w:rPr>
        <w:t>N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26"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>2151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3976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>80</w:t>
      </w:r>
      <w:r>
        <w:rPr>
          <w:rFonts w:ascii="Arial" w:hAnsi="Arial" w:cs="Arial" w:eastAsia="Arial"/>
          <w:sz w:val="9"/>
          <w:szCs w:val="9"/>
          <w:color w:val="5E5E5E"/>
          <w:spacing w:val="2"/>
          <w:w w:val="100"/>
          <w:b/>
          <w:bCs/>
        </w:rPr>
        <w:t>/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3B3B3B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>181</w:t>
      </w:r>
      <w:r>
        <w:rPr>
          <w:rFonts w:ascii="Arial" w:hAnsi="Arial" w:cs="Arial" w:eastAsia="Arial"/>
          <w:sz w:val="9"/>
          <w:szCs w:val="9"/>
          <w:color w:val="5E5E5E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22"/>
        </w:rPr>
        <w:t>500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85" w:after="0" w:line="111" w:lineRule="exact"/>
        <w:ind w:left="306" w:right="-20"/>
        <w:jc w:val="left"/>
        <w:tabs>
          <w:tab w:pos="740" w:val="left"/>
          <w:tab w:pos="23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75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>TIRA</w:t>
      </w:r>
      <w:r>
        <w:rPr>
          <w:rFonts w:ascii="Arial" w:hAnsi="Arial" w:cs="Arial" w:eastAsia="Arial"/>
          <w:sz w:val="9"/>
          <w:szCs w:val="9"/>
          <w:color w:val="5E5E5E"/>
          <w:spacing w:val="-7"/>
          <w:w w:val="100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3B3B3B"/>
          <w:spacing w:val="16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JUG</w:t>
      </w:r>
      <w:r>
        <w:rPr>
          <w:rFonts w:ascii="Arial" w:hAnsi="Arial" w:cs="Arial" w:eastAsia="Arial"/>
          <w:sz w:val="9"/>
          <w:szCs w:val="9"/>
          <w:color w:val="4D4D4D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3B3B3B"/>
          <w:spacing w:val="-15"/>
          <w:w w:val="136"/>
          <w:position w:val="-1"/>
        </w:rPr>
        <w:t>P</w:t>
      </w:r>
      <w:r>
        <w:rPr>
          <w:rFonts w:ascii="Arial" w:hAnsi="Arial" w:cs="Arial" w:eastAsia="Arial"/>
          <w:sz w:val="9"/>
          <w:szCs w:val="9"/>
          <w:color w:val="727272"/>
          <w:spacing w:val="-9"/>
          <w:w w:val="119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-9"/>
          <w:w w:val="112"/>
          <w:position w:val="-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-7"/>
          <w:w w:val="128"/>
          <w:position w:val="-1"/>
        </w:rPr>
        <w:t>R</w:t>
      </w:r>
      <w:r>
        <w:rPr>
          <w:rFonts w:ascii="Arial" w:hAnsi="Arial" w:cs="Arial" w:eastAsia="Arial"/>
          <w:sz w:val="9"/>
          <w:szCs w:val="9"/>
          <w:color w:val="5E5E5E"/>
          <w:spacing w:val="-29"/>
          <w:w w:val="127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12"/>
          <w:position w:val="-1"/>
        </w:rPr>
        <w:t>T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98" w:lineRule="exact"/>
        <w:ind w:left="1573" w:right="-54"/>
        <w:jc w:val="left"/>
        <w:tabs>
          <w:tab w:pos="33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  <w:b/>
          <w:bCs/>
        </w:rPr>
        <w:t>9oh</w:t>
      </w:r>
      <w:r>
        <w:rPr>
          <w:rFonts w:ascii="Arial" w:hAnsi="Arial" w:cs="Arial" w:eastAsia="Arial"/>
          <w:sz w:val="9"/>
          <w:szCs w:val="9"/>
          <w:color w:val="5E5E5E"/>
          <w:spacing w:val="-6"/>
          <w:w w:val="116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6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3B3B3B"/>
          <w:spacing w:val="-27"/>
          <w:w w:val="116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3"/>
        </w:rPr>
        <w:t>SHE</w:t>
      </w:r>
      <w:r>
        <w:rPr>
          <w:rFonts w:ascii="Arial" w:hAnsi="Arial" w:cs="Arial" w:eastAsia="Arial"/>
          <w:sz w:val="9"/>
          <w:szCs w:val="9"/>
          <w:color w:val="5E5E5E"/>
          <w:spacing w:val="-8"/>
          <w:w w:val="113"/>
        </w:rPr>
        <w:t>F</w:t>
      </w:r>
      <w:r>
        <w:rPr>
          <w:rFonts w:ascii="Arial" w:hAnsi="Arial" w:cs="Arial" w:eastAsia="Arial"/>
          <w:sz w:val="9"/>
          <w:szCs w:val="9"/>
          <w:color w:val="282828"/>
          <w:spacing w:val="-58"/>
          <w:w w:val="112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3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2" w:after="0" w:line="101" w:lineRule="exact"/>
        <w:ind w:left="2293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06"/>
        </w:rPr>
        <w:t>XHEMAL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12" w:lineRule="exact"/>
        <w:ind w:right="-20"/>
        <w:jc w:val="left"/>
        <w:tabs>
          <w:tab w:pos="1020" w:val="left"/>
          <w:tab w:pos="1780" w:val="left"/>
          <w:tab w:pos="2500" w:val="left"/>
          <w:tab w:pos="354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E5E5E"/>
          <w:spacing w:val="-19"/>
          <w:w w:val="149"/>
          <w:position w:val="1"/>
        </w:rPr>
        <w:t>S</w:t>
      </w:r>
      <w:r>
        <w:rPr>
          <w:rFonts w:ascii="Arial" w:hAnsi="Arial" w:cs="Arial" w:eastAsia="Arial"/>
          <w:sz w:val="9"/>
          <w:szCs w:val="9"/>
          <w:color w:val="3B3B3B"/>
          <w:spacing w:val="5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3"/>
          <w:position w:val="1"/>
        </w:rPr>
        <w:t>NA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2151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>3976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>80/1181</w:t>
      </w:r>
      <w:r>
        <w:rPr>
          <w:rFonts w:ascii="Arial" w:hAnsi="Arial" w:cs="Arial" w:eastAsia="Arial"/>
          <w:sz w:val="9"/>
          <w:szCs w:val="9"/>
          <w:color w:val="4D4D4D"/>
          <w:spacing w:val="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11"/>
          <w:position w:val="0"/>
        </w:rPr>
        <w:t>500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689" w:space="821"/>
            <w:col w:w="4290"/>
          </w:cols>
        </w:sectPr>
      </w:pPr>
      <w:rPr/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15" w:right="-20"/>
        <w:jc w:val="left"/>
        <w:tabs>
          <w:tab w:pos="7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78</w:t>
      </w:r>
      <w:r>
        <w:rPr>
          <w:rFonts w:ascii="Arial" w:hAnsi="Arial" w:cs="Arial" w:eastAsia="Arial"/>
          <w:sz w:val="9"/>
          <w:szCs w:val="9"/>
          <w:color w:val="5E5E5E"/>
          <w:spacing w:val="-1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TIRANA</w:t>
      </w:r>
      <w:r>
        <w:rPr>
          <w:rFonts w:ascii="Arial" w:hAnsi="Arial" w:cs="Arial" w:eastAsia="Arial"/>
          <w:sz w:val="9"/>
          <w:szCs w:val="9"/>
          <w:color w:val="4D4D4D"/>
          <w:spacing w:val="1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1"/>
        </w:rPr>
        <w:t>JUG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15" w:right="-55"/>
        <w:jc w:val="left"/>
        <w:tabs>
          <w:tab w:pos="7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0"/>
          <w:w w:val="100"/>
        </w:rPr>
        <w:t>77</w:t>
      </w:r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>TIRANA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</w:rPr>
        <w:t>VERI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9" w:after="0" w:line="240" w:lineRule="auto"/>
        <w:ind w:left="19" w:right="-20"/>
        <w:jc w:val="left"/>
        <w:tabs>
          <w:tab w:pos="720" w:val="left"/>
          <w:tab w:pos="1920" w:val="left"/>
          <w:tab w:pos="2880" w:val="left"/>
          <w:tab w:pos="4020" w:val="left"/>
          <w:tab w:pos="5520" w:val="left"/>
          <w:tab w:pos="652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1"/>
        </w:rPr>
        <w:t>ISH</w:t>
      </w:r>
      <w:r>
        <w:rPr>
          <w:rFonts w:ascii="Arial" w:hAnsi="Arial" w:cs="Arial" w:eastAsia="Arial"/>
          <w:sz w:val="9"/>
          <w:szCs w:val="9"/>
          <w:color w:val="727272"/>
          <w:spacing w:val="-10"/>
          <w:w w:val="111"/>
        </w:rPr>
        <w:t>T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1"/>
        </w:rPr>
        <w:t>E</w:t>
      </w:r>
      <w:r>
        <w:rPr>
          <w:rFonts w:ascii="Arial" w:hAnsi="Arial" w:cs="Arial" w:eastAsia="Arial"/>
          <w:sz w:val="9"/>
          <w:szCs w:val="9"/>
          <w:color w:val="4D4D4D"/>
          <w:spacing w:val="-20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VANGJEL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6"/>
        </w:rPr>
        <w:t>TA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06"/>
        </w:rPr>
        <w:t>O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</w:rPr>
        <w:t>MUZAKA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511</w:t>
      </w:r>
      <w:r>
        <w:rPr>
          <w:rFonts w:ascii="Arial" w:hAnsi="Arial" w:cs="Arial" w:eastAsia="Arial"/>
          <w:sz w:val="9"/>
          <w:szCs w:val="9"/>
          <w:color w:val="4D4D4D"/>
          <w:spacing w:val="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81629</w:t>
      </w:r>
      <w:r>
        <w:rPr>
          <w:rFonts w:ascii="Arial" w:hAnsi="Arial" w:cs="Arial" w:eastAsia="Arial"/>
          <w:sz w:val="9"/>
          <w:szCs w:val="9"/>
          <w:color w:val="5E5E5E"/>
          <w:spacing w:val="-1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C8C8C"/>
          <w:spacing w:val="-14"/>
          <w:w w:val="14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40"/>
          <w:position w:val="1"/>
        </w:rPr>
        <w:t>37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98" w:after="0" w:line="240" w:lineRule="auto"/>
        <w:ind w:right="-20"/>
        <w:jc w:val="left"/>
        <w:tabs>
          <w:tab w:pos="820" w:val="left"/>
          <w:tab w:pos="1920" w:val="left"/>
          <w:tab w:pos="2960" w:val="left"/>
          <w:tab w:pos="4020" w:val="left"/>
          <w:tab w:pos="4760" w:val="left"/>
          <w:tab w:pos="5520" w:val="left"/>
          <w:tab w:pos="65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3B3B3B"/>
          <w:spacing w:val="0"/>
          <w:w w:val="116"/>
        </w:rPr>
        <w:t>B</w:t>
      </w:r>
      <w:r>
        <w:rPr>
          <w:rFonts w:ascii="Arial" w:hAnsi="Arial" w:cs="Arial" w:eastAsia="Arial"/>
          <w:sz w:val="9"/>
          <w:szCs w:val="9"/>
          <w:color w:val="3B3B3B"/>
          <w:spacing w:val="-17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</w:rPr>
        <w:t>HET</w:t>
      </w:r>
      <w:r>
        <w:rPr>
          <w:rFonts w:ascii="Arial" w:hAnsi="Arial" w:cs="Arial" w:eastAsia="Arial"/>
          <w:sz w:val="9"/>
          <w:szCs w:val="9"/>
          <w:color w:val="5E5E5E"/>
          <w:spacing w:val="-27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</w:rPr>
        <w:t>CO</w:t>
      </w:r>
      <w:r>
        <w:rPr>
          <w:rFonts w:ascii="Arial" w:hAnsi="Arial" w:cs="Arial" w:eastAsia="Arial"/>
          <w:sz w:val="9"/>
          <w:szCs w:val="9"/>
          <w:color w:val="5E5E5E"/>
          <w:spacing w:val="-11"/>
          <w:w w:val="117"/>
        </w:rPr>
        <w:t>N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82828"/>
          <w:spacing w:val="-12"/>
          <w:w w:val="143"/>
        </w:rPr>
        <w:t>L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6"/>
        </w:rPr>
        <w:t>O</w:t>
      </w:r>
      <w:r>
        <w:rPr>
          <w:rFonts w:ascii="Arial" w:hAnsi="Arial" w:cs="Arial" w:eastAsia="Arial"/>
          <w:sz w:val="9"/>
          <w:szCs w:val="9"/>
          <w:color w:val="4D4D4D"/>
          <w:spacing w:val="-11"/>
          <w:w w:val="117"/>
        </w:rPr>
        <w:t>N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BAKO</w:t>
      </w:r>
      <w:r>
        <w:rPr>
          <w:rFonts w:ascii="Arial" w:hAnsi="Arial" w:cs="Arial" w:eastAsia="Arial"/>
          <w:sz w:val="9"/>
          <w:szCs w:val="9"/>
          <w:color w:val="4D4D4D"/>
          <w:spacing w:val="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511</w:t>
      </w:r>
      <w:r>
        <w:rPr>
          <w:rFonts w:ascii="Arial" w:hAnsi="Arial" w:cs="Arial" w:eastAsia="Arial"/>
          <w:sz w:val="9"/>
          <w:szCs w:val="9"/>
          <w:color w:val="4D4D4D"/>
          <w:spacing w:val="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8190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81629</w:t>
      </w:r>
      <w:r>
        <w:rPr>
          <w:rFonts w:ascii="Arial" w:hAnsi="Arial" w:cs="Arial" w:eastAsia="Arial"/>
          <w:sz w:val="9"/>
          <w:szCs w:val="9"/>
          <w:color w:val="5E5E5E"/>
          <w:spacing w:val="-1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C8C8C"/>
          <w:spacing w:val="-14"/>
          <w:w w:val="140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40"/>
        </w:rPr>
        <w:t>37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0" w:after="0" w:line="240" w:lineRule="auto"/>
        <w:ind w:left="19" w:right="-20"/>
        <w:jc w:val="left"/>
        <w:tabs>
          <w:tab w:pos="720" w:val="left"/>
          <w:tab w:pos="1900" w:val="left"/>
          <w:tab w:pos="2960" w:val="left"/>
          <w:tab w:pos="4000" w:val="left"/>
          <w:tab w:pos="4760" w:val="left"/>
          <w:tab w:pos="5460" w:val="left"/>
          <w:tab w:pos="6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27272"/>
          <w:spacing w:val="0"/>
          <w:w w:val="116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727272"/>
          <w:spacing w:val="-6"/>
          <w:w w:val="116"/>
          <w:position w:val="1"/>
        </w:rPr>
        <w:t>S</w:t>
      </w:r>
      <w:r>
        <w:rPr>
          <w:rFonts w:ascii="Arial" w:hAnsi="Arial" w:cs="Arial" w:eastAsia="Arial"/>
          <w:sz w:val="9"/>
          <w:szCs w:val="9"/>
          <w:color w:val="3B3B3B"/>
          <w:spacing w:val="-2"/>
          <w:w w:val="116"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6"/>
          <w:position w:val="1"/>
        </w:rPr>
        <w:t>TE</w:t>
      </w:r>
      <w:r>
        <w:rPr>
          <w:rFonts w:ascii="Arial" w:hAnsi="Arial" w:cs="Arial" w:eastAsia="Arial"/>
          <w:sz w:val="9"/>
          <w:szCs w:val="9"/>
          <w:color w:val="727272"/>
          <w:spacing w:val="-28"/>
          <w:w w:val="116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75"/>
          <w:position w:val="1"/>
        </w:rPr>
        <w:t>RAMAZAN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2"/>
          <w:position w:val="1"/>
        </w:rPr>
        <w:t>NA</w:t>
      </w:r>
      <w:r>
        <w:rPr>
          <w:rFonts w:ascii="Arial" w:hAnsi="Arial" w:cs="Arial" w:eastAsia="Arial"/>
          <w:sz w:val="9"/>
          <w:szCs w:val="9"/>
          <w:color w:val="4D4D4D"/>
          <w:spacing w:val="-12"/>
          <w:w w:val="112"/>
          <w:position w:val="1"/>
        </w:rPr>
        <w:t>Z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2"/>
          <w:position w:val="1"/>
        </w:rPr>
        <w:t>IF</w:t>
      </w:r>
      <w:r>
        <w:rPr>
          <w:rFonts w:ascii="Arial" w:hAnsi="Arial" w:cs="Arial" w:eastAsia="Arial"/>
          <w:sz w:val="9"/>
          <w:szCs w:val="9"/>
          <w:color w:val="727272"/>
          <w:spacing w:val="-28"/>
          <w:w w:val="112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RAOE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>2887</w:t>
      </w:r>
      <w:r>
        <w:rPr>
          <w:rFonts w:ascii="Arial" w:hAnsi="Arial" w:cs="Arial" w:eastAsia="Arial"/>
          <w:sz w:val="9"/>
          <w:szCs w:val="9"/>
          <w:color w:val="5E5E5E"/>
          <w:spacing w:val="-7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8120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  <w:t>9</w:t>
      </w:r>
      <w:r>
        <w:rPr>
          <w:rFonts w:ascii="Arial" w:hAnsi="Arial" w:cs="Arial" w:eastAsia="Arial"/>
          <w:sz w:val="9"/>
          <w:szCs w:val="9"/>
          <w:color w:val="727272"/>
          <w:spacing w:val="-18"/>
          <w:w w:val="100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>16</w:t>
      </w:r>
      <w:r>
        <w:rPr>
          <w:rFonts w:ascii="Arial" w:hAnsi="Arial" w:cs="Arial" w:eastAsia="Arial"/>
          <w:sz w:val="9"/>
          <w:szCs w:val="9"/>
          <w:color w:val="4D4D4D"/>
          <w:spacing w:val="-17"/>
          <w:w w:val="100"/>
          <w:position w:val="1"/>
        </w:rPr>
        <w:t>0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  <w:t>111</w:t>
      </w:r>
      <w:r>
        <w:rPr>
          <w:rFonts w:ascii="Arial" w:hAnsi="Arial" w:cs="Arial" w:eastAsia="Arial"/>
          <w:sz w:val="9"/>
          <w:szCs w:val="9"/>
          <w:color w:val="727272"/>
          <w:spacing w:val="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35"/>
          <w:position w:val="1"/>
        </w:rPr>
        <w:t>6</w:t>
      </w:r>
      <w:r>
        <w:rPr>
          <w:rFonts w:ascii="Arial" w:hAnsi="Arial" w:cs="Arial" w:eastAsia="Arial"/>
          <w:sz w:val="9"/>
          <w:szCs w:val="9"/>
          <w:color w:val="5E5E5E"/>
          <w:spacing w:val="-16"/>
          <w:w w:val="135"/>
          <w:position w:val="1"/>
        </w:rPr>
        <w:t>8</w:t>
      </w:r>
      <w:r>
        <w:rPr>
          <w:rFonts w:ascii="Arial" w:hAnsi="Arial" w:cs="Arial" w:eastAsia="Arial"/>
          <w:sz w:val="9"/>
          <w:szCs w:val="9"/>
          <w:color w:val="8C8C8C"/>
          <w:spacing w:val="-6"/>
          <w:w w:val="212"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36"/>
          <w:position w:val="1"/>
        </w:rPr>
        <w:t>3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60" w:after="0" w:line="139" w:lineRule="exact"/>
        <w:ind w:right="-20"/>
        <w:jc w:val="left"/>
        <w:tabs>
          <w:tab w:pos="720" w:val="left"/>
          <w:tab w:pos="1900" w:val="left"/>
          <w:tab w:pos="2960" w:val="left"/>
          <w:tab w:pos="3840" w:val="left"/>
          <w:tab w:pos="4760" w:val="left"/>
          <w:tab w:pos="5460" w:val="left"/>
          <w:tab w:pos="6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18"/>
        </w:rPr>
        <w:t>BEH</w:t>
      </w:r>
      <w:r>
        <w:rPr>
          <w:rFonts w:ascii="Arial" w:hAnsi="Arial" w:cs="Arial" w:eastAsia="Arial"/>
          <w:sz w:val="9"/>
          <w:szCs w:val="9"/>
          <w:color w:val="4D4D4D"/>
          <w:spacing w:val="-21"/>
          <w:w w:val="118"/>
        </w:rPr>
        <w:t>E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8"/>
        </w:rPr>
        <w:t>T</w:t>
      </w:r>
      <w:r>
        <w:rPr>
          <w:rFonts w:ascii="Arial" w:hAnsi="Arial" w:cs="Arial" w:eastAsia="Arial"/>
          <w:sz w:val="9"/>
          <w:szCs w:val="9"/>
          <w:color w:val="727272"/>
          <w:spacing w:val="-29"/>
          <w:w w:val="118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75"/>
        </w:rPr>
        <w:t>RAMAZ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1"/>
          <w:w w:val="75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727272"/>
          <w:spacing w:val="0"/>
          <w:w w:val="75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727272"/>
          <w:spacing w:val="-19"/>
          <w:w w:val="7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72727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72727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3B3B3B"/>
          <w:spacing w:val="-17"/>
          <w:w w:val="113"/>
        </w:rPr>
        <w:t>N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45"/>
        </w:rPr>
        <w:t>I\Zif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>RAOE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9"/>
          <w:position w:val="0"/>
        </w:rPr>
        <w:t>2687</w:t>
      </w:r>
      <w:r>
        <w:rPr>
          <w:rFonts w:ascii="Arial" w:hAnsi="Arial" w:cs="Arial" w:eastAsia="Arial"/>
          <w:sz w:val="9"/>
          <w:szCs w:val="9"/>
          <w:color w:val="5E5E5E"/>
          <w:spacing w:val="4"/>
          <w:w w:val="119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9"/>
          <w:position w:val="0"/>
        </w:rPr>
        <w:t>1757</w:t>
      </w:r>
      <w:r>
        <w:rPr>
          <w:rFonts w:ascii="Arial" w:hAnsi="Arial" w:cs="Arial" w:eastAsia="Arial"/>
          <w:sz w:val="9"/>
          <w:szCs w:val="9"/>
          <w:color w:val="5E5E5E"/>
          <w:spacing w:val="-29"/>
          <w:w w:val="119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>8120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>91180111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4"/>
          <w:position w:val="0"/>
        </w:rPr>
        <w:t>375.3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44" w:space="190"/>
            <w:col w:w="7266"/>
          </w:cols>
        </w:sectPr>
      </w:pPr>
      <w:rPr/>
    </w:p>
    <w:p>
      <w:pPr>
        <w:spacing w:before="90" w:after="0" w:line="93" w:lineRule="exact"/>
        <w:ind w:left="4138" w:right="4158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-18"/>
          <w:w w:val="150"/>
          <w:b/>
          <w:bCs/>
          <w:position w:val="-1"/>
        </w:rPr>
        <w:t>U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7"/>
          <w:b/>
          <w:bCs/>
          <w:position w:val="-1"/>
        </w:rPr>
        <w:t>O</w:t>
      </w:r>
      <w:r>
        <w:rPr>
          <w:rFonts w:ascii="Arial" w:hAnsi="Arial" w:cs="Arial" w:eastAsia="Arial"/>
          <w:sz w:val="9"/>
          <w:szCs w:val="9"/>
          <w:color w:val="282828"/>
          <w:spacing w:val="-3"/>
          <w:w w:val="108"/>
          <w:b/>
          <w:bCs/>
          <w:position w:val="-1"/>
        </w:rPr>
        <w:t>H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2"/>
          <w:b/>
          <w:bCs/>
          <w:position w:val="-1"/>
        </w:rPr>
        <w:t>JA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9"/>
          <w:b/>
          <w:bCs/>
          <w:position w:val="-1"/>
        </w:rPr>
        <w:t>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45" w:lineRule="exact"/>
        <w:ind w:left="315" w:right="-20"/>
        <w:jc w:val="left"/>
        <w:tabs>
          <w:tab w:pos="980" w:val="left"/>
          <w:tab w:pos="1640" w:val="left"/>
          <w:tab w:pos="4560" w:val="left"/>
          <w:tab w:pos="5420" w:val="left"/>
          <w:tab w:pos="5740" w:val="left"/>
          <w:tab w:pos="6220" w:val="left"/>
          <w:tab w:pos="7200" w:val="left"/>
          <w:tab w:pos="7820" w:val="left"/>
        </w:tabs>
        <w:rPr>
          <w:rFonts w:ascii="Times New Roman" w:hAnsi="Times New Roman" w:cs="Times New Roman" w:eastAsia="Times New Roman"/>
          <w:sz w:val="30"/>
          <w:szCs w:val="3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28"/>
          <w:position w:val="-11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-1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-11"/>
        </w:rPr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100"/>
          <w:position w:val="-21"/>
        </w:rPr>
        <w:t>"</w:t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-39"/>
          <w:w w:val="100"/>
          <w:position w:val="-2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100"/>
          <w:position w:val="-21"/>
        </w:rPr>
        <w:tab/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100"/>
          <w:position w:val="-14"/>
        </w:rPr>
        <w:t>,.</w:t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100"/>
          <w:position w:val="-14"/>
        </w:rPr>
        <w:tab/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100"/>
          <w:position w:val="-14"/>
        </w:rPr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position w:val="-24"/>
        </w:rPr>
        <w:t>"'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position w:val="-2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position w:val="-24"/>
        </w:rPr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b/>
          <w:bCs/>
          <w:position w:val="-2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b/>
          <w:bCs/>
          <w:position w:val="-2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b/>
          <w:bCs/>
          <w:position w:val="-20"/>
        </w:rPr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56"/>
          <w:b/>
          <w:bCs/>
          <w:position w:val="-20"/>
        </w:rPr>
        <w:t>ffi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  <w:b/>
          <w:bCs/>
          <w:position w:val="-20"/>
        </w:rPr>
        <w:tab/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  <w:b/>
          <w:bCs/>
          <w:position w:val="-20"/>
        </w:rPr>
      </w:r>
      <w:r>
        <w:rPr>
          <w:rFonts w:ascii="Times New Roman" w:hAnsi="Times New Roman" w:cs="Times New Roman" w:eastAsia="Times New Roman"/>
          <w:sz w:val="28"/>
          <w:szCs w:val="28"/>
          <w:color w:val="3B3B3B"/>
          <w:spacing w:val="0"/>
          <w:w w:val="67"/>
          <w:position w:val="-22"/>
        </w:rPr>
        <w:t>..</w:t>
      </w:r>
      <w:r>
        <w:rPr>
          <w:rFonts w:ascii="Times New Roman" w:hAnsi="Times New Roman" w:cs="Times New Roman" w:eastAsia="Times New Roman"/>
          <w:sz w:val="28"/>
          <w:szCs w:val="28"/>
          <w:color w:val="3B3B3B"/>
          <w:spacing w:val="-37"/>
          <w:w w:val="100"/>
          <w:position w:val="-22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3B3B3B"/>
          <w:spacing w:val="0"/>
          <w:w w:val="68"/>
          <w:position w:val="-22"/>
        </w:rPr>
        <w:t>g</w:t>
      </w:r>
      <w:r>
        <w:rPr>
          <w:rFonts w:ascii="Times New Roman" w:hAnsi="Times New Roman" w:cs="Times New Roman" w:eastAsia="Times New Roman"/>
          <w:sz w:val="28"/>
          <w:szCs w:val="28"/>
          <w:color w:val="3B3B3B"/>
          <w:spacing w:val="0"/>
          <w:w w:val="100"/>
          <w:position w:val="-22"/>
        </w:rPr>
        <w:tab/>
      </w:r>
      <w:r>
        <w:rPr>
          <w:rFonts w:ascii="Times New Roman" w:hAnsi="Times New Roman" w:cs="Times New Roman" w:eastAsia="Times New Roman"/>
          <w:sz w:val="28"/>
          <w:szCs w:val="28"/>
          <w:color w:val="3B3B3B"/>
          <w:spacing w:val="0"/>
          <w:w w:val="100"/>
          <w:position w:val="-22"/>
        </w:rPr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-14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18"/>
          <w:w w:val="100"/>
          <w:position w:val="-1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-1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-14"/>
        </w:rPr>
      </w:r>
      <w:r>
        <w:rPr>
          <w:rFonts w:ascii="Times New Roman" w:hAnsi="Times New Roman" w:cs="Times New Roman" w:eastAsia="Times New Roman"/>
          <w:sz w:val="30"/>
          <w:szCs w:val="30"/>
          <w:color w:val="282828"/>
          <w:spacing w:val="0"/>
          <w:w w:val="146"/>
          <w:b/>
          <w:bCs/>
          <w:i/>
          <w:position w:val="-24"/>
        </w:rPr>
        <w:t>itt</w:t>
      </w:r>
      <w:r>
        <w:rPr>
          <w:rFonts w:ascii="Times New Roman" w:hAnsi="Times New Roman" w:cs="Times New Roman" w:eastAsia="Times New Roman"/>
          <w:sz w:val="30"/>
          <w:szCs w:val="3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68" w:after="0" w:line="57" w:lineRule="exact"/>
        <w:ind w:left="315" w:right="-67"/>
        <w:jc w:val="left"/>
        <w:tabs>
          <w:tab w:pos="96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12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35"/>
          <w:w w:val="100"/>
          <w:position w:val="-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15"/>
          <w:position w:val="-7"/>
        </w:rPr>
        <w:t>a;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125" w:lineRule="exact"/>
        <w:ind w:right="-20"/>
        <w:jc w:val="left"/>
        <w:tabs>
          <w:tab w:pos="2500" w:val="left"/>
        </w:tabs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-12"/>
        </w:rPr>
        <w:t>w</w:t>
      </w:r>
      <w:r>
        <w:rPr>
          <w:rFonts w:ascii="Arial" w:hAnsi="Arial" w:cs="Arial" w:eastAsia="Arial"/>
          <w:sz w:val="11"/>
          <w:szCs w:val="11"/>
          <w:color w:val="4D4D4D"/>
          <w:spacing w:val="-23"/>
          <w:w w:val="100"/>
          <w:position w:val="-12"/>
        </w:rPr>
        <w:t> </w:t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-12"/>
        </w:rPr>
      </w:r>
      <w:r>
        <w:rPr>
          <w:rFonts w:ascii="Arial" w:hAnsi="Arial" w:cs="Arial" w:eastAsia="Arial"/>
          <w:sz w:val="23"/>
          <w:szCs w:val="23"/>
          <w:color w:val="282828"/>
          <w:spacing w:val="0"/>
          <w:w w:val="113"/>
          <w:position w:val="-9"/>
        </w:rPr>
        <w:t>-.,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078" w:space="3499"/>
            <w:col w:w="4223"/>
          </w:cols>
        </w:sectPr>
      </w:pPr>
      <w:rPr/>
    </w:p>
    <w:p>
      <w:pPr>
        <w:spacing w:before="0" w:after="0" w:line="112" w:lineRule="exact"/>
        <w:ind w:left="315" w:right="-103"/>
        <w:jc w:val="left"/>
        <w:tabs>
          <w:tab w:pos="960" w:val="left"/>
          <w:tab w:pos="1640" w:val="left"/>
          <w:tab w:pos="2420" w:val="left"/>
          <w:tab w:pos="350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44"/>
          <w:position w:val="-9"/>
        </w:rPr>
        <w:t>z</w:t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-9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-9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216"/>
          <w:position w:val="-7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45"/>
          <w:w w:val="216"/>
          <w:position w:val="-7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-7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-7"/>
        </w:rPr>
      </w:r>
      <w:r>
        <w:rPr>
          <w:rFonts w:ascii="Arial" w:hAnsi="Arial" w:cs="Arial" w:eastAsia="Arial"/>
          <w:sz w:val="42"/>
          <w:szCs w:val="42"/>
          <w:color w:val="3B3B3B"/>
          <w:spacing w:val="0"/>
          <w:w w:val="216"/>
          <w:position w:val="-28"/>
        </w:rPr>
        <w:t>i</w:t>
      </w:r>
      <w:r>
        <w:rPr>
          <w:rFonts w:ascii="Arial" w:hAnsi="Arial" w:cs="Arial" w:eastAsia="Arial"/>
          <w:sz w:val="42"/>
          <w:szCs w:val="42"/>
          <w:color w:val="3B3B3B"/>
          <w:spacing w:val="0"/>
          <w:w w:val="100"/>
          <w:position w:val="-28"/>
        </w:rPr>
        <w:tab/>
      </w:r>
      <w:r>
        <w:rPr>
          <w:rFonts w:ascii="Arial" w:hAnsi="Arial" w:cs="Arial" w:eastAsia="Arial"/>
          <w:sz w:val="42"/>
          <w:szCs w:val="42"/>
          <w:color w:val="3B3B3B"/>
          <w:spacing w:val="0"/>
          <w:w w:val="100"/>
          <w:position w:val="-28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23"/>
          <w:position w:val="-4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12"/>
          <w:w w:val="123"/>
          <w:position w:val="-4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4D4D4D"/>
          <w:spacing w:val="0"/>
          <w:w w:val="123"/>
          <w:position w:val="-12"/>
        </w:rPr>
        <w:t>ti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112" w:lineRule="exact"/>
        <w:ind w:right="-101"/>
        <w:jc w:val="left"/>
        <w:tabs>
          <w:tab w:pos="166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41"/>
          <w:szCs w:val="41"/>
          <w:color w:val="3B3B3B"/>
          <w:spacing w:val="-80"/>
          <w:w w:val="59"/>
          <w:position w:val="-24"/>
        </w:rPr>
        <w:t>.</w:t>
      </w:r>
      <w:r>
        <w:rPr>
          <w:rFonts w:ascii="Arial" w:hAnsi="Arial" w:cs="Arial" w:eastAsia="Arial"/>
          <w:sz w:val="28"/>
          <w:szCs w:val="28"/>
          <w:color w:val="282828"/>
          <w:spacing w:val="-2"/>
          <w:w w:val="52"/>
          <w:position w:val="-21"/>
        </w:rPr>
        <w:t>"</w:t>
      </w:r>
      <w:r>
        <w:rPr>
          <w:rFonts w:ascii="Times New Roman" w:hAnsi="Times New Roman" w:cs="Times New Roman" w:eastAsia="Times New Roman"/>
          <w:sz w:val="41"/>
          <w:szCs w:val="41"/>
          <w:color w:val="3B3B3B"/>
          <w:spacing w:val="-93"/>
          <w:w w:val="59"/>
          <w:position w:val="-24"/>
        </w:rPr>
        <w:t>.</w:t>
      </w:r>
      <w:r>
        <w:rPr>
          <w:rFonts w:ascii="Arial" w:hAnsi="Arial" w:cs="Arial" w:eastAsia="Arial"/>
          <w:sz w:val="28"/>
          <w:szCs w:val="28"/>
          <w:color w:val="282828"/>
          <w:spacing w:val="0"/>
          <w:w w:val="52"/>
          <w:position w:val="-21"/>
        </w:rPr>
        <w:t>'</w:t>
      </w:r>
      <w:r>
        <w:rPr>
          <w:rFonts w:ascii="Arial" w:hAnsi="Arial" w:cs="Arial" w:eastAsia="Arial"/>
          <w:sz w:val="28"/>
          <w:szCs w:val="28"/>
          <w:color w:val="282828"/>
          <w:spacing w:val="0"/>
          <w:w w:val="100"/>
          <w:position w:val="-21"/>
        </w:rPr>
        <w:tab/>
      </w:r>
      <w:r>
        <w:rPr>
          <w:rFonts w:ascii="Arial" w:hAnsi="Arial" w:cs="Arial" w:eastAsia="Arial"/>
          <w:sz w:val="28"/>
          <w:szCs w:val="28"/>
          <w:color w:val="282828"/>
          <w:spacing w:val="0"/>
          <w:w w:val="100"/>
          <w:position w:val="-21"/>
        </w:rPr>
      </w:r>
      <w:r>
        <w:rPr>
          <w:rFonts w:ascii="Arial" w:hAnsi="Arial" w:cs="Arial" w:eastAsia="Arial"/>
          <w:sz w:val="20"/>
          <w:szCs w:val="20"/>
          <w:color w:val="282828"/>
          <w:spacing w:val="0"/>
          <w:w w:val="120"/>
          <w:position w:val="-19"/>
        </w:rPr>
        <w:t>""'"'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57" w:after="0" w:line="55" w:lineRule="exact"/>
        <w:ind w:right="-20"/>
        <w:jc w:val="left"/>
        <w:tabs>
          <w:tab w:pos="62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2"/>
          <w:szCs w:val="12"/>
          <w:color w:val="282828"/>
          <w:spacing w:val="0"/>
          <w:w w:val="75"/>
          <w:b/>
          <w:bCs/>
          <w:position w:val="-6"/>
        </w:rPr>
        <w:t>0Ci2</w:t>
      </w:r>
      <w:r>
        <w:rPr>
          <w:rFonts w:ascii="Courier New" w:hAnsi="Courier New" w:cs="Courier New" w:eastAsia="Courier New"/>
          <w:sz w:val="12"/>
          <w:szCs w:val="12"/>
          <w:color w:val="282828"/>
          <w:spacing w:val="0"/>
          <w:w w:val="100"/>
          <w:b/>
          <w:bCs/>
          <w:position w:val="-6"/>
        </w:rPr>
        <w:tab/>
      </w:r>
      <w:r>
        <w:rPr>
          <w:rFonts w:ascii="Courier New" w:hAnsi="Courier New" w:cs="Courier New" w:eastAsia="Courier New"/>
          <w:sz w:val="12"/>
          <w:szCs w:val="12"/>
          <w:color w:val="282828"/>
          <w:spacing w:val="0"/>
          <w:w w:val="100"/>
          <w:b/>
          <w:bCs/>
          <w:position w:val="-6"/>
        </w:rPr>
      </w:r>
      <w:r>
        <w:rPr>
          <w:rFonts w:ascii="Arial" w:hAnsi="Arial" w:cs="Arial" w:eastAsia="Arial"/>
          <w:sz w:val="16"/>
          <w:szCs w:val="16"/>
          <w:color w:val="282828"/>
          <w:spacing w:val="0"/>
          <w:w w:val="193"/>
          <w:b/>
          <w:bCs/>
          <w:i/>
          <w:position w:val="-16"/>
        </w:rPr>
        <w:t>K: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3616" w:space="961"/>
            <w:col w:w="2010" w:space="495"/>
            <w:col w:w="1718"/>
          </w:cols>
        </w:sectPr>
      </w:pPr>
      <w:rPr/>
    </w:p>
    <w:p>
      <w:pPr>
        <w:spacing w:before="94" w:after="0" w:line="61" w:lineRule="atLeast"/>
        <w:ind w:left="315" w:right="-82"/>
        <w:jc w:val="left"/>
        <w:tabs>
          <w:tab w:pos="2420" w:val="left"/>
          <w:tab w:pos="3520" w:val="left"/>
        </w:tabs>
        <w:rPr>
          <w:rFonts w:ascii="Arial" w:hAnsi="Arial" w:cs="Arial" w:eastAsia="Arial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28"/>
          <w:position w:val="1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100"/>
          <w:position w:val="0"/>
        </w:rPr>
      </w:r>
      <w:r>
        <w:rPr>
          <w:rFonts w:ascii="Arial" w:hAnsi="Arial" w:cs="Arial" w:eastAsia="Arial"/>
          <w:sz w:val="26"/>
          <w:szCs w:val="26"/>
          <w:color w:val="3B3B3B"/>
          <w:spacing w:val="0"/>
          <w:w w:val="112"/>
          <w:position w:val="-12"/>
        </w:rPr>
        <w:t>"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33" w:lineRule="exact"/>
        <w:ind w:right="-20"/>
        <w:jc w:val="left"/>
        <w:tabs>
          <w:tab w:pos="1280" w:val="left"/>
          <w:tab w:pos="218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158"/>
          <w:position w:val="-26"/>
        </w:rPr>
        <w:t>""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100"/>
          <w:position w:val="-26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100"/>
          <w:position w:val="-26"/>
        </w:rPr>
      </w:r>
      <w:r>
        <w:rPr>
          <w:rFonts w:ascii="Arial" w:hAnsi="Arial" w:cs="Arial" w:eastAsia="Arial"/>
          <w:sz w:val="23"/>
          <w:szCs w:val="23"/>
          <w:color w:val="4D4D4D"/>
          <w:spacing w:val="-103"/>
          <w:w w:val="126"/>
          <w:position w:val="-27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-8"/>
          <w:w w:val="160"/>
          <w:position w:val="-23"/>
        </w:rPr>
        <w:t>z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-54"/>
          <w:w w:val="160"/>
          <w:position w:val="-23"/>
        </w:rPr>
        <w:t>&lt;</w:t>
      </w:r>
      <w:r>
        <w:rPr>
          <w:rFonts w:ascii="Times New Roman" w:hAnsi="Times New Roman" w:cs="Times New Roman" w:eastAsia="Times New Roman"/>
          <w:sz w:val="39"/>
          <w:szCs w:val="39"/>
          <w:color w:val="282828"/>
          <w:spacing w:val="-89"/>
          <w:w w:val="55"/>
          <w:position w:val="-29"/>
        </w:rPr>
        <w:t>.</w:t>
      </w:r>
      <w:r>
        <w:rPr>
          <w:rFonts w:ascii="Arial" w:hAnsi="Arial" w:cs="Arial" w:eastAsia="Arial"/>
          <w:sz w:val="23"/>
          <w:szCs w:val="23"/>
          <w:color w:val="282828"/>
          <w:spacing w:val="-8"/>
          <w:w w:val="73"/>
          <w:position w:val="-27"/>
        </w:rPr>
        <w:t>"</w:t>
      </w:r>
      <w:r>
        <w:rPr>
          <w:rFonts w:ascii="Times New Roman" w:hAnsi="Times New Roman" w:cs="Times New Roman" w:eastAsia="Times New Roman"/>
          <w:sz w:val="39"/>
          <w:szCs w:val="39"/>
          <w:color w:val="282828"/>
          <w:spacing w:val="-78"/>
          <w:w w:val="55"/>
          <w:position w:val="-29"/>
        </w:rPr>
        <w:t>.</w:t>
      </w:r>
      <w:r>
        <w:rPr>
          <w:rFonts w:ascii="Arial" w:hAnsi="Arial" w:cs="Arial" w:eastAsia="Arial"/>
          <w:sz w:val="23"/>
          <w:szCs w:val="23"/>
          <w:color w:val="282828"/>
          <w:spacing w:val="0"/>
          <w:w w:val="73"/>
          <w:position w:val="-27"/>
        </w:rPr>
        <w:t>'</w:t>
      </w:r>
      <w:r>
        <w:rPr>
          <w:rFonts w:ascii="Arial" w:hAnsi="Arial" w:cs="Arial" w:eastAsia="Arial"/>
          <w:sz w:val="23"/>
          <w:szCs w:val="23"/>
          <w:color w:val="282828"/>
          <w:spacing w:val="0"/>
          <w:w w:val="100"/>
          <w:position w:val="-27"/>
        </w:rPr>
        <w:tab/>
      </w:r>
      <w:r>
        <w:rPr>
          <w:rFonts w:ascii="Arial" w:hAnsi="Arial" w:cs="Arial" w:eastAsia="Arial"/>
          <w:sz w:val="23"/>
          <w:szCs w:val="23"/>
          <w:color w:val="282828"/>
          <w:spacing w:val="0"/>
          <w:w w:val="100"/>
          <w:position w:val="-27"/>
        </w:rPr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  <w:b/>
          <w:bCs/>
          <w:position w:val="-27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10"/>
          <w:w w:val="100"/>
          <w:b/>
          <w:bCs/>
          <w:position w:val="-2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9"/>
          <w:b/>
          <w:bCs/>
          <w:position w:val="-27"/>
        </w:rPr>
        <w:t>w:r:g: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626" w:space="2141"/>
            <w:col w:w="3033"/>
          </w:cols>
        </w:sectPr>
      </w:pPr>
      <w:rPr/>
    </w:p>
    <w:p>
      <w:pPr>
        <w:spacing w:before="0" w:after="0" w:line="213" w:lineRule="atLeast"/>
        <w:ind w:left="315" w:right="-20"/>
        <w:jc w:val="left"/>
        <w:tabs>
          <w:tab w:pos="960" w:val="left"/>
          <w:tab w:pos="3520" w:val="left"/>
          <w:tab w:pos="4560" w:val="left"/>
          <w:tab w:pos="6220" w:val="left"/>
          <w:tab w:pos="7080" w:val="left"/>
        </w:tabs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1"/>
        </w:rPr>
        <w:t>w</w:t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282828"/>
          <w:spacing w:val="0"/>
          <w:w w:val="100"/>
          <w:position w:val="1"/>
        </w:rPr>
      </w:r>
      <w:r>
        <w:rPr>
          <w:rFonts w:ascii="Arial" w:hAnsi="Arial" w:cs="Arial" w:eastAsia="Arial"/>
          <w:sz w:val="12"/>
          <w:szCs w:val="12"/>
          <w:color w:val="4D4D4D"/>
          <w:spacing w:val="0"/>
          <w:w w:val="159"/>
          <w:position w:val="2"/>
        </w:rPr>
        <w:t>t;</w:t>
      </w:r>
      <w:r>
        <w:rPr>
          <w:rFonts w:ascii="Arial" w:hAnsi="Arial" w:cs="Arial" w:eastAsia="Arial"/>
          <w:sz w:val="12"/>
          <w:szCs w:val="12"/>
          <w:color w:val="4D4D4D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12"/>
          <w:szCs w:val="12"/>
          <w:color w:val="4D4D4D"/>
          <w:spacing w:val="0"/>
          <w:w w:val="100"/>
          <w:position w:val="2"/>
        </w:rPr>
      </w:r>
      <w:r>
        <w:rPr>
          <w:rFonts w:ascii="Arial" w:hAnsi="Arial" w:cs="Arial" w:eastAsia="Arial"/>
          <w:sz w:val="14"/>
          <w:szCs w:val="14"/>
          <w:color w:val="3B3B3B"/>
          <w:spacing w:val="0"/>
          <w:w w:val="58"/>
          <w:position w:val="0"/>
        </w:rPr>
        <w:t>....</w:t>
      </w:r>
      <w:r>
        <w:rPr>
          <w:rFonts w:ascii="Arial" w:hAnsi="Arial" w:cs="Arial" w:eastAsia="Arial"/>
          <w:sz w:val="14"/>
          <w:szCs w:val="14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4"/>
          <w:szCs w:val="14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  <w:position w:val="0"/>
        </w:rPr>
        <w:t>!!!</w:t>
      </w:r>
      <w:r>
        <w:rPr>
          <w:rFonts w:ascii="Arial" w:hAnsi="Arial" w:cs="Arial" w:eastAsia="Arial"/>
          <w:sz w:val="11"/>
          <w:szCs w:val="11"/>
          <w:color w:val="5E5E5E"/>
          <w:spacing w:val="-15"/>
          <w:w w:val="100"/>
          <w:position w:val="0"/>
        </w:rPr>
        <w:t> </w:t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216"/>
          <w:position w:val="0"/>
        </w:rPr>
        <w:t>O&lt;-'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0"/>
        </w:rPr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27"/>
          <w:position w:val="3"/>
        </w:rPr>
        <w:t>:li:&gt;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31" w:lineRule="exact"/>
        <w:ind w:left="315" w:right="-20"/>
        <w:jc w:val="left"/>
        <w:tabs>
          <w:tab w:pos="1640" w:val="left"/>
          <w:tab w:pos="4580" w:val="left"/>
          <w:tab w:pos="542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30"/>
          <w:szCs w:val="30"/>
          <w:color w:val="4D4D4D"/>
          <w:spacing w:val="0"/>
          <w:w w:val="64"/>
          <w:position w:val="-23"/>
        </w:rPr>
        <w:t>"'</w:t>
      </w:r>
      <w:r>
        <w:rPr>
          <w:rFonts w:ascii="Arial" w:hAnsi="Arial" w:cs="Arial" w:eastAsia="Arial"/>
          <w:sz w:val="30"/>
          <w:szCs w:val="30"/>
          <w:color w:val="4D4D4D"/>
          <w:spacing w:val="0"/>
          <w:w w:val="100"/>
          <w:position w:val="-23"/>
        </w:rPr>
        <w:tab/>
      </w:r>
      <w:r>
        <w:rPr>
          <w:rFonts w:ascii="Arial" w:hAnsi="Arial" w:cs="Arial" w:eastAsia="Arial"/>
          <w:sz w:val="30"/>
          <w:szCs w:val="30"/>
          <w:color w:val="4D4D4D"/>
          <w:spacing w:val="0"/>
          <w:w w:val="100"/>
          <w:position w:val="-23"/>
        </w:rPr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64"/>
          <w:position w:val="-22"/>
        </w:rPr>
        <w:t>"'</w:t>
      </w:r>
      <w:r>
        <w:rPr>
          <w:rFonts w:ascii="Arial" w:hAnsi="Arial" w:cs="Arial" w:eastAsia="Arial"/>
          <w:sz w:val="24"/>
          <w:szCs w:val="24"/>
          <w:color w:val="4D4D4D"/>
          <w:spacing w:val="-24"/>
          <w:w w:val="64"/>
          <w:position w:val="-22"/>
        </w:rPr>
        <w:t> </w:t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00"/>
          <w:position w:val="-22"/>
        </w:rPr>
        <w:tab/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00"/>
          <w:position w:val="-22"/>
        </w:rPr>
      </w:r>
      <w:r>
        <w:rPr>
          <w:rFonts w:ascii="Arial" w:hAnsi="Arial" w:cs="Arial" w:eastAsia="Arial"/>
          <w:sz w:val="28"/>
          <w:szCs w:val="28"/>
          <w:color w:val="3B3B3B"/>
          <w:spacing w:val="0"/>
          <w:w w:val="64"/>
          <w:position w:val="-22"/>
        </w:rPr>
        <w:t>"'</w:t>
      </w:r>
      <w:r>
        <w:rPr>
          <w:rFonts w:ascii="Arial" w:hAnsi="Arial" w:cs="Arial" w:eastAsia="Arial"/>
          <w:sz w:val="28"/>
          <w:szCs w:val="28"/>
          <w:color w:val="3B3B3B"/>
          <w:spacing w:val="0"/>
          <w:w w:val="100"/>
          <w:position w:val="-22"/>
        </w:rPr>
        <w:tab/>
      </w:r>
      <w:r>
        <w:rPr>
          <w:rFonts w:ascii="Arial" w:hAnsi="Arial" w:cs="Arial" w:eastAsia="Arial"/>
          <w:sz w:val="28"/>
          <w:szCs w:val="28"/>
          <w:color w:val="3B3B3B"/>
          <w:spacing w:val="0"/>
          <w:w w:val="100"/>
          <w:position w:val="-22"/>
        </w:rPr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158"/>
          <w:position w:val="-13"/>
        </w:rPr>
        <w:t>0.</w:t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158"/>
          <w:position w:val="-13"/>
        </w:rPr>
        <w:t>   </w:t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28"/>
          <w:w w:val="158"/>
          <w:position w:val="-13"/>
        </w:rPr>
        <w:t> </w:t>
      </w:r>
      <w:r>
        <w:rPr>
          <w:rFonts w:ascii="Arial" w:hAnsi="Arial" w:cs="Arial" w:eastAsia="Arial"/>
          <w:sz w:val="12"/>
          <w:szCs w:val="12"/>
          <w:color w:val="3B3B3B"/>
          <w:spacing w:val="0"/>
          <w:w w:val="158"/>
          <w:position w:val="-13"/>
        </w:rPr>
        <w:t>!jlii1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5" w:lineRule="atLeast"/>
        <w:ind w:left="315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56"/>
        </w:rPr>
        <w:t>z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22" w:after="0" w:line="243" w:lineRule="exact"/>
        <w:ind w:left="344" w:right="-76"/>
        <w:jc w:val="left"/>
        <w:tabs>
          <w:tab w:pos="1000" w:val="left"/>
          <w:tab w:pos="1660" w:val="left"/>
          <w:tab w:pos="2460" w:val="left"/>
          <w:tab w:pos="354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62"/>
          <w:position w:val="8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7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20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7"/>
        </w:rPr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242"/>
          <w:position w:val="-3"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B3B3B"/>
          <w:spacing w:val="0"/>
          <w:w w:val="100"/>
          <w:position w:val="-3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29"/>
          <w:position w:val="8"/>
        </w:rPr>
        <w:t>4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61"/>
          <w:position w:val="8"/>
        </w:rPr>
        <w:t>$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0" w:lineRule="atLeast"/>
        <w:ind w:left="1596" w:right="2351"/>
        <w:jc w:val="center"/>
        <w:rPr>
          <w:rFonts w:ascii="Times New Roman" w:hAnsi="Times New Roman" w:cs="Times New Roman" w:eastAsia="Times New Roman"/>
          <w:sz w:val="8"/>
          <w:szCs w:val="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301"/>
        </w:rPr>
        <w:t>N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-28" w:right="535"/>
        <w:jc w:val="center"/>
        <w:tabs>
          <w:tab w:pos="980" w:val="left"/>
          <w:tab w:pos="1740" w:val="left"/>
          <w:tab w:pos="2520" w:val="left"/>
          <w:tab w:pos="34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42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32"/>
          <w:w w:val="142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42"/>
          <w:i/>
          <w:position w:val="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i/>
          <w:position w:val="1"/>
        </w:rPr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  <w:t>B</w:t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3B3B3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26"/>
          <w:position w:val="1"/>
        </w:rPr>
        <w:t>11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614" w:space="993"/>
            <w:col w:w="4193"/>
          </w:cols>
        </w:sectPr>
      </w:pPr>
      <w:rPr/>
    </w:p>
    <w:p>
      <w:pPr>
        <w:spacing w:before="94" w:after="0" w:line="240" w:lineRule="auto"/>
        <w:ind w:left="315" w:right="-45"/>
        <w:jc w:val="left"/>
        <w:tabs>
          <w:tab w:pos="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78</w:t>
      </w:r>
      <w:r>
        <w:rPr>
          <w:rFonts w:ascii="Arial" w:hAnsi="Arial" w:cs="Arial" w:eastAsia="Arial"/>
          <w:sz w:val="9"/>
          <w:szCs w:val="9"/>
          <w:color w:val="5E5E5E"/>
          <w:spacing w:val="-1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14"/>
          <w:w w:val="119"/>
        </w:rPr>
        <w:t>E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1"/>
        </w:rPr>
        <w:t>LBAS</w:t>
      </w:r>
      <w:r>
        <w:rPr>
          <w:rFonts w:ascii="Arial" w:hAnsi="Arial" w:cs="Arial" w:eastAsia="Arial"/>
          <w:sz w:val="9"/>
          <w:szCs w:val="9"/>
          <w:color w:val="727272"/>
          <w:spacing w:val="-6"/>
          <w:w w:val="111"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3"/>
        </w:rPr>
        <w:t>N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15" w:right="-55"/>
        <w:jc w:val="left"/>
        <w:tabs>
          <w:tab w:pos="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>79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-14"/>
          <w:w w:val="119"/>
        </w:rPr>
        <w:t>E</w:t>
      </w:r>
      <w:r>
        <w:rPr>
          <w:rFonts w:ascii="Arial" w:hAnsi="Arial" w:cs="Arial" w:eastAsia="Arial"/>
          <w:sz w:val="9"/>
          <w:szCs w:val="9"/>
          <w:color w:val="8C8C8C"/>
          <w:spacing w:val="-12"/>
          <w:w w:val="143"/>
        </w:rPr>
        <w:t>L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7"/>
        </w:rPr>
        <w:t>OASAN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2" w:lineRule="exact"/>
        <w:ind w:left="19" w:right="-20"/>
        <w:jc w:val="left"/>
        <w:tabs>
          <w:tab w:pos="780" w:val="left"/>
          <w:tab w:pos="1840" w:val="left"/>
          <w:tab w:pos="2880" w:val="left"/>
          <w:tab w:pos="3960" w:val="left"/>
          <w:tab w:pos="4720" w:val="left"/>
          <w:tab w:pos="5480" w:val="left"/>
          <w:tab w:pos="646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282828"/>
          <w:spacing w:val="-15"/>
          <w:w w:val="155"/>
          <w:b/>
          <w:bCs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1"/>
          <w:b/>
          <w:bCs/>
          <w:position w:val="1"/>
        </w:rPr>
        <w:t>shte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>AJET</w:t>
      </w:r>
      <w:r>
        <w:rPr>
          <w:rFonts w:ascii="Arial" w:hAnsi="Arial" w:cs="Arial" w:eastAsia="Arial"/>
          <w:sz w:val="9"/>
          <w:szCs w:val="9"/>
          <w:color w:val="4D4D4D"/>
          <w:spacing w:val="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KAJAN</w:t>
      </w:r>
      <w:r>
        <w:rPr>
          <w:rFonts w:ascii="Arial" w:hAnsi="Arial" w:cs="Arial" w:eastAsia="Arial"/>
          <w:sz w:val="9"/>
          <w:szCs w:val="9"/>
          <w:color w:val="5E5E5E"/>
          <w:spacing w:val="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27272"/>
          <w:spacing w:val="-17"/>
          <w:w w:val="113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3"/>
          <w:b/>
          <w:bCs/>
          <w:position w:val="1"/>
        </w:rPr>
        <w:t>OXHA</w:t>
      </w:r>
      <w:r>
        <w:rPr>
          <w:rFonts w:ascii="Arial" w:hAnsi="Arial" w:cs="Arial" w:eastAsia="Arial"/>
          <w:sz w:val="9"/>
          <w:szCs w:val="9"/>
          <w:color w:val="4D4D4D"/>
          <w:spacing w:val="-28"/>
          <w:w w:val="113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>8256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>8528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</w:r>
      <w:r>
        <w:rPr>
          <w:rFonts w:ascii="Arial" w:hAnsi="Arial" w:cs="Arial" w:eastAsia="Arial"/>
          <w:sz w:val="8"/>
          <w:szCs w:val="8"/>
          <w:color w:val="5E5E5E"/>
          <w:spacing w:val="0"/>
          <w:w w:val="112"/>
          <w:b/>
          <w:bCs/>
          <w:position w:val="1"/>
        </w:rPr>
        <w:t>141143</w:t>
      </w:r>
      <w:r>
        <w:rPr>
          <w:rFonts w:ascii="Arial" w:hAnsi="Arial" w:cs="Arial" w:eastAsia="Arial"/>
          <w:sz w:val="8"/>
          <w:szCs w:val="8"/>
          <w:color w:val="5E5E5E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8"/>
          <w:szCs w:val="8"/>
          <w:color w:val="5E5E5E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25"/>
          <w:position w:val="0"/>
        </w:rPr>
        <w:t>5</w:t>
      </w:r>
      <w:r>
        <w:rPr>
          <w:rFonts w:ascii="Arial" w:hAnsi="Arial" w:cs="Arial" w:eastAsia="Arial"/>
          <w:sz w:val="9"/>
          <w:szCs w:val="9"/>
          <w:color w:val="5E5E5E"/>
          <w:spacing w:val="-18"/>
          <w:w w:val="125"/>
          <w:position w:val="0"/>
        </w:rPr>
        <w:t>3</w:t>
      </w:r>
      <w:r>
        <w:rPr>
          <w:rFonts w:ascii="Arial" w:hAnsi="Arial" w:cs="Arial" w:eastAsia="Arial"/>
          <w:sz w:val="9"/>
          <w:szCs w:val="9"/>
          <w:color w:val="A3A3A3"/>
          <w:spacing w:val="-6"/>
          <w:w w:val="212"/>
          <w:position w:val="0"/>
        </w:rPr>
        <w:t>.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36"/>
          <w:position w:val="0"/>
        </w:rPr>
        <w:t>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98" w:after="0" w:line="446" w:lineRule="auto"/>
        <w:ind w:left="19" w:right="366" w:firstLine="-19"/>
        <w:jc w:val="left"/>
        <w:tabs>
          <w:tab w:pos="760" w:val="left"/>
          <w:tab w:pos="1840" w:val="left"/>
          <w:tab w:pos="2880" w:val="left"/>
          <w:tab w:pos="3960" w:val="left"/>
          <w:tab w:pos="4720" w:val="left"/>
          <w:tab w:pos="5460" w:val="left"/>
          <w:tab w:pos="6320" w:val="left"/>
          <w:tab w:pos="64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Behet</w:t>
      </w:r>
      <w:r>
        <w:rPr>
          <w:rFonts w:ascii="Arial" w:hAnsi="Arial" w:cs="Arial" w:eastAsia="Arial"/>
          <w:sz w:val="9"/>
          <w:szCs w:val="9"/>
          <w:color w:val="4D4D4D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79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AJET</w:t>
      </w:r>
      <w:r>
        <w:rPr>
          <w:rFonts w:ascii="Arial" w:hAnsi="Arial" w:cs="Arial" w:eastAsia="Arial"/>
          <w:sz w:val="9"/>
          <w:szCs w:val="9"/>
          <w:color w:val="4D4D4D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KAJAN</w:t>
      </w:r>
      <w:r>
        <w:rPr>
          <w:rFonts w:ascii="Arial" w:hAnsi="Arial" w:cs="Arial" w:eastAsia="Arial"/>
          <w:sz w:val="9"/>
          <w:szCs w:val="9"/>
          <w:color w:val="5E5E5E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-18"/>
          <w:w w:val="115"/>
        </w:rPr>
        <w:t>H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5"/>
        </w:rPr>
        <w:t>OXHA</w:t>
      </w:r>
      <w:r>
        <w:rPr>
          <w:rFonts w:ascii="Arial" w:hAnsi="Arial" w:cs="Arial" w:eastAsia="Arial"/>
          <w:sz w:val="9"/>
          <w:szCs w:val="9"/>
          <w:color w:val="4D4D4D"/>
          <w:spacing w:val="-27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8256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8"/>
        </w:rPr>
        <w:t>8</w:t>
      </w:r>
      <w:r>
        <w:rPr>
          <w:rFonts w:ascii="Arial" w:hAnsi="Arial" w:cs="Arial" w:eastAsia="Arial"/>
          <w:sz w:val="9"/>
          <w:szCs w:val="9"/>
          <w:color w:val="4D4D4D"/>
          <w:spacing w:val="-9"/>
          <w:w w:val="118"/>
        </w:rPr>
        <w:t>5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8"/>
        </w:rPr>
        <w:t>28</w:t>
      </w:r>
      <w:r>
        <w:rPr>
          <w:rFonts w:ascii="Arial" w:hAnsi="Arial" w:cs="Arial" w:eastAsia="Arial"/>
          <w:sz w:val="9"/>
          <w:szCs w:val="9"/>
          <w:color w:val="727272"/>
          <w:spacing w:val="-27"/>
          <w:w w:val="118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8"/>
          <w:b/>
          <w:bCs/>
        </w:rPr>
        <w:t>139</w:t>
      </w:r>
      <w:r>
        <w:rPr>
          <w:rFonts w:ascii="Arial" w:hAnsi="Arial" w:cs="Arial" w:eastAsia="Arial"/>
          <w:sz w:val="9"/>
          <w:szCs w:val="9"/>
          <w:color w:val="727272"/>
          <w:spacing w:val="-8"/>
          <w:w w:val="118"/>
          <w:b/>
          <w:bCs/>
        </w:rPr>
        <w:t>/</w:t>
      </w:r>
      <w:r>
        <w:rPr>
          <w:rFonts w:ascii="Arial" w:hAnsi="Arial" w:cs="Arial" w:eastAsia="Arial"/>
          <w:sz w:val="9"/>
          <w:szCs w:val="9"/>
          <w:color w:val="3B3B3B"/>
          <w:spacing w:val="-6"/>
          <w:w w:val="118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8C8C8C"/>
          <w:spacing w:val="0"/>
          <w:w w:val="118"/>
          <w:b/>
          <w:bCs/>
        </w:rPr>
        <w:t>/t</w:t>
      </w:r>
      <w:r>
        <w:rPr>
          <w:rFonts w:ascii="Arial" w:hAnsi="Arial" w:cs="Arial" w:eastAsia="Arial"/>
          <w:sz w:val="9"/>
          <w:szCs w:val="9"/>
          <w:color w:val="8C8C8C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8C8C8C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  <w:b/>
          <w:bCs/>
        </w:rPr>
        <w:t>108.8+2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10"/>
          <w:b/>
          <w:bCs/>
        </w:rPr>
        <w:t>2</w:t>
      </w:r>
      <w:r>
        <w:rPr>
          <w:rFonts w:ascii="Arial" w:hAnsi="Arial" w:cs="Arial" w:eastAsia="Arial"/>
          <w:sz w:val="9"/>
          <w:szCs w:val="9"/>
          <w:color w:val="A3A3A3"/>
          <w:spacing w:val="-17"/>
          <w:w w:val="155"/>
          <w:b/>
          <w:bCs/>
        </w:rPr>
        <w:t>.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97"/>
          <w:b/>
          <w:bCs/>
        </w:rPr>
        <w:t>&amp;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97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-13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5E5E5E"/>
          <w:spacing w:val="-12"/>
          <w:w w:val="108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95"/>
          <w:b/>
          <w:bCs/>
        </w:rPr>
        <w:t>to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D4D4D"/>
          <w:spacing w:val="-7"/>
          <w:w w:val="111"/>
        </w:rPr>
        <w:t>A</w:t>
      </w:r>
      <w:r>
        <w:rPr>
          <w:rFonts w:ascii="Arial" w:hAnsi="Arial" w:cs="Arial" w:eastAsia="Arial"/>
          <w:sz w:val="9"/>
          <w:szCs w:val="9"/>
          <w:color w:val="727272"/>
          <w:spacing w:val="-8"/>
          <w:w w:val="111"/>
        </w:rPr>
        <w:t>L</w:t>
      </w:r>
      <w:r>
        <w:rPr>
          <w:rFonts w:ascii="Arial" w:hAnsi="Arial" w:cs="Arial" w:eastAsia="Arial"/>
          <w:sz w:val="9"/>
          <w:szCs w:val="9"/>
          <w:color w:val="3B3B3B"/>
          <w:spacing w:val="-13"/>
          <w:w w:val="111"/>
        </w:rPr>
        <w:t>T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1"/>
        </w:rPr>
        <w:t>1N</w:t>
      </w:r>
      <w:r>
        <w:rPr>
          <w:rFonts w:ascii="Arial" w:hAnsi="Arial" w:cs="Arial" w:eastAsia="Arial"/>
          <w:sz w:val="9"/>
          <w:szCs w:val="9"/>
          <w:color w:val="727272"/>
          <w:spacing w:val="-26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79"/>
        </w:rPr>
        <w:t> 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7"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-3"/>
          <w:w w:val="108"/>
        </w:rPr>
        <w:t>R</w:t>
      </w:r>
      <w:r>
        <w:rPr>
          <w:rFonts w:ascii="Arial" w:hAnsi="Arial" w:cs="Arial" w:eastAsia="Arial"/>
          <w:sz w:val="9"/>
          <w:szCs w:val="9"/>
          <w:color w:val="282828"/>
          <w:spacing w:val="3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32"/>
        </w:rPr>
        <w:t>F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79"/>
        </w:rPr>
        <w:t> 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94"/>
        </w:rPr>
        <w:t>ME&lt;;</w:t>
      </w:r>
      <w:r>
        <w:rPr>
          <w:rFonts w:ascii="Arial" w:hAnsi="Arial" w:cs="Arial" w:eastAsia="Arial"/>
          <w:sz w:val="9"/>
          <w:szCs w:val="9"/>
          <w:color w:val="4D4D4D"/>
          <w:spacing w:val="-3"/>
          <w:w w:val="94"/>
        </w:rPr>
        <w:t>: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2922</w:t>
      </w:r>
      <w:r>
        <w:rPr>
          <w:rFonts w:ascii="Arial" w:hAnsi="Arial" w:cs="Arial" w:eastAsia="Arial"/>
          <w:sz w:val="9"/>
          <w:szCs w:val="9"/>
          <w:color w:val="5E5E5E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8522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  <w:t>151'2\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  <w:t>7</w:t>
      </w:r>
      <w:r>
        <w:rPr>
          <w:rFonts w:ascii="Arial" w:hAnsi="Arial" w:cs="Arial" w:eastAsia="Arial"/>
          <w:sz w:val="9"/>
          <w:szCs w:val="9"/>
          <w:color w:val="727272"/>
          <w:spacing w:val="-2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  <w:tab/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12"/>
          <w:b/>
          <w:bCs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3"/>
          <w:w w:val="112"/>
          <w:b/>
          <w:bCs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A3A3A3"/>
          <w:spacing w:val="-9"/>
          <w:w w:val="118"/>
          <w:b/>
          <w:bCs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30"/>
          <w:b/>
          <w:bCs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13" w:lineRule="exact"/>
        <w:ind w:right="-20"/>
        <w:jc w:val="left"/>
        <w:tabs>
          <w:tab w:pos="740" w:val="left"/>
          <w:tab w:pos="1880" w:val="left"/>
          <w:tab w:pos="2840" w:val="left"/>
          <w:tab w:pos="3960" w:val="left"/>
          <w:tab w:pos="4720" w:val="left"/>
          <w:tab w:pos="5460" w:val="left"/>
          <w:tab w:pos="64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  <w:position w:val="1"/>
        </w:rPr>
        <w:t>Boh</w:t>
      </w:r>
      <w:r>
        <w:rPr>
          <w:rFonts w:ascii="Arial" w:hAnsi="Arial" w:cs="Arial" w:eastAsia="Arial"/>
          <w:sz w:val="9"/>
          <w:szCs w:val="9"/>
          <w:color w:val="5E5E5E"/>
          <w:spacing w:val="-6"/>
          <w:w w:val="100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  <w:b/>
          <w:bCs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1"/>
        </w:rPr>
        <w:t>FAT</w:t>
      </w:r>
      <w:r>
        <w:rPr>
          <w:rFonts w:ascii="Arial" w:hAnsi="Arial" w:cs="Arial" w:eastAsia="Arial"/>
          <w:sz w:val="9"/>
          <w:szCs w:val="9"/>
          <w:color w:val="4D4D4D"/>
          <w:spacing w:val="-4"/>
          <w:w w:val="100"/>
          <w:b/>
          <w:bCs/>
          <w:position w:val="1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  <w:t>IR</w:t>
      </w:r>
      <w:r>
        <w:rPr>
          <w:rFonts w:ascii="Arial" w:hAnsi="Arial" w:cs="Arial" w:eastAsia="Arial"/>
          <w:sz w:val="9"/>
          <w:szCs w:val="9"/>
          <w:color w:val="727272"/>
          <w:spacing w:val="-12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3B3B3B"/>
          <w:spacing w:val="-16"/>
          <w:w w:val="112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63"/>
          <w:position w:val="1"/>
        </w:rPr>
        <w:t>Oll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2"/>
          <w:position w:val="1"/>
        </w:rPr>
        <w:t>OOOUR</w:t>
      </w:r>
      <w:r>
        <w:rPr>
          <w:rFonts w:ascii="Arial" w:hAnsi="Arial" w:cs="Arial" w:eastAsia="Arial"/>
          <w:sz w:val="9"/>
          <w:szCs w:val="9"/>
          <w:color w:val="4D4D4D"/>
          <w:spacing w:val="-2"/>
          <w:w w:val="103"/>
          <w:position w:val="1"/>
        </w:rPr>
        <w:t>R</w:t>
      </w:r>
      <w:r>
        <w:rPr>
          <w:rFonts w:ascii="Arial" w:hAnsi="Arial" w:cs="Arial" w:eastAsia="Arial"/>
          <w:sz w:val="9"/>
          <w:szCs w:val="9"/>
          <w:color w:val="8C8C8C"/>
          <w:spacing w:val="0"/>
          <w:w w:val="224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8C8C8C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8C8C8C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0"/>
        </w:rPr>
        <w:t>2922</w:t>
      </w:r>
      <w:r>
        <w:rPr>
          <w:rFonts w:ascii="Arial" w:hAnsi="Arial" w:cs="Arial" w:eastAsia="Arial"/>
          <w:sz w:val="9"/>
          <w:szCs w:val="9"/>
          <w:color w:val="727272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>8522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81"/>
          <w:b/>
          <w:bCs/>
          <w:position w:val="1"/>
        </w:rPr>
        <w:t>151'2:</w:t>
      </w:r>
      <w:r>
        <w:rPr>
          <w:rFonts w:ascii="Arial" w:hAnsi="Arial" w:cs="Arial" w:eastAsia="Arial"/>
          <w:sz w:val="9"/>
          <w:szCs w:val="9"/>
          <w:color w:val="727272"/>
          <w:spacing w:val="-9"/>
          <w:w w:val="82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3"/>
          <w:b/>
          <w:bCs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63"/>
          <w:b/>
          <w:bCs/>
          <w:position w:val="2"/>
        </w:rPr>
        <w:t>$7;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9" w:after="0" w:line="119" w:lineRule="exact"/>
        <w:ind w:left="19" w:right="-20"/>
        <w:jc w:val="left"/>
        <w:tabs>
          <w:tab w:pos="760" w:val="left"/>
          <w:tab w:pos="1840" w:val="left"/>
          <w:tab w:pos="2880" w:val="left"/>
          <w:tab w:pos="3960" w:val="left"/>
          <w:tab w:pos="5500" w:val="left"/>
          <w:tab w:pos="648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76"/>
          <w:b/>
          <w:bCs/>
        </w:rPr>
        <w:t>IS-1\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76"/>
          <w:b/>
          <w:bCs/>
        </w:rPr>
        <w:t>te</w:t>
      </w:r>
      <w:r>
        <w:rPr>
          <w:rFonts w:ascii="Arial" w:hAnsi="Arial" w:cs="Arial" w:eastAsia="Arial"/>
          <w:sz w:val="9"/>
          <w:szCs w:val="9"/>
          <w:color w:val="4D4D4D"/>
          <w:spacing w:val="-18"/>
          <w:w w:val="76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NOUE</w:t>
      </w:r>
      <w:r>
        <w:rPr>
          <w:rFonts w:ascii="Arial" w:hAnsi="Arial" w:cs="Arial" w:eastAsia="Arial"/>
          <w:sz w:val="9"/>
          <w:szCs w:val="9"/>
          <w:color w:val="4D4D4D"/>
          <w:spacing w:val="-7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82"/>
          <w:b/>
          <w:bCs/>
        </w:rPr>
        <w:t>MARK.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MARKU</w:t>
      </w:r>
      <w:r>
        <w:rPr>
          <w:rFonts w:ascii="Arial" w:hAnsi="Arial" w:cs="Arial" w:eastAsia="Arial"/>
          <w:sz w:val="9"/>
          <w:szCs w:val="9"/>
          <w:color w:val="4D4D4D"/>
          <w:spacing w:val="-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</w:rPr>
        <w:t>9786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>11682</w:t>
      </w:r>
      <w:r>
        <w:rPr>
          <w:rFonts w:ascii="Arial" w:hAnsi="Arial" w:cs="Arial" w:eastAsia="Arial"/>
          <w:sz w:val="9"/>
          <w:szCs w:val="9"/>
          <w:color w:val="727272"/>
          <w:spacing w:val="-20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11"/>
          <w:position w:val="-1"/>
        </w:rPr>
        <w:t>500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73" w:space="300"/>
            <w:col w:w="7227"/>
          </w:cols>
        </w:sectPr>
      </w:pPr>
      <w:rPr/>
    </w:p>
    <w:p>
      <w:pPr>
        <w:spacing w:before="0" w:after="0" w:line="102" w:lineRule="exact"/>
        <w:ind w:left="306" w:right="-20"/>
        <w:jc w:val="left"/>
        <w:tabs>
          <w:tab w:pos="820" w:val="left"/>
          <w:tab w:pos="62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>60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OURRES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2"/>
        </w:rPr>
        <w:t>8511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4" w:lineRule="exact"/>
        <w:ind w:left="1573" w:right="-20"/>
        <w:jc w:val="left"/>
        <w:tabs>
          <w:tab w:pos="2340" w:val="left"/>
          <w:tab w:pos="3420" w:val="left"/>
          <w:tab w:pos="4460" w:val="left"/>
          <w:tab w:pos="5520" w:val="left"/>
          <w:tab w:pos="7060" w:val="left"/>
          <w:tab w:pos="80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15"/>
        </w:rPr>
        <w:t>behel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NOUE</w:t>
      </w:r>
      <w:r>
        <w:rPr>
          <w:rFonts w:ascii="Arial" w:hAnsi="Arial" w:cs="Arial" w:eastAsia="Arial"/>
          <w:sz w:val="9"/>
          <w:szCs w:val="9"/>
          <w:color w:val="4D4D4D"/>
          <w:spacing w:val="-7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MARK</w:t>
      </w:r>
      <w:r>
        <w:rPr>
          <w:rFonts w:ascii="Arial" w:hAnsi="Arial" w:cs="Arial" w:eastAsia="Arial"/>
          <w:sz w:val="9"/>
          <w:szCs w:val="9"/>
          <w:color w:val="4D4D4D"/>
          <w:spacing w:val="-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MARKU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9786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>1/682</w:t>
      </w:r>
      <w:r>
        <w:rPr>
          <w:rFonts w:ascii="Arial" w:hAnsi="Arial" w:cs="Arial" w:eastAsia="Arial"/>
          <w:sz w:val="9"/>
          <w:szCs w:val="9"/>
          <w:color w:val="727272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9"/>
          <w:position w:val="1"/>
        </w:rPr>
        <w:t>457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3" w:lineRule="atLeast"/>
        <w:ind w:left="315" w:right="-59"/>
        <w:jc w:val="left"/>
        <w:tabs>
          <w:tab w:pos="98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20"/>
          <w:position w:val="2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21"/>
          <w:w w:val="120"/>
          <w:position w:val="2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3"/>
          <w:szCs w:val="13"/>
          <w:color w:val="3B3B3B"/>
          <w:spacing w:val="0"/>
          <w:w w:val="120"/>
          <w:position w:val="0"/>
        </w:rPr>
        <w:t>&lt;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97" w:after="0" w:line="240" w:lineRule="auto"/>
        <w:ind w:right="-54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LIOHJ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1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12"/>
          <w:b/>
          <w:bCs/>
        </w:rPr>
        <w:t>U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83" w:lineRule="exact"/>
        <w:ind w:right="-20"/>
        <w:jc w:val="left"/>
        <w:tabs>
          <w:tab w:pos="940" w:val="left"/>
          <w:tab w:pos="2360" w:val="left"/>
          <w:tab w:pos="274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8.479996pt;margin-top:4.138916pt;width:243.457993pt;height:15.5pt;mso-position-horizontal-relative:page;mso-position-vertical-relative:paragraph;z-index:-5313" type="#_x0000_t202" filled="f" stroked="f">
            <v:textbox inset="0,0,0,0">
              <w:txbxContent>
                <w:p>
                  <w:pPr>
                    <w:spacing w:before="0" w:after="0" w:line="310" w:lineRule="exact"/>
                    <w:ind w:right="-86"/>
                    <w:jc w:val="left"/>
                    <w:tabs>
                      <w:tab w:pos="2920" w:val="left"/>
                      <w:tab w:pos="3820" w:val="left"/>
                      <w:tab w:pos="4640" w:val="left"/>
                    </w:tabs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  <w:rPr/>
                  <w:r>
                    <w:rPr>
                      <w:rFonts w:ascii="Arial" w:hAnsi="Arial" w:cs="Arial" w:eastAsia="Arial"/>
                      <w:sz w:val="13"/>
                      <w:szCs w:val="13"/>
                      <w:color w:val="4D4D4D"/>
                      <w:spacing w:val="0"/>
                      <w:w w:val="600"/>
                      <w:position w:val="7"/>
                    </w:rPr>
                    <w:t>i</w:t>
                  </w:r>
                  <w:r>
                    <w:rPr>
                      <w:rFonts w:ascii="Arial" w:hAnsi="Arial" w:cs="Arial" w:eastAsia="Arial"/>
                      <w:sz w:val="13"/>
                      <w:szCs w:val="13"/>
                      <w:color w:val="4D4D4D"/>
                      <w:spacing w:val="0"/>
                      <w:w w:val="100"/>
                      <w:position w:val="7"/>
                    </w:rPr>
                    <w:tab/>
                  </w:r>
                  <w:r>
                    <w:rPr>
                      <w:rFonts w:ascii="Arial" w:hAnsi="Arial" w:cs="Arial" w:eastAsia="Arial"/>
                      <w:sz w:val="13"/>
                      <w:szCs w:val="13"/>
                      <w:color w:val="4D4D4D"/>
                      <w:spacing w:val="0"/>
                      <w:w w:val="100"/>
                      <w:position w:val="7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D4D4D"/>
                      <w:spacing w:val="0"/>
                      <w:w w:val="153"/>
                      <w:position w:val="7"/>
                    </w:rPr>
                    <w:t>0:</w:t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D4D4D"/>
                      <w:spacing w:val="0"/>
                      <w:w w:val="100"/>
                      <w:position w:val="7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D4D4D"/>
                      <w:spacing w:val="0"/>
                      <w:w w:val="100"/>
                      <w:position w:val="7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282828"/>
                      <w:spacing w:val="0"/>
                      <w:w w:val="153"/>
                      <w:position w:val="6"/>
                    </w:rPr>
                    <w:t>::lj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282828"/>
                      <w:spacing w:val="-23"/>
                      <w:w w:val="153"/>
                      <w:position w:val="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4D4D4D"/>
                      <w:spacing w:val="0"/>
                      <w:w w:val="153"/>
                      <w:position w:val="6"/>
                    </w:rPr>
                    <w:t>o:!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4D4D4D"/>
                      <w:spacing w:val="-50"/>
                      <w:w w:val="153"/>
                      <w:position w:val="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4D4D4D"/>
                      <w:spacing w:val="0"/>
                      <w:w w:val="100"/>
                      <w:position w:val="6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4D4D4D"/>
                      <w:spacing w:val="0"/>
                      <w:w w:val="100"/>
                      <w:position w:val="6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31"/>
                      <w:szCs w:val="31"/>
                      <w:color w:val="282828"/>
                      <w:spacing w:val="0"/>
                      <w:w w:val="69"/>
                      <w:position w:val="0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1"/>
                      <w:szCs w:val="31"/>
                      <w:color w:val="282828"/>
                      <w:spacing w:val="-47"/>
                      <w:w w:val="100"/>
                      <w:position w:val="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31"/>
                      <w:szCs w:val="31"/>
                      <w:color w:val="3B3B3B"/>
                      <w:spacing w:val="0"/>
                      <w:w w:val="55"/>
                      <w:position w:val="0"/>
                    </w:rPr>
                    <w:t>g</w:t>
                  </w:r>
                  <w:r>
                    <w:rPr>
                      <w:rFonts w:ascii="Times New Roman" w:hAnsi="Times New Roman" w:cs="Times New Roman" w:eastAsia="Times New Roman"/>
                      <w:sz w:val="31"/>
                      <w:szCs w:val="31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0"/>
          <w:szCs w:val="20"/>
          <w:color w:val="3B3B3B"/>
          <w:spacing w:val="0"/>
          <w:w w:val="100"/>
          <w:position w:val="-12"/>
        </w:rPr>
        <w:t>=«</w:t>
      </w:r>
      <w:r>
        <w:rPr>
          <w:rFonts w:ascii="Arial" w:hAnsi="Arial" w:cs="Arial" w:eastAsia="Arial"/>
          <w:sz w:val="20"/>
          <w:szCs w:val="20"/>
          <w:color w:val="3B3B3B"/>
          <w:spacing w:val="-49"/>
          <w:w w:val="100"/>
          <w:position w:val="-12"/>
        </w:rPr>
        <w:t> </w:t>
      </w:r>
      <w:r>
        <w:rPr>
          <w:rFonts w:ascii="Arial" w:hAnsi="Arial" w:cs="Arial" w:eastAsia="Arial"/>
          <w:sz w:val="20"/>
          <w:szCs w:val="20"/>
          <w:color w:val="3B3B3B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0"/>
          <w:szCs w:val="20"/>
          <w:color w:val="3B3B3B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-8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-8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-8"/>
        </w:rPr>
      </w:r>
      <w:r>
        <w:rPr>
          <w:rFonts w:ascii="Courier New" w:hAnsi="Courier New" w:cs="Courier New" w:eastAsia="Courier New"/>
          <w:sz w:val="13"/>
          <w:szCs w:val="13"/>
          <w:color w:val="161616"/>
          <w:spacing w:val="0"/>
          <w:w w:val="100"/>
          <w:position w:val="-5"/>
        </w:rPr>
        <w:t>w</w:t>
      </w:r>
      <w:r>
        <w:rPr>
          <w:rFonts w:ascii="Courier New" w:hAnsi="Courier New" w:cs="Courier New" w:eastAsia="Courier New"/>
          <w:sz w:val="13"/>
          <w:szCs w:val="13"/>
          <w:color w:val="161616"/>
          <w:spacing w:val="-69"/>
          <w:w w:val="100"/>
          <w:position w:val="-5"/>
        </w:rPr>
        <w:t> </w:t>
      </w:r>
      <w:r>
        <w:rPr>
          <w:rFonts w:ascii="Courier New" w:hAnsi="Courier New" w:cs="Courier New" w:eastAsia="Courier New"/>
          <w:sz w:val="13"/>
          <w:szCs w:val="13"/>
          <w:color w:val="161616"/>
          <w:spacing w:val="0"/>
          <w:w w:val="100"/>
          <w:position w:val="-5"/>
        </w:rPr>
        <w:tab/>
      </w:r>
      <w:r>
        <w:rPr>
          <w:rFonts w:ascii="Courier New" w:hAnsi="Courier New" w:cs="Courier New" w:eastAsia="Courier New"/>
          <w:sz w:val="13"/>
          <w:szCs w:val="13"/>
          <w:color w:val="161616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0"/>
          <w:w w:val="163"/>
          <w:b/>
          <w:bCs/>
          <w:position w:val="-15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D4D4D"/>
          <w:spacing w:val="-20"/>
          <w:w w:val="163"/>
          <w:b/>
          <w:bCs/>
          <w:position w:val="-15"/>
        </w:rPr>
        <w:t> </w:t>
      </w:r>
      <w:r>
        <w:rPr>
          <w:rFonts w:ascii="Arial" w:hAnsi="Arial" w:cs="Arial" w:eastAsia="Arial"/>
          <w:sz w:val="19"/>
          <w:szCs w:val="19"/>
          <w:color w:val="3B3B3B"/>
          <w:spacing w:val="0"/>
          <w:w w:val="163"/>
          <w:b/>
          <w:bCs/>
          <w:position w:val="-15"/>
        </w:rPr>
        <w:t>1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070" w:space="3085"/>
            <w:col w:w="448" w:space="877"/>
            <w:col w:w="3320"/>
          </w:cols>
        </w:sectPr>
      </w:pPr>
      <w:rPr/>
    </w:p>
    <w:p>
      <w:pPr>
        <w:spacing w:before="0" w:after="0" w:line="88" w:lineRule="exact"/>
        <w:ind w:left="315" w:right="-67"/>
        <w:jc w:val="left"/>
        <w:tabs>
          <w:tab w:pos="96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2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35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0"/>
          <w:w w:val="115"/>
          <w:position w:val="3"/>
        </w:rPr>
        <w:t>a;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96" w:lineRule="atLeast"/>
        <w:ind w:left="315" w:right="-65"/>
        <w:jc w:val="left"/>
        <w:tabs>
          <w:tab w:pos="9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282828"/>
          <w:spacing w:val="0"/>
          <w:w w:val="100"/>
        </w:rPr>
        <w:t>iii</w:t>
      </w:r>
      <w:r>
        <w:rPr>
          <w:rFonts w:ascii="Arial" w:hAnsi="Arial" w:cs="Arial" w:eastAsia="Arial"/>
          <w:sz w:val="16"/>
          <w:szCs w:val="16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16"/>
          <w:szCs w:val="16"/>
          <w:color w:val="282828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67"/>
          <w:position w:val="3"/>
        </w:rPr>
        <w:t>I?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4" w:lineRule="atLeast"/>
        <w:ind w:right="608"/>
        <w:jc w:val="right"/>
        <w:tabs>
          <w:tab w:pos="620" w:val="left"/>
        </w:tabs>
        <w:rPr>
          <w:rFonts w:ascii="Arial" w:hAnsi="Arial" w:cs="Arial" w:eastAsia="Arial"/>
          <w:sz w:val="6"/>
          <w:szCs w:val="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3B3B3B"/>
          <w:w w:val="90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3B3B3B"/>
          <w:w w:val="100"/>
        </w:rPr>
      </w:r>
      <w:r>
        <w:rPr>
          <w:rFonts w:ascii="Times New Roman" w:hAnsi="Times New Roman" w:cs="Times New Roman" w:eastAsia="Times New Roman"/>
          <w:sz w:val="7"/>
          <w:szCs w:val="7"/>
          <w:color w:val="3B3B3B"/>
          <w:spacing w:val="0"/>
          <w:w w:val="150"/>
          <w:b/>
          <w:bCs/>
          <w:position w:val="2"/>
        </w:rPr>
        <w:t>c</w:t>
      </w:r>
      <w:r>
        <w:rPr>
          <w:rFonts w:ascii="Times New Roman" w:hAnsi="Times New Roman" w:cs="Times New Roman" w:eastAsia="Times New Roman"/>
          <w:sz w:val="7"/>
          <w:szCs w:val="7"/>
          <w:color w:val="3B3B3B"/>
          <w:spacing w:val="0"/>
          <w:w w:val="150"/>
          <w:b/>
          <w:bCs/>
          <w:position w:val="2"/>
        </w:rPr>
        <w:t>(</w:t>
      </w:r>
      <w:r>
        <w:rPr>
          <w:rFonts w:ascii="Times New Roman" w:hAnsi="Times New Roman" w:cs="Times New Roman" w:eastAsia="Times New Roman"/>
          <w:sz w:val="7"/>
          <w:szCs w:val="7"/>
          <w:color w:val="3B3B3B"/>
          <w:spacing w:val="17"/>
          <w:w w:val="150"/>
          <w:b/>
          <w:bCs/>
          <w:position w:val="2"/>
        </w:rPr>
        <w:t> </w:t>
      </w:r>
      <w:r>
        <w:rPr>
          <w:rFonts w:ascii="Arial" w:hAnsi="Arial" w:cs="Arial" w:eastAsia="Arial"/>
          <w:sz w:val="6"/>
          <w:szCs w:val="6"/>
          <w:color w:val="3B3B3B"/>
          <w:spacing w:val="0"/>
          <w:w w:val="304"/>
          <w:b/>
          <w:bCs/>
          <w:position w:val="2"/>
        </w:rPr>
        <w:t>(f)</w:t>
      </w:r>
      <w:r>
        <w:rPr>
          <w:rFonts w:ascii="Arial" w:hAnsi="Arial" w:cs="Arial" w:eastAsia="Arial"/>
          <w:sz w:val="6"/>
          <w:szCs w:val="6"/>
          <w:color w:val="B6B6B6"/>
          <w:spacing w:val="0"/>
          <w:w w:val="117"/>
          <w:b/>
          <w:bCs/>
          <w:position w:val="2"/>
        </w:rPr>
        <w:t>·</w:t>
      </w:r>
      <w:r>
        <w:rPr>
          <w:rFonts w:ascii="Arial" w:hAnsi="Arial" w:cs="Arial" w:eastAsia="Arial"/>
          <w:sz w:val="6"/>
          <w:szCs w:val="6"/>
          <w:color w:val="000000"/>
          <w:spacing w:val="0"/>
          <w:w w:val="100"/>
          <w:position w:val="0"/>
        </w:rPr>
      </w:r>
    </w:p>
    <w:p>
      <w:pPr>
        <w:spacing w:before="0" w:after="0" w:line="25" w:lineRule="atLeast"/>
        <w:ind w:right="-20"/>
        <w:jc w:val="left"/>
        <w:tabs>
          <w:tab w:pos="760" w:val="left"/>
          <w:tab w:pos="1860" w:val="left"/>
          <w:tab w:pos="2920" w:val="left"/>
          <w:tab w:pos="3700" w:val="left"/>
          <w:tab w:pos="61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11"/>
          <w:szCs w:val="11"/>
          <w:color w:val="3B3B3B"/>
          <w:spacing w:val="0"/>
          <w:w w:val="185"/>
          <w:position w:val="4"/>
        </w:rPr>
        <w:t>:;</w:t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46"/>
          <w:w w:val="146"/>
          <w:position w:val="2"/>
        </w:rPr>
        <w:t>0</w:t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0"/>
          <w:w w:val="89"/>
          <w:position w:val="-8"/>
        </w:rPr>
        <w:t>,</w:t>
      </w:r>
      <w:r>
        <w:rPr>
          <w:rFonts w:ascii="Times New Roman" w:hAnsi="Times New Roman" w:cs="Times New Roman" w:eastAsia="Times New Roman"/>
          <w:sz w:val="23"/>
          <w:szCs w:val="23"/>
          <w:color w:val="3B3B3B"/>
          <w:spacing w:val="-51"/>
          <w:w w:val="89"/>
          <w:position w:val="-8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45"/>
          <w:position w:val="2"/>
        </w:rPr>
        <w:t>: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2"/>
        </w:rPr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0"/>
        </w:rPr>
        <w:t>&lt;ii</w:t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1"/>
          <w:szCs w:val="11"/>
          <w:color w:val="3B3B3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5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9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5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33"/>
          <w:position w:val="-6"/>
        </w:rPr>
        <w:t>«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36"/>
          <w:b/>
          <w:bCs/>
          <w:position w:val="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36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36"/>
          <w:b/>
          <w:bCs/>
          <w:position w:val="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"/>
          <w:w w:val="136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36"/>
          <w:b/>
          <w:bCs/>
          <w:position w:val="1"/>
        </w:rPr>
        <w:t>!!!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078" w:space="571"/>
            <w:col w:w="7151"/>
          </w:cols>
        </w:sectPr>
      </w:pPr>
      <w:rPr/>
    </w:p>
    <w:p>
      <w:pPr>
        <w:spacing w:before="0" w:after="0" w:line="75" w:lineRule="atLeast"/>
        <w:ind w:left="2437" w:right="-99"/>
        <w:jc w:val="left"/>
        <w:tabs>
          <w:tab w:pos="3520" w:val="left"/>
          <w:tab w:pos="45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5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9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5"/>
        </w:rPr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0"/>
        </w:rPr>
        <w:t>)</w:t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0"/>
        </w:rPr>
        <w:t>!!</w:t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4D4D4D"/>
          <w:spacing w:val="-36"/>
          <w:w w:val="129"/>
          <w:position w:val="-3"/>
        </w:rPr>
        <w:t>!</w:t>
      </w:r>
      <w:r>
        <w:rPr>
          <w:rFonts w:ascii="Arial" w:hAnsi="Arial" w:cs="Arial" w:eastAsia="Arial"/>
          <w:sz w:val="39"/>
          <w:szCs w:val="39"/>
          <w:color w:val="3B3B3B"/>
          <w:spacing w:val="-81"/>
          <w:w w:val="58"/>
          <w:position w:val="-10"/>
        </w:rPr>
        <w:t>.</w:t>
      </w:r>
      <w:r>
        <w:rPr>
          <w:rFonts w:ascii="Arial" w:hAnsi="Arial" w:cs="Arial" w:eastAsia="Arial"/>
          <w:sz w:val="28"/>
          <w:szCs w:val="28"/>
          <w:color w:val="3B3B3B"/>
          <w:spacing w:val="-47"/>
          <w:w w:val="60"/>
          <w:position w:val="-7"/>
        </w:rPr>
        <w:t>"</w:t>
      </w:r>
      <w:r>
        <w:rPr>
          <w:rFonts w:ascii="Arial" w:hAnsi="Arial" w:cs="Arial" w:eastAsia="Arial"/>
          <w:sz w:val="10"/>
          <w:szCs w:val="10"/>
          <w:color w:val="4D4D4D"/>
          <w:spacing w:val="-8"/>
          <w:w w:val="129"/>
          <w:position w:val="-3"/>
        </w:rPr>
        <w:t>!</w:t>
      </w:r>
      <w:r>
        <w:rPr>
          <w:rFonts w:ascii="Arial" w:hAnsi="Arial" w:cs="Arial" w:eastAsia="Arial"/>
          <w:sz w:val="39"/>
          <w:szCs w:val="39"/>
          <w:color w:val="3B3B3B"/>
          <w:spacing w:val="-90"/>
          <w:w w:val="58"/>
          <w:position w:val="-10"/>
        </w:rPr>
        <w:t>.</w:t>
      </w:r>
      <w:r>
        <w:rPr>
          <w:rFonts w:ascii="Arial" w:hAnsi="Arial" w:cs="Arial" w:eastAsia="Arial"/>
          <w:sz w:val="28"/>
          <w:szCs w:val="28"/>
          <w:color w:val="3B3B3B"/>
          <w:spacing w:val="-42"/>
          <w:w w:val="60"/>
          <w:position w:val="-7"/>
        </w:rPr>
        <w:t>'</w:t>
      </w:r>
      <w:r>
        <w:rPr>
          <w:rFonts w:ascii="Arial" w:hAnsi="Arial" w:cs="Arial" w:eastAsia="Arial"/>
          <w:sz w:val="10"/>
          <w:szCs w:val="10"/>
          <w:color w:val="4D4D4D"/>
          <w:spacing w:val="0"/>
          <w:w w:val="129"/>
          <w:position w:val="-3"/>
        </w:rPr>
        <w:t>!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75" w:lineRule="atLeast"/>
        <w:ind w:right="-80"/>
        <w:jc w:val="left"/>
        <w:rPr>
          <w:rFonts w:ascii="Courier New" w:hAnsi="Courier New" w:cs="Courier New" w:eastAsia="Courier New"/>
          <w:sz w:val="27"/>
          <w:szCs w:val="27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27"/>
          <w:szCs w:val="27"/>
          <w:color w:val="282828"/>
          <w:w w:val="78"/>
          <w:b/>
          <w:bCs/>
        </w:rPr>
        <w:t>z5</w:t>
      </w:r>
      <w:r>
        <w:rPr>
          <w:rFonts w:ascii="Courier New" w:hAnsi="Courier New" w:cs="Courier New" w:eastAsia="Courier New"/>
          <w:sz w:val="27"/>
          <w:szCs w:val="27"/>
          <w:color w:val="282828"/>
          <w:spacing w:val="-26"/>
          <w:w w:val="78"/>
          <w:b/>
          <w:bCs/>
        </w:rPr>
        <w:t>;</w:t>
      </w:r>
      <w:r>
        <w:rPr>
          <w:rFonts w:ascii="Courier New" w:hAnsi="Courier New" w:cs="Courier New" w:eastAsia="Courier New"/>
          <w:sz w:val="27"/>
          <w:szCs w:val="27"/>
          <w:color w:val="4D4D4D"/>
          <w:spacing w:val="0"/>
          <w:w w:val="49"/>
          <w:b/>
          <w:bCs/>
        </w:rPr>
        <w:t>m</w:t>
      </w:r>
      <w:r>
        <w:rPr>
          <w:rFonts w:ascii="Courier New" w:hAnsi="Courier New" w:cs="Courier New" w:eastAsia="Courier New"/>
          <w:sz w:val="27"/>
          <w:szCs w:val="27"/>
          <w:color w:val="000000"/>
          <w:spacing w:val="0"/>
          <w:w w:val="100"/>
        </w:rPr>
      </w:r>
    </w:p>
    <w:p>
      <w:pPr>
        <w:spacing w:before="0" w:after="0" w:line="75" w:lineRule="atLeast"/>
        <w:ind w:right="-20"/>
        <w:jc w:val="left"/>
        <w:tabs>
          <w:tab w:pos="780" w:val="left"/>
        </w:tabs>
        <w:rPr>
          <w:rFonts w:ascii="Arial" w:hAnsi="Arial" w:cs="Arial" w:eastAsia="Arial"/>
          <w:sz w:val="27"/>
          <w:szCs w:val="27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0"/>
          <w:w w:val="164"/>
        </w:rPr>
        <w:t>z.,</w:t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0"/>
          <w:w w:val="100"/>
        </w:rPr>
      </w:r>
      <w:r>
        <w:rPr>
          <w:rFonts w:ascii="Arial" w:hAnsi="Arial" w:cs="Arial" w:eastAsia="Arial"/>
          <w:sz w:val="27"/>
          <w:szCs w:val="27"/>
          <w:color w:val="3B3B3B"/>
          <w:spacing w:val="0"/>
          <w:w w:val="100"/>
          <w:position w:val="-15"/>
        </w:rPr>
        <w:t>"'"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4686" w:space="669"/>
            <w:col w:w="438" w:space="503"/>
            <w:col w:w="2504"/>
          </w:cols>
        </w:sectPr>
      </w:pPr>
      <w:rPr/>
    </w:p>
    <w:p>
      <w:pPr>
        <w:spacing w:before="0" w:after="0" w:line="198" w:lineRule="atLeast"/>
        <w:ind w:left="315" w:right="-60"/>
        <w:jc w:val="left"/>
        <w:tabs>
          <w:tab w:pos="96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1"/>
          <w:szCs w:val="11"/>
          <w:color w:val="282828"/>
          <w:spacing w:val="0"/>
          <w:w w:val="100"/>
        </w:rPr>
        <w:t>0:</w:t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11"/>
          <w:szCs w:val="11"/>
          <w:color w:val="282828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4D4D4D"/>
          <w:spacing w:val="0"/>
          <w:w w:val="100"/>
          <w:position w:val="1"/>
        </w:rPr>
        <w:t>Ul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198" w:lineRule="atLeast"/>
        <w:ind w:right="-62"/>
        <w:jc w:val="left"/>
        <w:tabs>
          <w:tab w:pos="780" w:val="left"/>
          <w:tab w:pos="1860" w:val="left"/>
        </w:tabs>
        <w:rPr>
          <w:rFonts w:ascii="Times New Roman" w:hAnsi="Times New Roman" w:cs="Times New Roman" w:eastAsia="Times New Roman"/>
          <w:sz w:val="8"/>
          <w:szCs w:val="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79"/>
          <w:position w:val="-5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8"/>
          <w:szCs w:val="8"/>
          <w:color w:val="3B3B3B"/>
          <w:spacing w:val="0"/>
          <w:w w:val="187"/>
          <w:position w:val="0"/>
        </w:rPr>
        <w:t>4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198" w:lineRule="atLeast"/>
        <w:ind w:right="-20"/>
        <w:jc w:val="left"/>
        <w:tabs>
          <w:tab w:pos="760" w:val="left"/>
        </w:tabs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20"/>
          <w:szCs w:val="20"/>
          <w:color w:val="3B3B3B"/>
          <w:spacing w:val="0"/>
          <w:w w:val="167"/>
          <w:position w:val="6"/>
        </w:rPr>
        <w:t>2</w:t>
      </w:r>
      <w:r>
        <w:rPr>
          <w:rFonts w:ascii="Courier New" w:hAnsi="Courier New" w:cs="Courier New" w:eastAsia="Courier New"/>
          <w:sz w:val="20"/>
          <w:szCs w:val="20"/>
          <w:color w:val="3B3B3B"/>
          <w:spacing w:val="0"/>
          <w:w w:val="100"/>
          <w:position w:val="6"/>
        </w:rPr>
        <w:tab/>
      </w:r>
      <w:r>
        <w:rPr>
          <w:rFonts w:ascii="Courier New" w:hAnsi="Courier New" w:cs="Courier New" w:eastAsia="Courier New"/>
          <w:sz w:val="20"/>
          <w:szCs w:val="20"/>
          <w:color w:val="3B3B3B"/>
          <w:spacing w:val="0"/>
          <w:w w:val="100"/>
          <w:position w:val="6"/>
        </w:rPr>
      </w:r>
      <w:r>
        <w:rPr>
          <w:rFonts w:ascii="Arial" w:hAnsi="Arial" w:cs="Arial" w:eastAsia="Arial"/>
          <w:sz w:val="23"/>
          <w:szCs w:val="23"/>
          <w:color w:val="282828"/>
          <w:spacing w:val="-89"/>
          <w:w w:val="108"/>
          <w:position w:val="0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-5"/>
          <w:w w:val="173"/>
          <w:position w:val="4"/>
        </w:rPr>
        <w:t>z</w:t>
      </w:r>
      <w:r>
        <w:rPr>
          <w:rFonts w:ascii="Arial" w:hAnsi="Arial" w:cs="Arial" w:eastAsia="Arial"/>
          <w:sz w:val="23"/>
          <w:szCs w:val="23"/>
          <w:color w:val="282828"/>
          <w:spacing w:val="-81"/>
          <w:w w:val="108"/>
          <w:position w:val="0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3B3B3B"/>
          <w:spacing w:val="-8"/>
          <w:w w:val="173"/>
          <w:position w:val="4"/>
        </w:rPr>
        <w:t>&lt;</w:t>
      </w:r>
      <w:r>
        <w:rPr>
          <w:rFonts w:ascii="Arial" w:hAnsi="Arial" w:cs="Arial" w:eastAsia="Arial"/>
          <w:sz w:val="23"/>
          <w:szCs w:val="23"/>
          <w:color w:val="282828"/>
          <w:spacing w:val="0"/>
          <w:w w:val="108"/>
          <w:position w:val="0"/>
        </w:rPr>
        <w:t>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081" w:space="568"/>
            <w:col w:w="1947" w:space="2699"/>
            <w:col w:w="2505"/>
          </w:cols>
        </w:sectPr>
      </w:pPr>
      <w:rPr/>
    </w:p>
    <w:p>
      <w:pPr>
        <w:spacing w:before="0" w:after="0" w:line="36" w:lineRule="atLeast"/>
        <w:ind w:left="298" w:right="-79"/>
        <w:jc w:val="left"/>
        <w:tabs>
          <w:tab w:pos="960" w:val="left"/>
          <w:tab w:pos="16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282828"/>
          <w:spacing w:val="-81"/>
          <w:w w:val="139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color w:val="282828"/>
          <w:spacing w:val="-24"/>
          <w:w w:val="139"/>
          <w:position w:val="-7"/>
        </w:rPr>
        <w:t>z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39"/>
          <w:position w:val="0"/>
        </w:rPr>
        <w:t>: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-31"/>
          <w:w w:val="139"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82828"/>
          <w:spacing w:val="0"/>
          <w:w w:val="100"/>
          <w:position w:val="0"/>
        </w:rPr>
      </w:r>
      <w:r>
        <w:rPr>
          <w:rFonts w:ascii="Arial" w:hAnsi="Arial" w:cs="Arial" w:eastAsia="Arial"/>
          <w:sz w:val="24"/>
          <w:szCs w:val="24"/>
          <w:color w:val="4D4D4D"/>
          <w:spacing w:val="-81"/>
          <w:w w:val="78"/>
          <w:position w:val="-10"/>
        </w:rPr>
        <w:t>"</w:t>
      </w:r>
      <w:r>
        <w:rPr>
          <w:rFonts w:ascii="Times New Roman" w:hAnsi="Times New Roman" w:cs="Times New Roman" w:eastAsia="Times New Roman"/>
          <w:sz w:val="7"/>
          <w:szCs w:val="7"/>
          <w:color w:val="3B3B3B"/>
          <w:spacing w:val="-3"/>
          <w:w w:val="190"/>
          <w:position w:val="-4"/>
        </w:rPr>
        <w:t>Q</w:t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78"/>
          <w:position w:val="-10"/>
        </w:rPr>
        <w:t>'</w:t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24"/>
          <w:szCs w:val="24"/>
          <w:color w:val="4D4D4D"/>
          <w:spacing w:val="0"/>
          <w:w w:val="100"/>
          <w:position w:val="-10"/>
        </w:rPr>
      </w:r>
      <w:r>
        <w:rPr>
          <w:rFonts w:ascii="Arial" w:hAnsi="Arial" w:cs="Arial" w:eastAsia="Arial"/>
          <w:sz w:val="20"/>
          <w:szCs w:val="20"/>
          <w:color w:val="3B3B3B"/>
          <w:spacing w:val="0"/>
          <w:w w:val="146"/>
          <w:position w:val="-12"/>
        </w:rPr>
        <w:t>"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36" w:lineRule="atLeast"/>
        <w:ind w:right="-20"/>
        <w:jc w:val="left"/>
        <w:tabs>
          <w:tab w:pos="880" w:val="left"/>
          <w:tab w:pos="1820" w:val="left"/>
          <w:tab w:pos="2620" w:val="left"/>
          <w:tab w:pos="3400" w:val="left"/>
        </w:tabs>
        <w:rPr>
          <w:rFonts w:ascii="Courier New" w:hAnsi="Courier New" w:cs="Courier New" w:eastAsia="Courier New"/>
          <w:sz w:val="29"/>
          <w:szCs w:val="2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0"/>
          <w:w w:val="69"/>
          <w:position w:val="-5"/>
        </w:rPr>
        <w:t>"'</w:t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1"/>
        </w:rPr>
        <w:t>o:w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00"/>
          <w:position w:val="1"/>
        </w:rPr>
        <w:t>     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2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1"/>
        </w:rPr>
        <w:t>_,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1"/>
        </w:rPr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55"/>
          <w:position w:val="-6"/>
        </w:rPr>
        <w:t>&gt;'!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49"/>
          <w:position w:val="2"/>
        </w:rPr>
        <w:t>0.</w:t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282828"/>
          <w:spacing w:val="0"/>
          <w:w w:val="100"/>
          <w:position w:val="2"/>
        </w:rPr>
      </w:r>
      <w:r>
        <w:rPr>
          <w:rFonts w:ascii="Courier New" w:hAnsi="Courier New" w:cs="Courier New" w:eastAsia="Courier New"/>
          <w:sz w:val="29"/>
          <w:szCs w:val="29"/>
          <w:color w:val="282828"/>
          <w:spacing w:val="0"/>
          <w:w w:val="100"/>
          <w:i/>
          <w:position w:val="0"/>
        </w:rPr>
        <w:t>:</w:t>
      </w:r>
      <w:r>
        <w:rPr>
          <w:rFonts w:ascii="Courier New" w:hAnsi="Courier New" w:cs="Courier New" w:eastAsia="Courier New"/>
          <w:sz w:val="29"/>
          <w:szCs w:val="2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754" w:space="2833"/>
            <w:col w:w="4213"/>
          </w:cols>
        </w:sectPr>
      </w:pPr>
      <w:rPr/>
    </w:p>
    <w:p>
      <w:pPr>
        <w:spacing w:before="0" w:after="0" w:line="1" w:lineRule="exact"/>
        <w:ind w:left="5480" w:right="-20"/>
        <w:jc w:val="left"/>
        <w:tabs>
          <w:tab w:pos="7840" w:val="left"/>
        </w:tabs>
        <w:rPr>
          <w:rFonts w:ascii="Times New Roman" w:hAnsi="Times New Roman" w:cs="Times New Roman" w:eastAsia="Times New Roman"/>
          <w:sz w:val="6"/>
          <w:szCs w:val="6"/>
        </w:rPr>
      </w:pPr>
      <w:rPr/>
      <w:r>
        <w:rPr>
          <w:rFonts w:ascii="Courier New" w:hAnsi="Courier New" w:cs="Courier New" w:eastAsia="Courier New"/>
          <w:sz w:val="13"/>
          <w:szCs w:val="13"/>
          <w:color w:val="3B3B3B"/>
          <w:spacing w:val="0"/>
          <w:w w:val="100"/>
          <w:position w:val="4"/>
        </w:rPr>
        <w:t>o.&gt;</w:t>
      </w:r>
      <w:r>
        <w:rPr>
          <w:rFonts w:ascii="Courier New" w:hAnsi="Courier New" w:cs="Courier New" w:eastAsia="Courier New"/>
          <w:sz w:val="13"/>
          <w:szCs w:val="13"/>
          <w:color w:val="3B3B3B"/>
          <w:spacing w:val="0"/>
          <w:w w:val="100"/>
          <w:position w:val="4"/>
        </w:rPr>
        <w:tab/>
      </w:r>
      <w:r>
        <w:rPr>
          <w:rFonts w:ascii="Courier New" w:hAnsi="Courier New" w:cs="Courier New" w:eastAsia="Courier New"/>
          <w:sz w:val="13"/>
          <w:szCs w:val="13"/>
          <w:color w:val="3B3B3B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82"/>
          <w:b/>
          <w:bCs/>
          <w:position w:val="5"/>
        </w:rPr>
        <w:t>u;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82"/>
          <w:b/>
          <w:bCs/>
          <w:position w:val="5"/>
        </w:rPr>
        <w:t>     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14"/>
          <w:w w:val="82"/>
          <w:b/>
          <w:bCs/>
          <w:position w:val="5"/>
        </w:rPr>
        <w:t> </w:t>
      </w:r>
      <w:r>
        <w:rPr>
          <w:rFonts w:ascii="Courier New" w:hAnsi="Courier New" w:cs="Courier New" w:eastAsia="Courier New"/>
          <w:sz w:val="14"/>
          <w:szCs w:val="14"/>
          <w:color w:val="282828"/>
          <w:spacing w:val="0"/>
          <w:w w:val="116"/>
          <w:b/>
          <w:bCs/>
          <w:position w:val="5"/>
        </w:rPr>
        <w:t>z</w:t>
      </w:r>
      <w:r>
        <w:rPr>
          <w:rFonts w:ascii="Courier New" w:hAnsi="Courier New" w:cs="Courier New" w:eastAsia="Courier New"/>
          <w:sz w:val="14"/>
          <w:szCs w:val="14"/>
          <w:color w:val="282828"/>
          <w:spacing w:val="55"/>
          <w:w w:val="116"/>
          <w:b/>
          <w:bCs/>
          <w:position w:val="5"/>
        </w:rPr>
        <w:t> </w:t>
      </w:r>
      <w:r>
        <w:rPr>
          <w:rFonts w:ascii="Times New Roman" w:hAnsi="Times New Roman" w:cs="Times New Roman" w:eastAsia="Times New Roman"/>
          <w:sz w:val="6"/>
          <w:szCs w:val="6"/>
          <w:color w:val="282828"/>
          <w:spacing w:val="0"/>
          <w:w w:val="116"/>
          <w:b/>
          <w:bCs/>
          <w:position w:val="5"/>
        </w:rPr>
        <w:t>Q,.</w:t>
      </w:r>
      <w:r>
        <w:rPr>
          <w:rFonts w:ascii="Times New Roman" w:hAnsi="Times New Roman" w:cs="Times New Roman" w:eastAsia="Times New Roman"/>
          <w:sz w:val="6"/>
          <w:szCs w:val="6"/>
          <w:color w:val="000000"/>
          <w:spacing w:val="0"/>
          <w:w w:val="100"/>
          <w:position w:val="0"/>
        </w:rPr>
      </w:r>
    </w:p>
    <w:p>
      <w:pPr>
        <w:spacing w:before="40" w:after="0" w:line="240" w:lineRule="auto"/>
        <w:ind w:left="344" w:right="-20"/>
        <w:jc w:val="left"/>
        <w:tabs>
          <w:tab w:pos="1000" w:val="left"/>
          <w:tab w:pos="1660" w:val="left"/>
          <w:tab w:pos="2460" w:val="left"/>
          <w:tab w:pos="3540" w:val="left"/>
          <w:tab w:pos="4600" w:val="left"/>
          <w:tab w:pos="5620" w:val="left"/>
          <w:tab w:pos="6380" w:val="left"/>
          <w:tab w:pos="7160" w:val="left"/>
          <w:tab w:pos="808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62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49"/>
          <w:position w:val="1"/>
        </w:rPr>
        <w:t>3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24"/>
          <w:w w:val="149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49"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49"/>
          <w:position w:val="1"/>
        </w:rPr>
        <w:t>$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28"/>
          <w:w w:val="149"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49"/>
          <w:position w:val="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37"/>
          <w:w w:val="149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49"/>
          <w:i/>
          <w:position w:val="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i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i/>
          <w:position w:val="1"/>
        </w:rPr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3B3B3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8282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4D4D4D"/>
          <w:spacing w:val="0"/>
          <w:w w:val="154"/>
          <w:position w:val="1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3" w:after="0" w:line="240" w:lineRule="auto"/>
        <w:ind w:left="2342" w:right="2968"/>
        <w:jc w:val="center"/>
        <w:tabs>
          <w:tab w:pos="3380" w:val="left"/>
          <w:tab w:pos="4320" w:val="left"/>
          <w:tab w:pos="55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LUAN</w:t>
      </w:r>
      <w:r>
        <w:rPr>
          <w:rFonts w:ascii="Arial" w:hAnsi="Arial" w:cs="Arial" w:eastAsia="Arial"/>
          <w:sz w:val="9"/>
          <w:szCs w:val="9"/>
          <w:color w:val="4D4D4D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RAFAT</w:t>
      </w:r>
      <w:r>
        <w:rPr>
          <w:rFonts w:ascii="Arial" w:hAnsi="Arial" w:cs="Arial" w:eastAsia="Arial"/>
          <w:sz w:val="9"/>
          <w:szCs w:val="9"/>
          <w:color w:val="5E5E5E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</w:rPr>
        <w:t>MEQEMEJA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82828"/>
          <w:spacing w:val="-16"/>
          <w:w w:val="12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22"/>
          <w:position w:val="1"/>
        </w:rPr>
        <w:t>007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0" w:after="0" w:line="240" w:lineRule="auto"/>
        <w:ind w:left="2331" w:right="-20"/>
        <w:jc w:val="left"/>
        <w:tabs>
          <w:tab w:pos="3460" w:val="left"/>
          <w:tab w:pos="4460" w:val="left"/>
          <w:tab w:pos="55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O</w:t>
      </w:r>
      <w:r>
        <w:rPr>
          <w:rFonts w:ascii="Arial" w:hAnsi="Arial" w:cs="Arial" w:eastAsia="Arial"/>
          <w:sz w:val="9"/>
          <w:szCs w:val="9"/>
          <w:color w:val="5E5E5E"/>
          <w:spacing w:val="-18"/>
          <w:w w:val="100"/>
        </w:rPr>
        <w:t>I</w:t>
      </w:r>
      <w:r>
        <w:rPr>
          <w:rFonts w:ascii="Arial" w:hAnsi="Arial" w:cs="Arial" w:eastAsia="Arial"/>
          <w:sz w:val="9"/>
          <w:szCs w:val="9"/>
          <w:color w:val="282828"/>
          <w:spacing w:val="1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URI</w:t>
      </w:r>
      <w:r>
        <w:rPr>
          <w:rFonts w:ascii="Arial" w:hAnsi="Arial" w:cs="Arial" w:eastAsia="Arial"/>
          <w:sz w:val="9"/>
          <w:szCs w:val="9"/>
          <w:color w:val="5E5E5E"/>
          <w:spacing w:val="-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RAM</w:t>
      </w:r>
      <w:r>
        <w:rPr>
          <w:rFonts w:ascii="Arial" w:hAnsi="Arial" w:cs="Arial" w:eastAsia="Arial"/>
          <w:sz w:val="9"/>
          <w:szCs w:val="9"/>
          <w:color w:val="5E5E5E"/>
          <w:spacing w:val="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8"/>
        </w:rPr>
        <w:t>BRUKA</w:t>
      </w:r>
      <w:r>
        <w:rPr>
          <w:rFonts w:ascii="Arial" w:hAnsi="Arial" w:cs="Arial" w:eastAsia="Arial"/>
          <w:sz w:val="9"/>
          <w:szCs w:val="9"/>
          <w:color w:val="4D4D4D"/>
          <w:spacing w:val="-21"/>
          <w:w w:val="108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08"/>
        </w:rPr>
        <w:t>858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84" w:after="0" w:line="112" w:lineRule="exact"/>
        <w:ind w:left="2236" w:right="3016"/>
        <w:jc w:val="center"/>
        <w:tabs>
          <w:tab w:pos="3360" w:val="left"/>
          <w:tab w:pos="4480" w:val="left"/>
          <w:tab w:pos="55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10"/>
          <w:b/>
          <w:bCs/>
        </w:rPr>
        <w:t>VlAOI.'liR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b/>
          <w:bCs/>
        </w:rPr>
        <w:t>ENVER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9"/>
          <w:szCs w:val="9"/>
          <w:color w:val="3B3B3B"/>
          <w:spacing w:val="-12"/>
          <w:w w:val="100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727272"/>
          <w:spacing w:val="-3"/>
          <w:w w:val="100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5"/>
        </w:rPr>
        <w:t>7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15"/>
        </w:rPr>
        <w:t>4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9" w:lineRule="exact"/>
        <w:ind w:left="1554" w:right="-20"/>
        <w:jc w:val="left"/>
        <w:tabs>
          <w:tab w:pos="6280" w:val="left"/>
          <w:tab w:pos="7060" w:val="left"/>
          <w:tab w:pos="80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727272"/>
          <w:w w:val="74"/>
          <w:b/>
          <w:bCs/>
        </w:rPr>
        <w:t>&amp;</w:t>
      </w:r>
      <w:r>
        <w:rPr>
          <w:rFonts w:ascii="Arial" w:hAnsi="Arial" w:cs="Arial" w:eastAsia="Arial"/>
          <w:sz w:val="9"/>
          <w:szCs w:val="9"/>
          <w:color w:val="727272"/>
          <w:spacing w:val="1"/>
          <w:w w:val="73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3B3B3B"/>
          <w:spacing w:val="-13"/>
          <w:w w:val="112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000000"/>
          <w:spacing w:val="-4"/>
          <w:w w:val="71"/>
          <w:b/>
          <w:bCs/>
        </w:rPr>
        <w:t>'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4"/>
          <w:b/>
          <w:bCs/>
        </w:rPr>
        <w:t>TE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26"/>
          <w:b/>
          <w:bCs/>
        </w:rPr>
        <w:t>82</w:t>
      </w:r>
      <w:r>
        <w:rPr>
          <w:rFonts w:ascii="Times New Roman" w:hAnsi="Times New Roman" w:cs="Times New Roman" w:eastAsia="Times New Roman"/>
          <w:sz w:val="10"/>
          <w:szCs w:val="10"/>
          <w:color w:val="8C8C8C"/>
          <w:spacing w:val="5"/>
          <w:w w:val="94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35"/>
          <w:b/>
          <w:bCs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3B3B3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41394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14"/>
          <w:b/>
          <w:bCs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-12"/>
          <w:w w:val="114"/>
          <w:b/>
          <w:bCs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8C8C8C"/>
          <w:spacing w:val="1"/>
          <w:w w:val="118"/>
          <w:b/>
          <w:bCs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E5E5E"/>
          <w:spacing w:val="0"/>
          <w:w w:val="112"/>
          <w:b/>
          <w:bCs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03" w:lineRule="exact"/>
        <w:ind w:left="2312" w:right="-20"/>
        <w:jc w:val="left"/>
        <w:tabs>
          <w:tab w:pos="3340" w:val="left"/>
          <w:tab w:pos="4420" w:val="left"/>
          <w:tab w:pos="55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16"/>
        </w:rPr>
        <w:t>AGR</w:t>
      </w:r>
      <w:r>
        <w:rPr>
          <w:rFonts w:ascii="Arial" w:hAnsi="Arial" w:cs="Arial" w:eastAsia="Arial"/>
          <w:sz w:val="9"/>
          <w:szCs w:val="9"/>
          <w:color w:val="4D4D4D"/>
          <w:spacing w:val="-15"/>
          <w:w w:val="116"/>
        </w:rPr>
        <w:t>O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6"/>
        </w:rPr>
        <w:t>N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20"/>
          <w:w w:val="116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727272"/>
          <w:spacing w:val="-22"/>
          <w:w w:val="116"/>
        </w:rPr>
        <w:t>H</w:t>
      </w:r>
      <w:r>
        <w:rPr>
          <w:rFonts w:ascii="Arial" w:hAnsi="Arial" w:cs="Arial" w:eastAsia="Arial"/>
          <w:sz w:val="9"/>
          <w:szCs w:val="9"/>
          <w:color w:val="4D4D4D"/>
          <w:spacing w:val="-9"/>
          <w:w w:val="116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-10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16"/>
        </w:rPr>
        <w:t>T</w:t>
      </w:r>
      <w:r>
        <w:rPr>
          <w:rFonts w:ascii="Arial" w:hAnsi="Arial" w:cs="Arial" w:eastAsia="Arial"/>
          <w:sz w:val="9"/>
          <w:szCs w:val="9"/>
          <w:color w:val="282828"/>
          <w:spacing w:val="-1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727272"/>
          <w:spacing w:val="-9"/>
          <w:w w:val="116"/>
        </w:rPr>
        <w:t>K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6"/>
        </w:rPr>
        <w:t>RYEZIU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82828"/>
          <w:spacing w:val="4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021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7" w:after="0" w:line="111" w:lineRule="exact"/>
        <w:ind w:left="2322" w:right="-20"/>
        <w:jc w:val="left"/>
        <w:tabs>
          <w:tab w:pos="3420" w:val="left"/>
          <w:tab w:pos="4360" w:val="left"/>
          <w:tab w:pos="55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  <w:position w:val="-1"/>
        </w:rPr>
        <w:t>SOKOL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2"/>
          <w:position w:val="0"/>
        </w:rPr>
        <w:t>LU</w:t>
      </w:r>
      <w:r>
        <w:rPr>
          <w:rFonts w:ascii="Arial" w:hAnsi="Arial" w:cs="Arial" w:eastAsia="Arial"/>
          <w:sz w:val="9"/>
          <w:szCs w:val="9"/>
          <w:color w:val="727272"/>
          <w:spacing w:val="-9"/>
          <w:w w:val="112"/>
          <w:position w:val="0"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2"/>
          <w:position w:val="0"/>
        </w:rPr>
        <w:t>N</w:t>
      </w:r>
      <w:r>
        <w:rPr>
          <w:rFonts w:ascii="Arial" w:hAnsi="Arial" w:cs="Arial" w:eastAsia="Arial"/>
          <w:sz w:val="9"/>
          <w:szCs w:val="9"/>
          <w:color w:val="4D4D4D"/>
          <w:spacing w:val="-11"/>
          <w:w w:val="112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  <w:b/>
          <w:bCs/>
          <w:position w:val="0"/>
        </w:rPr>
        <w:t>M</w:t>
      </w:r>
      <w:r>
        <w:rPr>
          <w:rFonts w:ascii="Arial" w:hAnsi="Arial" w:cs="Arial" w:eastAsia="Arial"/>
          <w:sz w:val="9"/>
          <w:szCs w:val="9"/>
          <w:color w:val="5E5E5E"/>
          <w:spacing w:val="-11"/>
          <w:w w:val="112"/>
          <w:b/>
          <w:bCs/>
          <w:position w:val="0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-2"/>
          <w:w w:val="112"/>
          <w:b/>
          <w:bCs/>
          <w:position w:val="0"/>
        </w:rPr>
        <w:t>O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  <w:b/>
          <w:bCs/>
          <w:position w:val="0"/>
        </w:rPr>
        <w:t>EMEJA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9"/>
          <w:szCs w:val="9"/>
          <w:color w:val="282828"/>
          <w:spacing w:val="4"/>
          <w:w w:val="81"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5"/>
          <w:position w:val="0"/>
        </w:rPr>
        <w:t>008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pict>
          <v:group style="position:absolute;margin-left:92.639999pt;margin-top:37.919998pt;width:424.32pt;height:442.08pt;mso-position-horizontal-relative:page;mso-position-vertical-relative:page;z-index:-5315" coordorigin="1853,758" coordsize="8486,8842">
            <v:group style="position:absolute;left:1862;top:773;width:8467;height:2" coordorigin="1862,773" coordsize="8467,2">
              <v:shape style="position:absolute;left:1862;top:773;width:8467;height:2" coordorigin="1862,773" coordsize="8467,0" path="m1862,773l10330,773e" filled="f" stroked="t" strokeweight=".48pt" strokecolor="#3F3F3F">
                <v:path arrowok="t"/>
              </v:shape>
            </v:group>
            <v:group style="position:absolute;left:1862;top:974;width:8467;height:2" coordorigin="1862,974" coordsize="8467,2">
              <v:shape style="position:absolute;left:1862;top:974;width:8467;height:2" coordorigin="1862,974" coordsize="8467,0" path="m1862,974l10330,974e" filled="f" stroked="t" strokeweight=".48pt" strokecolor="#282828">
                <v:path arrowok="t"/>
              </v:shape>
            </v:group>
            <v:group style="position:absolute;left:1867;top:768;width:2;height:8822" coordorigin="1867,768" coordsize="2,8822">
              <v:shape style="position:absolute;left:1867;top:768;width:2;height:8822" coordorigin="1867,768" coordsize="0,8822" path="m1867,9590l1867,768e" filled="f" stroked="t" strokeweight=".48pt" strokecolor="#3B3B3B">
                <v:path arrowok="t"/>
              </v:shape>
            </v:group>
            <v:group style="position:absolute;left:10320;top:768;width:2;height:8822" coordorigin="10320,768" coordsize="2,8822">
              <v:shape style="position:absolute;left:10320;top:768;width:2;height:8822" coordorigin="10320,768" coordsize="0,8822" path="m10320,9590l10320,768e" filled="f" stroked="t" strokeweight=".96pt" strokecolor="#6B6B6B">
                <v:path arrowok="t"/>
              </v:shape>
            </v:group>
            <v:group style="position:absolute;left:2309;top:970;width:2;height:2784" coordorigin="2309,970" coordsize="2,2784">
              <v:shape style="position:absolute;left:2309;top:970;width:2;height:2784" coordorigin="2309,970" coordsize="0,2784" path="m2309,3754l2309,970e" filled="f" stroked="t" strokeweight=".48pt" strokecolor="#383838">
                <v:path arrowok="t"/>
              </v:shape>
            </v:group>
            <v:group style="position:absolute;left:3197;top:970;width:2;height:2784" coordorigin="3197,970" coordsize="2,2784">
              <v:shape style="position:absolute;left:3197;top:970;width:2;height:2784" coordorigin="3197,970" coordsize="0,2784" path="m3197,3754l3197,970e" filled="f" stroked="t" strokeweight=".96pt" strokecolor="#484848">
                <v:path arrowok="t"/>
              </v:shape>
            </v:group>
            <v:group style="position:absolute;left:3638;top:970;width:2;height:2784" coordorigin="3638,970" coordsize="2,2784">
              <v:shape style="position:absolute;left:3638;top:970;width:2;height:2784" coordorigin="3638,970" coordsize="0,2784" path="m3638,3754l3638,970e" filled="f" stroked="t" strokeweight=".96pt" strokecolor="#4F4F4F">
                <v:path arrowok="t"/>
              </v:shape>
            </v:group>
            <v:group style="position:absolute;left:4786;top:970;width:2;height:2784" coordorigin="4786,970" coordsize="2,2784">
              <v:shape style="position:absolute;left:4786;top:970;width:2;height:2784" coordorigin="4786,970" coordsize="0,2784" path="m4786,3754l4786,970e" filled="f" stroked="t" strokeweight=".48pt" strokecolor="#5B5B5B">
                <v:path arrowok="t"/>
              </v:shape>
            </v:group>
            <v:group style="position:absolute;left:5789;top:970;width:2;height:2784" coordorigin="5789,970" coordsize="2,2784">
              <v:shape style="position:absolute;left:5789;top:970;width:2;height:2784" coordorigin="5789,970" coordsize="0,2784" path="m5789,3754l5789,970e" filled="f" stroked="t" strokeweight=".96pt" strokecolor="#484848">
                <v:path arrowok="t"/>
              </v:shape>
            </v:group>
            <v:group style="position:absolute;left:6922;top:970;width:2;height:2784" coordorigin="6922,970" coordsize="2,2784">
              <v:shape style="position:absolute;left:6922;top:970;width:2;height:2784" coordorigin="6922,970" coordsize="0,2784" path="m6922,3754l6922,970e" filled="f" stroked="t" strokeweight=".96pt" strokecolor="#707070">
                <v:path arrowok="t"/>
              </v:shape>
            </v:group>
            <v:group style="position:absolute;left:7834;top:970;width:2;height:2784" coordorigin="7834,970" coordsize="2,2784">
              <v:shape style="position:absolute;left:7834;top:970;width:2;height:2784" coordorigin="7834,970" coordsize="0,2784" path="m7834,3754l7834,970e" filled="f" stroked="t" strokeweight=".96pt" strokecolor="#484848">
                <v:path arrowok="t"/>
              </v:shape>
            </v:group>
            <v:group style="position:absolute;left:8424;top:970;width:2;height:2784" coordorigin="8424,970" coordsize="2,2784">
              <v:shape style="position:absolute;left:8424;top:970;width:2;height:2784" coordorigin="8424,970" coordsize="0,2784" path="m8424,3754l8424,970e" filled="f" stroked="t" strokeweight=".48pt" strokecolor="#484848">
                <v:path arrowok="t"/>
              </v:shape>
            </v:group>
            <v:group style="position:absolute;left:9403;top:970;width:2;height:2784" coordorigin="9403,970" coordsize="2,2784">
              <v:shape style="position:absolute;left:9403;top:970;width:2;height:2784" coordorigin="9403,970" coordsize="0,2784" path="m9403,3754l9403,970e" filled="f" stroked="t" strokeweight=".48pt" strokecolor="#181818">
                <v:path arrowok="t"/>
              </v:shape>
            </v:group>
            <v:group style="position:absolute;left:1862;top:1714;width:8467;height:2" coordorigin="1862,1714" coordsize="8467,2">
              <v:shape style="position:absolute;left:1862;top:1714;width:8467;height:2" coordorigin="1862,1714" coordsize="8467,0" path="m1862,1714l10330,1714e" filled="f" stroked="t" strokeweight=".48pt" strokecolor="#232323">
                <v:path arrowok="t"/>
              </v:shape>
            </v:group>
            <v:group style="position:absolute;left:1862;top:1915;width:8467;height:2" coordorigin="1862,1915" coordsize="8467,2">
              <v:shape style="position:absolute;left:1862;top:1915;width:8467;height:2" coordorigin="1862,1915" coordsize="8467,0" path="m1862,1915l10330,1915e" filled="f" stroked="t" strokeweight=".48pt" strokecolor="#1F1F1F">
                <v:path arrowok="t"/>
              </v:shape>
            </v:group>
            <v:group style="position:absolute;left:3168;top:2064;width:7142;height:2" coordorigin="3168,2064" coordsize="7142,2">
              <v:shape style="position:absolute;left:3168;top:2064;width:7142;height:2" coordorigin="3168,2064" coordsize="7142,0" path="m3168,2064l10310,2064e" filled="f" stroked="t" strokeweight=".48pt" strokecolor="#606060">
                <v:path arrowok="t"/>
              </v:shape>
            </v:group>
            <v:group style="position:absolute;left:1862;top:2323;width:8467;height:2" coordorigin="1862,2323" coordsize="8467,2">
              <v:shape style="position:absolute;left:1862;top:2323;width:8467;height:2" coordorigin="1862,2323" coordsize="8467,0" path="m1862,2323l10330,2323e" filled="f" stroked="t" strokeweight=".96pt" strokecolor="#232323">
                <v:path arrowok="t"/>
              </v:shape>
            </v:group>
            <v:group style="position:absolute;left:3187;top:2525;width:7142;height:2" coordorigin="3187,2525" coordsize="7142,2">
              <v:shape style="position:absolute;left:3187;top:2525;width:7142;height:2" coordorigin="3187,2525" coordsize="7142,0" path="m3187,2525l10330,2525e" filled="f" stroked="t" strokeweight=".96pt" strokecolor="#232323">
                <v:path arrowok="t"/>
              </v:shape>
            </v:group>
            <v:group style="position:absolute;left:3610;top:2678;width:1171;height:2" coordorigin="3610,2678" coordsize="1171,2">
              <v:shape style="position:absolute;left:3610;top:2678;width:1171;height:2" coordorigin="3610,2678" coordsize="1171,0" path="m3610,2678l4781,2678e" filled="f" stroked="t" strokeweight=".48pt" strokecolor="#6B6B6B">
                <v:path arrowok="t"/>
              </v:shape>
            </v:group>
            <v:group style="position:absolute;left:1862;top:2933;width:8467;height:2" coordorigin="1862,2933" coordsize="8467,2">
              <v:shape style="position:absolute;left:1862;top:2933;width:8467;height:2" coordorigin="1862,2933" coordsize="8467,0" path="m1862,2933l10330,2933e" filled="f" stroked="t" strokeweight=".48pt" strokecolor="#2B2B2B">
                <v:path arrowok="t"/>
              </v:shape>
            </v:group>
            <v:group style="position:absolute;left:3168;top:3082;width:5251;height:2" coordorigin="3168,3082" coordsize="5251,2">
              <v:shape style="position:absolute;left:3168;top:3082;width:5251;height:2" coordorigin="3168,3082" coordsize="5251,0" path="m3168,3082l8419,3082e" filled="f" stroked="t" strokeweight=".48pt" strokecolor="#575757">
                <v:path arrowok="t"/>
              </v:shape>
            </v:group>
            <v:group style="position:absolute;left:8400;top:3082;width:998;height:2" coordorigin="8400,3082" coordsize="998,2">
              <v:shape style="position:absolute;left:8400;top:3082;width:998;height:2" coordorigin="8400,3082" coordsize="998,0" path="m8400,3082l9398,3082e" filled="f" stroked="t" strokeweight=".48pt" strokecolor="#444444">
                <v:path arrowok="t"/>
              </v:shape>
            </v:group>
            <v:group style="position:absolute;left:9379;top:3082;width:931;height:2" coordorigin="9379,3082" coordsize="931,2">
              <v:shape style="position:absolute;left:9379;top:3082;width:931;height:2" coordorigin="9379,3082" coordsize="931,0" path="m9379,3082l10310,3082e" filled="f" stroked="t" strokeweight=".48pt" strokecolor="#575757">
                <v:path arrowok="t"/>
              </v:shape>
            </v:group>
            <v:group style="position:absolute;left:1862;top:3341;width:8467;height:2" coordorigin="1862,3341" coordsize="8467,2">
              <v:shape style="position:absolute;left:1862;top:3341;width:8467;height:2" coordorigin="1862,3341" coordsize="8467,0" path="m1862,3341l10330,3341e" filled="f" stroked="t" strokeweight=".96pt" strokecolor="#707070">
                <v:path arrowok="t"/>
              </v:shape>
            </v:group>
            <v:group style="position:absolute;left:3168;top:3494;width:461;height:2" coordorigin="3168,3494" coordsize="461,2">
              <v:shape style="position:absolute;left:3168;top:3494;width:461;height:2" coordorigin="3168,3494" coordsize="461,0" path="m3168,3494l3629,3494e" filled="f" stroked="t" strokeweight=".96pt" strokecolor="#545454">
                <v:path arrowok="t"/>
              </v:shape>
            </v:group>
            <v:group style="position:absolute;left:3610;top:3494;width:6701;height:2" coordorigin="3610,3494" coordsize="6701,2">
              <v:shape style="position:absolute;left:3610;top:3494;width:6701;height:2" coordorigin="3610,3494" coordsize="6701,0" path="m3610,3494l10310,3494e" filled="f" stroked="t" strokeweight=".48pt" strokecolor="#676767">
                <v:path arrowok="t"/>
              </v:shape>
            </v:group>
            <v:group style="position:absolute;left:1862;top:3749;width:8467;height:2" coordorigin="1862,3749" coordsize="8467,2">
              <v:shape style="position:absolute;left:1862;top:3749;width:8467;height:2" coordorigin="1862,3749" coordsize="8467,0" path="m1862,3749l10330,3749e" filled="f" stroked="t" strokeweight=".48pt" strokecolor="#1F1F1F">
                <v:path arrowok="t"/>
              </v:shape>
            </v:group>
            <v:group style="position:absolute;left:1862;top:3955;width:8467;height:2" coordorigin="1862,3955" coordsize="8467,2">
              <v:shape style="position:absolute;left:1862;top:3955;width:8467;height:2" coordorigin="1862,3955" coordsize="8467,0" path="m1862,3955l10330,3955e" filled="f" stroked="t" strokeweight=".96pt" strokecolor="#1F1F1F">
                <v:path arrowok="t"/>
              </v:shape>
            </v:group>
            <v:group style="position:absolute;left:2309;top:3946;width:2;height:2054" coordorigin="2309,3946" coordsize="2,2054">
              <v:shape style="position:absolute;left:2309;top:3946;width:2;height:2054" coordorigin="2309,3946" coordsize="0,2054" path="m2309,6000l2309,3946e" filled="f" stroked="t" strokeweight=".48pt" strokecolor="#383838">
                <v:path arrowok="t"/>
              </v:shape>
            </v:group>
            <v:group style="position:absolute;left:3197;top:3946;width:2;height:2054" coordorigin="3197,3946" coordsize="2,2054">
              <v:shape style="position:absolute;left:3197;top:3946;width:2;height:2054" coordorigin="3197,3946" coordsize="0,2054" path="m3197,6000l3197,3946e" filled="f" stroked="t" strokeweight=".96pt" strokecolor="#484848">
                <v:path arrowok="t"/>
              </v:shape>
            </v:group>
            <v:group style="position:absolute;left:3638;top:3946;width:2;height:2054" coordorigin="3638,3946" coordsize="2,2054">
              <v:shape style="position:absolute;left:3638;top:3946;width:2;height:2054" coordorigin="3638,3946" coordsize="0,2054" path="m3638,6000l3638,3946e" filled="f" stroked="t" strokeweight=".96pt" strokecolor="#4F4F4F">
                <v:path arrowok="t"/>
              </v:shape>
            </v:group>
            <v:group style="position:absolute;left:4786;top:3946;width:2;height:2054" coordorigin="4786,3946" coordsize="2,2054">
              <v:shape style="position:absolute;left:4786;top:3946;width:2;height:2054" coordorigin="4786,3946" coordsize="0,2054" path="m4786,6000l4786,3946e" filled="f" stroked="t" strokeweight=".48pt" strokecolor="#5B5B5B">
                <v:path arrowok="t"/>
              </v:shape>
            </v:group>
            <v:group style="position:absolute;left:5789;top:3946;width:2;height:2054" coordorigin="5789,3946" coordsize="2,2054">
              <v:shape style="position:absolute;left:5789;top:3946;width:2;height:2054" coordorigin="5789,3946" coordsize="0,2054" path="m5789,6000l5789,3946e" filled="f" stroked="t" strokeweight=".96pt" strokecolor="#484848">
                <v:path arrowok="t"/>
              </v:shape>
            </v:group>
            <v:group style="position:absolute;left:6922;top:3946;width:2;height:2054" coordorigin="6922,3946" coordsize="2,2054">
              <v:shape style="position:absolute;left:6922;top:3946;width:2;height:2054" coordorigin="6922,3946" coordsize="0,2054" path="m6922,6000l6922,3946e" filled="f" stroked="t" strokeweight=".96pt" strokecolor="#707070">
                <v:path arrowok="t"/>
              </v:shape>
            </v:group>
            <v:group style="position:absolute;left:7834;top:3946;width:2;height:2054" coordorigin="7834,3946" coordsize="2,2054">
              <v:shape style="position:absolute;left:7834;top:3946;width:2;height:2054" coordorigin="7834,3946" coordsize="0,2054" path="m7834,6000l7834,3946e" filled="f" stroked="t" strokeweight=".96pt" strokecolor="#484848">
                <v:path arrowok="t"/>
              </v:shape>
            </v:group>
            <v:group style="position:absolute;left:8424;top:3946;width:2;height:2054" coordorigin="8424,3946" coordsize="2,2054">
              <v:shape style="position:absolute;left:8424;top:3946;width:2;height:2054" coordorigin="8424,3946" coordsize="0,2054" path="m8424,6000l8424,3946e" filled="f" stroked="t" strokeweight=".48pt" strokecolor="#484848">
                <v:path arrowok="t"/>
              </v:shape>
            </v:group>
            <v:group style="position:absolute;left:9403;top:3946;width:2;height:2054" coordorigin="9403,3946" coordsize="2,2054">
              <v:shape style="position:absolute;left:9403;top:3946;width:2;height:2054" coordorigin="9403,3946" coordsize="0,2054" path="m9403,6000l9403,3946e" filled="f" stroked="t" strokeweight=".48pt" strokecolor="#181818">
                <v:path arrowok="t"/>
              </v:shape>
            </v:group>
            <v:group style="position:absolute;left:6883;top:4152;width:38;height:2" coordorigin="6883,4152" coordsize="38,2">
              <v:shape style="position:absolute;left:6883;top:4152;width:38;height:2" coordorigin="6883,4152" coordsize="38,0" path="m6883,4152l6922,4152e" filled="f" stroked="t" strokeweight="1.44pt" strokecolor="#7C7C7C">
                <v:path arrowok="t"/>
              </v:shape>
            </v:group>
            <v:group style="position:absolute;left:1862;top:4565;width:8467;height:2" coordorigin="1862,4565" coordsize="8467,2">
              <v:shape style="position:absolute;left:1862;top:4565;width:8467;height:2" coordorigin="1862,4565" coordsize="8467,0" path="m1862,4565l10330,4565e" filled="f" stroked="t" strokeweight=".48pt" strokecolor="#1F1F1F">
                <v:path arrowok="t"/>
              </v:shape>
            </v:group>
            <v:group style="position:absolute;left:1862;top:4766;width:8467;height:2" coordorigin="1862,4766" coordsize="8467,2">
              <v:shape style="position:absolute;left:1862;top:4766;width:8467;height:2" coordorigin="1862,4766" coordsize="8467,0" path="m1862,4766l10330,4766e" filled="f" stroked="t" strokeweight=".48pt" strokecolor="#232323">
                <v:path arrowok="t"/>
              </v:shape>
            </v:group>
            <v:group style="position:absolute;left:3168;top:4915;width:7142;height:2" coordorigin="3168,4915" coordsize="7142,2">
              <v:shape style="position:absolute;left:3168;top:4915;width:7142;height:2" coordorigin="3168,4915" coordsize="7142,0" path="m3168,4915l10310,4915e" filled="f" stroked="t" strokeweight=".48pt" strokecolor="#606060">
                <v:path arrowok="t"/>
              </v:shape>
            </v:group>
            <v:group style="position:absolute;left:1862;top:5174;width:8467;height:2" coordorigin="1862,5174" coordsize="8467,2">
              <v:shape style="position:absolute;left:1862;top:5174;width:8467;height:2" coordorigin="1862,5174" coordsize="8467,0" path="m1862,5174l10330,5174e" filled="f" stroked="t" strokeweight=".96pt" strokecolor="#1F1F1F">
                <v:path arrowok="t"/>
              </v:shape>
            </v:group>
            <v:group style="position:absolute;left:3168;top:5328;width:461;height:2" coordorigin="3168,5328" coordsize="461,2">
              <v:shape style="position:absolute;left:3168;top:5328;width:461;height:2" coordorigin="3168,5328" coordsize="461,0" path="m3168,5328l3629,5328e" filled="f" stroked="t" strokeweight=".48pt" strokecolor="#3B3B3B">
                <v:path arrowok="t"/>
              </v:shape>
            </v:group>
            <v:group style="position:absolute;left:3610;top:5328;width:1171;height:2" coordorigin="3610,5328" coordsize="1171,2">
              <v:shape style="position:absolute;left:3610;top:5328;width:1171;height:2" coordorigin="3610,5328" coordsize="1171,0" path="m3610,5328l4781,5328e" filled="f" stroked="t" strokeweight=".48pt" strokecolor="#5B5B5B">
                <v:path arrowok="t"/>
              </v:shape>
            </v:group>
            <v:group style="position:absolute;left:4752;top:5328;width:1027;height:2" coordorigin="4752,5328" coordsize="1027,2">
              <v:shape style="position:absolute;left:4752;top:5328;width:1027;height:2" coordorigin="4752,5328" coordsize="1027,0" path="m4752,5328l5779,5328e" filled="f" stroked="t" strokeweight=".48pt" strokecolor="#444444">
                <v:path arrowok="t"/>
              </v:shape>
            </v:group>
            <v:group style="position:absolute;left:5760;top:5328;width:2074;height:2" coordorigin="5760,5328" coordsize="2074,2">
              <v:shape style="position:absolute;left:5760;top:5328;width:2074;height:2" coordorigin="5760,5328" coordsize="2074,0" path="m5760,5328l7834,5328e" filled="f" stroked="t" strokeweight=".48pt" strokecolor="#646464">
                <v:path arrowok="t"/>
              </v:shape>
            </v:group>
            <v:group style="position:absolute;left:7805;top:5328;width:2506;height:2" coordorigin="7805,5328" coordsize="2506,2">
              <v:shape style="position:absolute;left:7805;top:5328;width:2506;height:2" coordorigin="7805,5328" coordsize="2506,0" path="m7805,5328l10310,5328e" filled="f" stroked="t" strokeweight=".48pt" strokecolor="#484848">
                <v:path arrowok="t"/>
              </v:shape>
            </v:group>
            <v:group style="position:absolute;left:1862;top:5582;width:8467;height:2" coordorigin="1862,5582" coordsize="8467,2">
              <v:shape style="position:absolute;left:1862;top:5582;width:8467;height:2" coordorigin="1862,5582" coordsize="8467,0" path="m1862,5582l10330,5582e" filled="f" stroked="t" strokeweight=".48pt" strokecolor="#232323">
                <v:path arrowok="t"/>
              </v:shape>
            </v:group>
            <v:group style="position:absolute;left:3168;top:5731;width:461;height:2" coordorigin="3168,5731" coordsize="461,2">
              <v:shape style="position:absolute;left:3168;top:5731;width:461;height:2" coordorigin="3168,5731" coordsize="461,0" path="m3168,5731l3629,5731e" filled="f" stroked="t" strokeweight=".48pt" strokecolor="#545454">
                <v:path arrowok="t"/>
              </v:shape>
            </v:group>
            <v:group style="position:absolute;left:3610;top:5731;width:1171;height:2" coordorigin="3610,5731" coordsize="1171,2">
              <v:shape style="position:absolute;left:3610;top:5731;width:1171;height:2" coordorigin="3610,5731" coordsize="1171,0" path="m3610,5731l4781,5731e" filled="f" stroked="t" strokeweight=".48pt" strokecolor="#747474">
                <v:path arrowok="t"/>
              </v:shape>
            </v:group>
            <v:group style="position:absolute;left:4752;top:5731;width:1027;height:2" coordorigin="4752,5731" coordsize="1027,2">
              <v:shape style="position:absolute;left:4752;top:5731;width:1027;height:2" coordorigin="4752,5731" coordsize="1027,0" path="m4752,5731l5779,5731e" filled="f" stroked="t" strokeweight=".48pt" strokecolor="#444444">
                <v:path arrowok="t"/>
              </v:shape>
            </v:group>
            <v:group style="position:absolute;left:5760;top:5731;width:2074;height:2" coordorigin="5760,5731" coordsize="2074,2">
              <v:shape style="position:absolute;left:5760;top:5731;width:2074;height:2" coordorigin="5760,5731" coordsize="2074,0" path="m5760,5731l7834,5731e" filled="f" stroked="t" strokeweight=".48pt" strokecolor="#676767">
                <v:path arrowok="t"/>
              </v:shape>
            </v:group>
            <v:group style="position:absolute;left:8400;top:5731;width:1910;height:2" coordorigin="8400,5731" coordsize="1910,2">
              <v:shape style="position:absolute;left:8400;top:5731;width:1910;height:2" coordorigin="8400,5731" coordsize="1910,0" path="m8400,5731l10310,5731e" filled="f" stroked="t" strokeweight=".48pt" strokecolor="#6B6B6B">
                <v:path arrowok="t"/>
              </v:shape>
            </v:group>
            <v:group style="position:absolute;left:1862;top:5990;width:8467;height:2" coordorigin="1862,5990" coordsize="8467,2">
              <v:shape style="position:absolute;left:1862;top:5990;width:8467;height:2" coordorigin="1862,5990" coordsize="8467,0" path="m1862,5990l10330,5990e" filled="f" stroked="t" strokeweight=".96pt" strokecolor="#707070">
                <v:path arrowok="t"/>
              </v:shape>
            </v:group>
            <v:group style="position:absolute;left:1862;top:6192;width:8467;height:2" coordorigin="1862,6192" coordsize="8467,2">
              <v:shape style="position:absolute;left:1862;top:6192;width:8467;height:2" coordorigin="1862,6192" coordsize="8467,0" path="m1862,6192l10330,6192e" filled="f" stroked="t" strokeweight=".96pt" strokecolor="#707070">
                <v:path arrowok="t"/>
              </v:shape>
            </v:group>
            <v:group style="position:absolute;left:2309;top:6182;width:2;height:3408" coordorigin="2309,6182" coordsize="2,3408">
              <v:shape style="position:absolute;left:2309;top:6182;width:2;height:3408" coordorigin="2309,6182" coordsize="0,3408" path="m2309,9590l2309,6182e" filled="f" stroked="t" strokeweight=".48pt" strokecolor="#383838">
                <v:path arrowok="t"/>
              </v:shape>
            </v:group>
            <v:group style="position:absolute;left:3197;top:6182;width:2;height:3408" coordorigin="3197,6182" coordsize="2,3408">
              <v:shape style="position:absolute;left:3197;top:6182;width:2;height:3408" coordorigin="3197,6182" coordsize="0,3408" path="m3197,9590l3197,6182e" filled="f" stroked="t" strokeweight=".96pt" strokecolor="#484848">
                <v:path arrowok="t"/>
              </v:shape>
            </v:group>
            <v:group style="position:absolute;left:3638;top:6182;width:2;height:3408" coordorigin="3638,6182" coordsize="2,3408">
              <v:shape style="position:absolute;left:3638;top:6182;width:2;height:3408" coordorigin="3638,6182" coordsize="0,3408" path="m3638,9590l3638,6182e" filled="f" stroked="t" strokeweight=".96pt" strokecolor="#4F4F4F">
                <v:path arrowok="t"/>
              </v:shape>
            </v:group>
            <v:group style="position:absolute;left:4786;top:6182;width:2;height:3408" coordorigin="4786,6182" coordsize="2,3408">
              <v:shape style="position:absolute;left:4786;top:6182;width:2;height:3408" coordorigin="4786,6182" coordsize="0,3408" path="m4786,9590l4786,6182e" filled="f" stroked="t" strokeweight=".48pt" strokecolor="#5B5B5B">
                <v:path arrowok="t"/>
              </v:shape>
            </v:group>
            <v:group style="position:absolute;left:5789;top:6182;width:2;height:3408" coordorigin="5789,6182" coordsize="2,3408">
              <v:shape style="position:absolute;left:5789;top:6182;width:2;height:3408" coordorigin="5789,6182" coordsize="0,3408" path="m5789,9590l5789,6182e" filled="f" stroked="t" strokeweight=".96pt" strokecolor="#484848">
                <v:path arrowok="t"/>
              </v:shape>
            </v:group>
            <v:group style="position:absolute;left:6922;top:6182;width:2;height:3408" coordorigin="6922,6182" coordsize="2,3408">
              <v:shape style="position:absolute;left:6922;top:6182;width:2;height:3408" coordorigin="6922,6182" coordsize="0,3408" path="m6922,9590l6922,6182e" filled="f" stroked="t" strokeweight=".96pt" strokecolor="#707070">
                <v:path arrowok="t"/>
              </v:shape>
            </v:group>
            <v:group style="position:absolute;left:7834;top:6182;width:2;height:3408" coordorigin="7834,6182" coordsize="2,3408">
              <v:shape style="position:absolute;left:7834;top:6182;width:2;height:3408" coordorigin="7834,6182" coordsize="0,3408" path="m7834,9590l7834,6182e" filled="f" stroked="t" strokeweight=".96pt" strokecolor="#484848">
                <v:path arrowok="t"/>
              </v:shape>
            </v:group>
            <v:group style="position:absolute;left:8424;top:6182;width:2;height:3408" coordorigin="8424,6182" coordsize="2,3408">
              <v:shape style="position:absolute;left:8424;top:6182;width:2;height:3408" coordorigin="8424,6182" coordsize="0,3408" path="m8424,9590l8424,6182e" filled="f" stroked="t" strokeweight=".48pt" strokecolor="#4B4B4B">
                <v:path arrowok="t"/>
              </v:shape>
            </v:group>
            <v:group style="position:absolute;left:9403;top:6182;width:2;height:154" coordorigin="9403,6182" coordsize="2,154">
              <v:shape style="position:absolute;left:9403;top:6182;width:2;height:154" coordorigin="9403,6182" coordsize="0,154" path="m9403,6336l9403,6182e" filled="f" stroked="t" strokeweight=".96pt" strokecolor="#282828">
                <v:path arrowok="t"/>
              </v:shape>
            </v:group>
            <v:group style="position:absolute;left:9403;top:6278;width:2;height:3312" coordorigin="9403,6278" coordsize="2,3312">
              <v:shape style="position:absolute;left:9403;top:6278;width:2;height:3312" coordorigin="9403,6278" coordsize="0,3312" path="m9403,9590l9403,6278e" filled="f" stroked="t" strokeweight=".48pt" strokecolor="#131313">
                <v:path arrowok="t"/>
              </v:shape>
            </v:group>
            <v:group style="position:absolute;left:1862;top:6936;width:8467;height:2" coordorigin="1862,6936" coordsize="8467,2">
              <v:shape style="position:absolute;left:1862;top:6936;width:8467;height:2" coordorigin="1862,6936" coordsize="8467,0" path="m1862,6936l10330,6936e" filled="f" stroked="t" strokeweight=".48pt" strokecolor="#1F1F1F">
                <v:path arrowok="t"/>
              </v:shape>
            </v:group>
            <v:group style="position:absolute;left:1862;top:7138;width:8467;height:2" coordorigin="1862,7138" coordsize="8467,2">
              <v:shape style="position:absolute;left:1862;top:7138;width:8467;height:2" coordorigin="1862,7138" coordsize="8467,0" path="m1862,7138l10330,7138e" filled="f" stroked="t" strokeweight=".48pt" strokecolor="#232323">
                <v:path arrowok="t"/>
              </v:shape>
            </v:group>
            <v:group style="position:absolute;left:3629;top:7344;width:4205;height:2" coordorigin="3629,7344" coordsize="4205,2">
              <v:shape style="position:absolute;left:3629;top:7344;width:4205;height:2" coordorigin="3629,7344" coordsize="4205,0" path="m3629,7344l7834,7344e" filled="f" stroked="t" strokeweight=".96pt" strokecolor="#1F1F1F">
                <v:path arrowok="t"/>
              </v:shape>
            </v:group>
            <v:group style="position:absolute;left:3629;top:7550;width:4205;height:2" coordorigin="3629,7550" coordsize="4205,2">
              <v:shape style="position:absolute;left:3629;top:7550;width:4205;height:2" coordorigin="3629,7550" coordsize="4205,0" path="m3629,7550l7834,7550e" filled="f" stroked="t" strokeweight=".48pt" strokecolor="#232323">
                <v:path arrowok="t"/>
              </v:shape>
            </v:group>
            <v:group style="position:absolute;left:3610;top:7699;width:1171;height:2" coordorigin="3610,7699" coordsize="1171,2">
              <v:shape style="position:absolute;left:3610;top:7699;width:1171;height:2" coordorigin="3610,7699" coordsize="1171,0" path="m3610,7699l4781,7699e" filled="f" stroked="t" strokeweight=".48pt" strokecolor="#5B5B5B">
                <v:path arrowok="t"/>
              </v:shape>
            </v:group>
            <v:group style="position:absolute;left:4752;top:7699;width:1027;height:2" coordorigin="4752,7699" coordsize="1027,2">
              <v:shape style="position:absolute;left:4752;top:7699;width:1027;height:2" coordorigin="4752,7699" coordsize="1027,0" path="m4752,7699l5779,7699e" filled="f" stroked="t" strokeweight=".48pt" strokecolor="#444444">
                <v:path arrowok="t"/>
              </v:shape>
            </v:group>
            <v:group style="position:absolute;left:5760;top:7699;width:2074;height:2" coordorigin="5760,7699" coordsize="2074,2">
              <v:shape style="position:absolute;left:5760;top:7699;width:2074;height:2" coordorigin="5760,7699" coordsize="2074,0" path="m5760,7699l7834,7699e" filled="f" stroked="t" strokeweight=".48pt" strokecolor="#646464">
                <v:path arrowok="t"/>
              </v:shape>
            </v:group>
            <v:group style="position:absolute;left:3629;top:7954;width:4205;height:2" coordorigin="3629,7954" coordsize="4205,2">
              <v:shape style="position:absolute;left:3629;top:7954;width:4205;height:2" coordorigin="3629,7954" coordsize="4205,0" path="m3629,7954l7834,7954e" filled="f" stroked="t" strokeweight=".48pt" strokecolor="#232323">
                <v:path arrowok="t"/>
              </v:shape>
            </v:group>
            <v:group style="position:absolute;left:3629;top:8155;width:4205;height:2" coordorigin="3629,8155" coordsize="4205,2">
              <v:shape style="position:absolute;left:3629;top:8155;width:4205;height:2" coordorigin="3629,8155" coordsize="4205,0" path="m3629,8155l7834,8155e" filled="f" stroked="t" strokeweight=".48pt" strokecolor="#232323">
                <v:path arrowok="t"/>
              </v:shape>
            </v:group>
            <v:group style="position:absolute;left:3168;top:8304;width:461;height:2" coordorigin="3168,8304" coordsize="461,2">
              <v:shape style="position:absolute;left:3168;top:8304;width:461;height:2" coordorigin="3168,8304" coordsize="461,0" path="m3168,8304l3629,8304e" filled="f" stroked="t" strokeweight=".48pt" strokecolor="#3B3B3B">
                <v:path arrowok="t"/>
              </v:shape>
            </v:group>
            <v:group style="position:absolute;left:3610;top:8304;width:1171;height:2" coordorigin="3610,8304" coordsize="1171,2">
              <v:shape style="position:absolute;left:3610;top:8304;width:1171;height:2" coordorigin="3610,8304" coordsize="1171,0" path="m3610,8304l4781,8304e" filled="f" stroked="t" strokeweight=".48pt" strokecolor="#6B6B6B">
                <v:path arrowok="t"/>
              </v:shape>
            </v:group>
            <v:group style="position:absolute;left:4752;top:8304;width:1027;height:2" coordorigin="4752,8304" coordsize="1027,2">
              <v:shape style="position:absolute;left:4752;top:8304;width:1027;height:2" coordorigin="4752,8304" coordsize="1027,0" path="m4752,8304l5779,8304e" filled="f" stroked="t" strokeweight=".48pt" strokecolor="#4F4F4F">
                <v:path arrowok="t"/>
              </v:shape>
            </v:group>
            <v:group style="position:absolute;left:5760;top:8304;width:2074;height:2" coordorigin="5760,8304" coordsize="2074,2">
              <v:shape style="position:absolute;left:5760;top:8304;width:2074;height:2" coordorigin="5760,8304" coordsize="2074,0" path="m5760,8304l7834,8304e" filled="f" stroked="t" strokeweight=".48pt" strokecolor="#646464">
                <v:path arrowok="t"/>
              </v:shape>
            </v:group>
            <v:group style="position:absolute;left:7805;top:8304;width:2506;height:2" coordorigin="7805,8304" coordsize="2506,2">
              <v:shape style="position:absolute;left:7805;top:8304;width:2506;height:2" coordorigin="7805,8304" coordsize="2506,0" path="m7805,8304l10310,8304e" filled="f" stroked="t" strokeweight=".48pt" strokecolor="#484848">
                <v:path arrowok="t"/>
              </v:shape>
            </v:group>
            <v:group style="position:absolute;left:3629;top:8558;width:4205;height:2" coordorigin="3629,8558" coordsize="4205,2">
              <v:shape style="position:absolute;left:3629;top:8558;width:4205;height:2" coordorigin="3629,8558" coordsize="4205,0" path="m3629,8558l7834,8558e" filled="f" stroked="t" strokeweight=".48pt" strokecolor="#1F1F1F">
                <v:path arrowok="t"/>
              </v:shape>
            </v:group>
            <v:group style="position:absolute;left:3629;top:8765;width:4205;height:2" coordorigin="3629,8765" coordsize="4205,2">
              <v:shape style="position:absolute;left:3629;top:8765;width:4205;height:2" coordorigin="3629,8765" coordsize="4205,0" path="m3629,8765l7834,8765e" filled="f" stroked="t" strokeweight=".96pt" strokecolor="#545454">
                <v:path arrowok="t"/>
              </v:shape>
            </v:group>
            <v:group style="position:absolute;left:3610;top:8909;width:4224;height:2" coordorigin="3610,8909" coordsize="4224,2">
              <v:shape style="position:absolute;left:3610;top:8909;width:4224;height:2" coordorigin="3610,8909" coordsize="4224,0" path="m3610,8909l7834,8909e" filled="f" stroked="t" strokeweight=".48pt" strokecolor="#575757">
                <v:path arrowok="t"/>
              </v:shape>
            </v:group>
            <v:group style="position:absolute;left:3629;top:9168;width:4205;height:2" coordorigin="3629,9168" coordsize="4205,2">
              <v:shape style="position:absolute;left:3629;top:9168;width:4205;height:2" coordorigin="3629,9168" coordsize="4205,0" path="m3629,9168l7834,9168e" filled="f" stroked="t" strokeweight=".96pt" strokecolor="#545454">
                <v:path arrowok="t"/>
              </v:shape>
            </v:group>
            <v:group style="position:absolute;left:3629;top:9374;width:4205;height:2" coordorigin="3629,9374" coordsize="4205,2">
              <v:shape style="position:absolute;left:3629;top:9374;width:4205;height:2" coordorigin="3629,9374" coordsize="4205,0" path="m3629,9374l7834,9374e" filled="f" stroked="t" strokeweight=".48pt" strokecolor="#1F1F1F">
                <v:path arrowok="t"/>
              </v:shape>
            </v:group>
            <v:group style="position:absolute;left:1862;top:9581;width:8467;height:2" coordorigin="1862,9581" coordsize="8467,2">
              <v:shape style="position:absolute;left:1862;top:9581;width:8467;height:2" coordorigin="1862,9581" coordsize="8467,0" path="m1862,9581l10330,9581e" filled="f" stroked="t" strokeweight=".96pt" strokecolor="#282828">
                <v:path arrowok="t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before="0" w:after="0" w:line="240" w:lineRule="auto"/>
        <w:ind w:left="306" w:right="-54"/>
        <w:jc w:val="left"/>
        <w:tabs>
          <w:tab w:pos="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32"/>
        </w:rPr>
        <w:t>81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TIRANA</w:t>
      </w:r>
      <w:r>
        <w:rPr>
          <w:rFonts w:ascii="Arial" w:hAnsi="Arial" w:cs="Arial" w:eastAsia="Arial"/>
          <w:sz w:val="9"/>
          <w:szCs w:val="9"/>
          <w:color w:val="4D4D4D"/>
          <w:spacing w:val="1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35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0" w:after="0" w:line="240" w:lineRule="auto"/>
        <w:ind w:left="768" w:right="-20"/>
        <w:jc w:val="left"/>
        <w:tabs>
          <w:tab w:pos="1860" w:val="left"/>
          <w:tab w:pos="2940" w:val="left"/>
        </w:tabs>
        <w:rPr>
          <w:rFonts w:ascii="Arial" w:hAnsi="Arial" w:cs="Arial" w:eastAsia="Arial"/>
          <w:sz w:val="8"/>
          <w:szCs w:val="8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b/>
          <w:bCs/>
        </w:rPr>
        <w:t>ZAC</w:t>
      </w:r>
      <w:r>
        <w:rPr>
          <w:rFonts w:ascii="Arial" w:hAnsi="Arial" w:cs="Arial" w:eastAsia="Arial"/>
          <w:sz w:val="9"/>
          <w:szCs w:val="9"/>
          <w:color w:val="4D4D4D"/>
          <w:spacing w:val="-12"/>
          <w:w w:val="100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  <w:t>LL</w:t>
      </w:r>
      <w:r>
        <w:rPr>
          <w:rFonts w:ascii="Arial" w:hAnsi="Arial" w:cs="Arial" w:eastAsia="Arial"/>
          <w:sz w:val="9"/>
          <w:szCs w:val="9"/>
          <w:color w:val="727272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72727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9"/>
          <w:szCs w:val="9"/>
          <w:color w:val="5E5E5E"/>
          <w:spacing w:val="0"/>
          <w:w w:val="102"/>
          <w:b/>
          <w:bCs/>
        </w:rPr>
        <w:t>FA</w:t>
      </w:r>
      <w:r>
        <w:rPr>
          <w:rFonts w:ascii="Times New Roman" w:hAnsi="Times New Roman" w:cs="Times New Roman" w:eastAsia="Times New Roman"/>
          <w:sz w:val="9"/>
          <w:szCs w:val="9"/>
          <w:color w:val="5E5E5E"/>
          <w:spacing w:val="-3"/>
          <w:w w:val="102"/>
          <w:b/>
          <w:bCs/>
        </w:rPr>
        <w:t>G</w:t>
      </w:r>
      <w:r>
        <w:rPr>
          <w:rFonts w:ascii="Times New Roman" w:hAnsi="Times New Roman" w:cs="Times New Roman" w:eastAsia="Times New Roman"/>
          <w:sz w:val="9"/>
          <w:szCs w:val="9"/>
          <w:color w:val="3B3B3B"/>
          <w:spacing w:val="-4"/>
          <w:w w:val="86"/>
          <w:b/>
          <w:bCs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727272"/>
          <w:spacing w:val="0"/>
          <w:w w:val="182"/>
          <w:b/>
          <w:bCs/>
        </w:rPr>
        <w:t>ll</w:t>
      </w:r>
      <w:r>
        <w:rPr>
          <w:rFonts w:ascii="Times New Roman" w:hAnsi="Times New Roman" w:cs="Times New Roman" w:eastAsia="Times New Roman"/>
          <w:sz w:val="9"/>
          <w:szCs w:val="9"/>
          <w:color w:val="727272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727272"/>
          <w:spacing w:val="0"/>
          <w:w w:val="100"/>
          <w:b/>
          <w:bCs/>
        </w:rPr>
      </w:r>
      <w:r>
        <w:rPr>
          <w:rFonts w:ascii="Arial" w:hAnsi="Arial" w:cs="Arial" w:eastAsia="Arial"/>
          <w:sz w:val="8"/>
          <w:szCs w:val="8"/>
          <w:color w:val="4D4D4D"/>
          <w:spacing w:val="0"/>
          <w:w w:val="123"/>
        </w:rPr>
        <w:t>ZYKAJ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97" w:after="0" w:line="240" w:lineRule="auto"/>
        <w:ind w:left="835" w:right="-20"/>
        <w:jc w:val="left"/>
        <w:tabs>
          <w:tab w:pos="1880" w:val="left"/>
          <w:tab w:pos="2820" w:val="left"/>
          <w:tab w:pos="40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727272"/>
          <w:spacing w:val="0"/>
          <w:w w:val="114"/>
        </w:rPr>
        <w:t>L</w:t>
      </w:r>
      <w:r>
        <w:rPr>
          <w:rFonts w:ascii="Arial" w:hAnsi="Arial" w:cs="Arial" w:eastAsia="Arial"/>
          <w:sz w:val="9"/>
          <w:szCs w:val="9"/>
          <w:color w:val="727272"/>
          <w:spacing w:val="-10"/>
          <w:w w:val="114"/>
        </w:rPr>
        <w:t>U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4"/>
        </w:rPr>
        <w:t>AN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REF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00"/>
        </w:rPr>
        <w:t>A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9"/>
          <w:szCs w:val="9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-19"/>
          <w:w w:val="112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12"/>
        </w:rPr>
        <w:t>EQEME</w:t>
      </w:r>
      <w:r>
        <w:rPr>
          <w:rFonts w:ascii="Arial" w:hAnsi="Arial" w:cs="Arial" w:eastAsia="Arial"/>
          <w:sz w:val="9"/>
          <w:szCs w:val="9"/>
          <w:color w:val="727272"/>
          <w:spacing w:val="-10"/>
          <w:w w:val="112"/>
        </w:rPr>
        <w:t>J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2"/>
        </w:rPr>
        <w:t>A</w:t>
      </w:r>
      <w:r>
        <w:rPr>
          <w:rFonts w:ascii="Arial" w:hAnsi="Arial" w:cs="Arial" w:eastAsia="Arial"/>
          <w:sz w:val="9"/>
          <w:szCs w:val="9"/>
          <w:color w:val="4D4D4D"/>
          <w:spacing w:val="-23"/>
          <w:w w:val="112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82828"/>
          <w:spacing w:val="4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</w:rPr>
        <w:t>007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0" w:after="0" w:line="240" w:lineRule="auto"/>
        <w:ind w:left="797" w:right="-20"/>
        <w:jc w:val="left"/>
        <w:tabs>
          <w:tab w:pos="1920" w:val="left"/>
          <w:tab w:pos="2920" w:val="left"/>
          <w:tab w:pos="404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-8"/>
          <w:w w:val="100"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282828"/>
          <w:spacing w:val="-59"/>
          <w:w w:val="100"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5E5E5E"/>
          <w:spacing w:val="14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URI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78"/>
          <w:position w:val="0"/>
        </w:rPr>
        <w:t>RAM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>BRUKA</w:t>
      </w:r>
      <w:r>
        <w:rPr>
          <w:rFonts w:ascii="Arial" w:hAnsi="Arial" w:cs="Arial" w:eastAsia="Arial"/>
          <w:sz w:val="9"/>
          <w:szCs w:val="9"/>
          <w:color w:val="4D4D4D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07"/>
          <w:position w:val="0"/>
        </w:rPr>
        <w:t>858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91" w:after="0" w:line="101" w:lineRule="exact"/>
        <w:ind w:left="730" w:right="-20"/>
        <w:jc w:val="left"/>
        <w:tabs>
          <w:tab w:pos="1860" w:val="left"/>
          <w:tab w:pos="2960" w:val="left"/>
          <w:tab w:pos="40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w w:val="112"/>
        </w:rPr>
        <w:t>VLA</w:t>
      </w:r>
      <w:r>
        <w:rPr>
          <w:rFonts w:ascii="Arial" w:hAnsi="Arial" w:cs="Arial" w:eastAsia="Arial"/>
          <w:sz w:val="9"/>
          <w:szCs w:val="9"/>
          <w:color w:val="5E5E5E"/>
          <w:spacing w:val="-34"/>
          <w:w w:val="113"/>
        </w:rPr>
        <w:t>D</w:t>
      </w:r>
      <w:r>
        <w:rPr>
          <w:rFonts w:ascii="Arial" w:hAnsi="Arial" w:cs="Arial" w:eastAsia="Arial"/>
          <w:sz w:val="9"/>
          <w:szCs w:val="9"/>
          <w:color w:val="3B3B3B"/>
          <w:spacing w:val="-14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727272"/>
          <w:spacing w:val="0"/>
          <w:w w:val="124"/>
        </w:rPr>
        <w:t>M</w:t>
      </w:r>
      <w:r>
        <w:rPr>
          <w:rFonts w:ascii="Arial" w:hAnsi="Arial" w:cs="Arial" w:eastAsia="Arial"/>
          <w:sz w:val="9"/>
          <w:szCs w:val="9"/>
          <w:color w:val="727272"/>
          <w:spacing w:val="-9"/>
          <w:w w:val="123"/>
        </w:rPr>
        <w:t>I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2"/>
        </w:rPr>
        <w:t>R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</w:rPr>
        <w:t>ENV</w:t>
      </w:r>
      <w:r>
        <w:rPr>
          <w:rFonts w:ascii="Arial" w:hAnsi="Arial" w:cs="Arial" w:eastAsia="Arial"/>
          <w:sz w:val="9"/>
          <w:szCs w:val="9"/>
          <w:color w:val="5E5E5E"/>
          <w:spacing w:val="-20"/>
          <w:w w:val="115"/>
        </w:rPr>
        <w:t>E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5"/>
        </w:rPr>
        <w:t>R</w:t>
      </w:r>
      <w:r>
        <w:rPr>
          <w:rFonts w:ascii="Arial" w:hAnsi="Arial" w:cs="Arial" w:eastAsia="Arial"/>
          <w:sz w:val="9"/>
          <w:szCs w:val="9"/>
          <w:color w:val="3B3B3B"/>
          <w:spacing w:val="-26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KOLA</w:t>
      </w:r>
      <w:r>
        <w:rPr>
          <w:rFonts w:ascii="Arial" w:hAnsi="Arial" w:cs="Arial" w:eastAsia="Arial"/>
          <w:sz w:val="9"/>
          <w:szCs w:val="9"/>
          <w:color w:val="4D4D4D"/>
          <w:spacing w:val="-1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</w:rPr>
        <w:t>7</w:t>
      </w:r>
      <w:r>
        <w:rPr>
          <w:rFonts w:ascii="Arial" w:hAnsi="Arial" w:cs="Arial" w:eastAsia="Arial"/>
          <w:sz w:val="9"/>
          <w:szCs w:val="9"/>
          <w:color w:val="5E5E5E"/>
          <w:spacing w:val="5"/>
          <w:w w:val="115"/>
        </w:rPr>
        <w:t>4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21"/>
        </w:rPr>
        <w:t>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00" w:lineRule="exact"/>
        <w:ind w:right="-20"/>
        <w:jc w:val="left"/>
        <w:tabs>
          <w:tab w:pos="4760" w:val="left"/>
          <w:tab w:pos="5520" w:val="left"/>
          <w:tab w:pos="65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21"/>
        </w:rPr>
        <w:t>BEHET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21"/>
        </w:rPr>
        <w:t>8</w:t>
      </w:r>
      <w:r>
        <w:rPr>
          <w:rFonts w:ascii="Arial" w:hAnsi="Arial" w:cs="Arial" w:eastAsia="Arial"/>
          <w:sz w:val="9"/>
          <w:szCs w:val="9"/>
          <w:color w:val="4D4D4D"/>
          <w:spacing w:val="-10"/>
          <w:w w:val="121"/>
        </w:rPr>
        <w:t>2</w:t>
      </w:r>
      <w:r>
        <w:rPr>
          <w:rFonts w:ascii="Arial" w:hAnsi="Arial" w:cs="Arial" w:eastAsia="Arial"/>
          <w:sz w:val="9"/>
          <w:szCs w:val="9"/>
          <w:color w:val="8C8C8C"/>
          <w:spacing w:val="-19"/>
          <w:w w:val="121"/>
        </w:rPr>
        <w:t>1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21"/>
        </w:rPr>
        <w:t>0</w:t>
      </w:r>
      <w:r>
        <w:rPr>
          <w:rFonts w:ascii="Arial" w:hAnsi="Arial" w:cs="Arial" w:eastAsia="Arial"/>
          <w:sz w:val="9"/>
          <w:szCs w:val="9"/>
          <w:color w:val="4D4D4D"/>
          <w:spacing w:val="-12"/>
          <w:w w:val="121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75"/>
        </w:rPr>
        <w:t>4139&lt;1</w:t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2"/>
        </w:rPr>
        <w:t>42.2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240" w:lineRule="auto"/>
        <w:ind w:left="778" w:right="-20"/>
        <w:jc w:val="left"/>
        <w:tabs>
          <w:tab w:pos="1820" w:val="left"/>
          <w:tab w:pos="2880" w:val="left"/>
          <w:tab w:pos="40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>AGRON</w:t>
      </w:r>
      <w:r>
        <w:rPr>
          <w:rFonts w:ascii="Arial" w:hAnsi="Arial" w:cs="Arial" w:eastAsia="Arial"/>
          <w:sz w:val="9"/>
          <w:szCs w:val="9"/>
          <w:color w:val="4D4D4D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9"/>
          <w:b/>
          <w:bCs/>
        </w:rPr>
        <w:t>MEHM</w:t>
      </w:r>
      <w:r>
        <w:rPr>
          <w:rFonts w:ascii="Arial" w:hAnsi="Arial" w:cs="Arial" w:eastAsia="Arial"/>
          <w:sz w:val="9"/>
          <w:szCs w:val="9"/>
          <w:color w:val="5E5E5E"/>
          <w:spacing w:val="-10"/>
          <w:w w:val="109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9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282828"/>
          <w:spacing w:val="-25"/>
          <w:w w:val="109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282828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>KRVEZIU</w:t>
      </w:r>
      <w:r>
        <w:rPr>
          <w:rFonts w:ascii="Arial" w:hAnsi="Arial" w:cs="Arial" w:eastAsia="Arial"/>
          <w:sz w:val="9"/>
          <w:szCs w:val="9"/>
          <w:color w:val="5E5E5E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282828"/>
          <w:spacing w:val="4"/>
          <w:w w:val="8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021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left="787" w:right="-20"/>
        <w:jc w:val="left"/>
        <w:tabs>
          <w:tab w:pos="1900" w:val="left"/>
          <w:tab w:pos="2820" w:val="left"/>
          <w:tab w:pos="40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11"/>
        </w:rPr>
        <w:t>SOK</w:t>
      </w:r>
      <w:r>
        <w:rPr>
          <w:rFonts w:ascii="Arial" w:hAnsi="Arial" w:cs="Arial" w:eastAsia="Arial"/>
          <w:sz w:val="9"/>
          <w:szCs w:val="9"/>
          <w:color w:val="5E5E5E"/>
          <w:spacing w:val="-3"/>
          <w:w w:val="111"/>
        </w:rPr>
        <w:t>O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11"/>
        </w:rPr>
        <w:t>L</w:t>
      </w:r>
      <w:r>
        <w:rPr>
          <w:rFonts w:ascii="Arial" w:hAnsi="Arial" w:cs="Arial" w:eastAsia="Arial"/>
          <w:sz w:val="9"/>
          <w:szCs w:val="9"/>
          <w:color w:val="3B3B3B"/>
          <w:spacing w:val="-26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3B3B3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0"/>
          <w:w w:val="100"/>
          <w:b/>
          <w:bCs/>
        </w:rPr>
        <w:t>\</w:t>
      </w:r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0"/>
          <w:w w:val="100"/>
          <w:b/>
          <w:bCs/>
        </w:rPr>
        <w:t>.V</w:t>
      </w:r>
      <w:r>
        <w:rPr>
          <w:rFonts w:ascii="Times New Roman" w:hAnsi="Times New Roman" w:cs="Times New Roman" w:eastAsia="Times New Roman"/>
          <w:sz w:val="10"/>
          <w:szCs w:val="10"/>
          <w:color w:val="727272"/>
          <w:spacing w:val="-3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D4D4D"/>
          <w:spacing w:val="0"/>
          <w:w w:val="100"/>
          <w:b/>
          <w:bCs/>
        </w:rPr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</w:rPr>
        <w:t>MEOEMEJA</w:t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82828"/>
          <w:spacing w:val="-7"/>
          <w:w w:val="12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</w:rPr>
        <w:t>008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3" w:after="0" w:line="240" w:lineRule="auto"/>
        <w:ind w:left="749" w:right="-20"/>
        <w:jc w:val="left"/>
        <w:tabs>
          <w:tab w:pos="1860" w:val="left"/>
          <w:tab w:pos="2900" w:val="left"/>
          <w:tab w:pos="40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</w:rPr>
        <w:t>EDM</w:t>
      </w:r>
      <w:r>
        <w:rPr>
          <w:rFonts w:ascii="Arial" w:hAnsi="Arial" w:cs="Arial" w:eastAsia="Arial"/>
          <w:sz w:val="9"/>
          <w:szCs w:val="9"/>
          <w:color w:val="5E5E5E"/>
          <w:spacing w:val="-2"/>
          <w:w w:val="116"/>
        </w:rPr>
        <w:t>O</w:t>
      </w:r>
      <w:r>
        <w:rPr>
          <w:rFonts w:ascii="Arial" w:hAnsi="Arial" w:cs="Arial" w:eastAsia="Arial"/>
          <w:sz w:val="9"/>
          <w:szCs w:val="9"/>
          <w:color w:val="3B3B3B"/>
          <w:spacing w:val="-7"/>
          <w:w w:val="116"/>
        </w:rPr>
        <w:t>N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6"/>
        </w:rPr>
        <w:t>D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D4D4D"/>
          <w:spacing w:val="0"/>
          <w:w w:val="116"/>
        </w:rPr>
        <w:t>HI\SIIN</w:t>
      </w:r>
      <w:r>
        <w:rPr>
          <w:rFonts w:ascii="Arial" w:hAnsi="Arial" w:cs="Arial" w:eastAsia="Arial"/>
          <w:sz w:val="9"/>
          <w:szCs w:val="9"/>
          <w:color w:val="4D4D4D"/>
          <w:spacing w:val="-15"/>
          <w:w w:val="116"/>
        </w:rPr>
        <w:t> </w:t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D4D4D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>SHEHAJ</w:t>
      </w:r>
      <w:r>
        <w:rPr>
          <w:rFonts w:ascii="Arial" w:hAnsi="Arial" w:cs="Arial" w:eastAsia="Arial"/>
          <w:sz w:val="9"/>
          <w:szCs w:val="9"/>
          <w:color w:val="5E5E5E"/>
          <w:spacing w:val="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E5E5E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82828"/>
          <w:spacing w:val="-7"/>
          <w:w w:val="121"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E5E5E"/>
          <w:spacing w:val="0"/>
          <w:w w:val="115"/>
          <w:position w:val="1"/>
        </w:rPr>
        <w:t>007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256" w:space="279"/>
            <w:col w:w="7265"/>
          </w:cols>
        </w:sectPr>
      </w:pPr>
      <w:rPr/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421" w:right="-20"/>
        <w:jc w:val="left"/>
        <w:tabs>
          <w:tab w:pos="4600" w:val="left"/>
          <w:tab w:pos="80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D3D3D"/>
          <w:spacing w:val="0"/>
          <w:w w:val="100"/>
          <w:position w:val="-6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3D3D3D"/>
          <w:spacing w:val="-35"/>
          <w:w w:val="100"/>
          <w:position w:val="-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D3D3D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D3D3D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0"/>
          <w:position w:val="-4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0"/>
          <w:position w:val="-4"/>
        </w:rPr>
      </w:r>
      <w:r>
        <w:rPr>
          <w:rFonts w:ascii="Arial" w:hAnsi="Arial" w:cs="Arial" w:eastAsia="Arial"/>
          <w:sz w:val="19"/>
          <w:szCs w:val="19"/>
          <w:color w:val="232323"/>
          <w:spacing w:val="0"/>
          <w:w w:val="196"/>
          <w:position w:val="0"/>
        </w:rPr>
        <w:t>'</w:t>
      </w:r>
      <w:r>
        <w:rPr>
          <w:rFonts w:ascii="Arial" w:hAnsi="Arial" w:cs="Arial" w:eastAsia="Arial"/>
          <w:sz w:val="19"/>
          <w:szCs w:val="19"/>
          <w:color w:val="232323"/>
          <w:spacing w:val="7"/>
          <w:w w:val="197"/>
          <w:position w:val="0"/>
        </w:rPr>
        <w:t>!</w:t>
      </w:r>
      <w:r>
        <w:rPr>
          <w:rFonts w:ascii="Arial" w:hAnsi="Arial" w:cs="Arial" w:eastAsia="Arial"/>
          <w:sz w:val="19"/>
          <w:szCs w:val="19"/>
          <w:color w:val="525252"/>
          <w:spacing w:val="0"/>
          <w:w w:val="191"/>
          <w:position w:val="0"/>
        </w:rPr>
        <w:t>1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4" w:lineRule="exact"/>
        <w:ind w:left="450" w:right="-20"/>
        <w:jc w:val="left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525252"/>
          <w:spacing w:val="0"/>
          <w:w w:val="133"/>
          <w:position w:val="-1"/>
        </w:rPr>
        <w:t>,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660" w:bottom="280" w:left="1720" w:right="1720"/>
        </w:sectPr>
      </w:pPr>
      <w:rPr/>
    </w:p>
    <w:p>
      <w:pPr>
        <w:spacing w:before="42" w:after="0" w:line="240" w:lineRule="auto"/>
        <w:ind w:left="421"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160004pt;margin-top:38.160pt;width:416.88pt;height:586.080pt;mso-position-horizontal-relative:page;mso-position-vertical-relative:page;z-index:-531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92" w:hRule="exact"/>
                    </w:trPr>
                    <w:tc>
                      <w:tcPr>
                        <w:tcW w:w="8314" w:type="dxa"/>
                        <w:gridSpan w:val="10"/>
                        <w:tcBorders>
                          <w:top w:val="single" w:sz="3.84" w:space="0" w:color="2F2F2F"/>
                          <w:bottom w:val="single" w:sz="3.84" w:space="0" w:color="3F3F3F"/>
                          <w:left w:val="single" w:sz="3.84" w:space="0" w:color="4F4F4F"/>
                          <w:right w:val="single" w:sz="3.84" w:space="0" w:color="4F4F4F"/>
                        </w:tcBorders>
                      </w:tcPr>
                      <w:p>
                        <w:pPr>
                          <w:spacing w:before="22" w:after="0" w:line="240" w:lineRule="auto"/>
                          <w:ind w:left="3918" w:right="388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00"/>
                            <w:b/>
                            <w:bCs/>
                          </w:rPr>
                          <w:t>UOHJAV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39" w:hRule="exact"/>
                    </w:trPr>
                    <w:tc>
                      <w:tcPr>
                        <w:tcW w:w="432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>
                          <w:spacing w:before="24" w:after="0" w:line="237" w:lineRule="exact"/>
                          <w:ind w:left="127" w:right="110"/>
                          <w:jc w:val="center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232323"/>
                            <w:spacing w:val="0"/>
                            <w:w w:val="76"/>
                            <w:position w:val="-1"/>
                          </w:rPr>
                          <w:t>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27" w:after="0" w:line="132" w:lineRule="auto"/>
                          <w:ind w:left="163" w:right="90"/>
                          <w:jc w:val="both"/>
                          <w:rPr>
                            <w:rFonts w:ascii="Arial" w:hAnsi="Arial" w:cs="Arial" w:eastAsia="Arial"/>
                            <w:sz w:val="30"/>
                            <w:szCs w:val="3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32323"/>
                            <w:spacing w:val="0"/>
                            <w:w w:val="170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32323"/>
                            <w:spacing w:val="0"/>
                            <w:w w:val="17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525252"/>
                            <w:spacing w:val="0"/>
                            <w:w w:val="64"/>
                          </w:rPr>
                          <w:t>II!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525252"/>
                            <w:spacing w:val="0"/>
                            <w:w w:val="6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30"/>
                            <w:szCs w:val="30"/>
                            <w:color w:val="3D3D3D"/>
                            <w:spacing w:val="-98"/>
                            <w:w w:val="56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32323"/>
                            <w:spacing w:val="-15"/>
                            <w:w w:val="133"/>
                            <w:position w:val="7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30"/>
                            <w:szCs w:val="30"/>
                            <w:color w:val="3D3D3D"/>
                            <w:spacing w:val="0"/>
                            <w:w w:val="56"/>
                            <w:position w:val="0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30"/>
                            <w:szCs w:val="3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74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69" w:after="0" w:line="116" w:lineRule="exact"/>
                          <w:ind w:left="356" w:right="321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80"/>
                            <w:position w:val="-1"/>
                          </w:rPr>
                          <w:t>!!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5" w:lineRule="exact"/>
                          <w:ind w:left="358" w:right="343"/>
                          <w:jc w:val="center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0"/>
                            <w:w w:val="145"/>
                          </w:rPr>
                          <w:t>0: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85" w:lineRule="exact"/>
                          <w:ind w:left="357" w:right="344"/>
                          <w:jc w:val="center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232323"/>
                            <w:spacing w:val="0"/>
                            <w:w w:val="199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1" w:right="340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32323"/>
                            <w:spacing w:val="0"/>
                            <w:w w:val="66"/>
                          </w:rPr>
                          <w:t>2i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6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174" w:lineRule="exact"/>
                          <w:ind w:left="477" w:right="467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D3D3D"/>
                            <w:spacing w:val="0"/>
                            <w:w w:val="76"/>
                            <w:position w:val="-1"/>
                          </w:rPr>
                          <w:t>ffi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3" w:lineRule="exact"/>
                          <w:ind w:left="488" w:right="47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89"/>
                            <w:position w:val="-2"/>
                          </w:rPr>
                          <w:t>:&amp;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4" w:lineRule="exact"/>
                          <w:ind w:left="480" w:right="477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25252"/>
                            <w:spacing w:val="0"/>
                            <w:w w:val="102"/>
                            <w:position w:val="1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374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31"/>
                          </w:rPr>
                          <w:t>iii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9" w:after="0" w:line="240" w:lineRule="auto"/>
                          <w:ind w:left="406" w:right="378"/>
                          <w:jc w:val="center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D3D3D"/>
                            <w:spacing w:val="0"/>
                            <w:w w:val="76"/>
                          </w:rPr>
                          <w:t>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80" w:after="0" w:line="240" w:lineRule="auto"/>
                          <w:ind w:left="464" w:right="458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32323"/>
                            <w:spacing w:val="0"/>
                            <w:w w:val="97"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" w:after="0" w:line="187" w:lineRule="exact"/>
                          <w:ind w:left="466" w:right="457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72"/>
                            <w:position w:val="-2"/>
                          </w:rPr>
                          <w:t>i!i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2" w:lineRule="exact"/>
                          <w:ind w:left="468" w:right="458"/>
                          <w:jc w:val="center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32323"/>
                            <w:spacing w:val="0"/>
                            <w:w w:val="120"/>
                            <w:position w:val="-2"/>
                          </w:rPr>
                          <w:t>iii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01" w:lineRule="exact"/>
                          <w:ind w:left="469" w:right="457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D3D3D"/>
                            <w:spacing w:val="0"/>
                            <w:w w:val="194"/>
                            <w:position w:val="1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22" w:after="0" w:line="126" w:lineRule="exact"/>
                          <w:ind w:left="240" w:right="393"/>
                          <w:jc w:val="center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32323"/>
                            <w:w w:val="245"/>
                            <w:position w:val="-1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3D3D3D"/>
                            <w:w w:val="97"/>
                            <w:position w:val="-1"/>
                          </w:rPr>
                          <w:t>i2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01" w:lineRule="exact"/>
                          <w:ind w:left="233" w:right="217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B6B6B"/>
                            <w:spacing w:val="0"/>
                            <w:w w:val="135"/>
                            <w:position w:val="-1"/>
                          </w:rPr>
                          <w:t>-'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B6B6B"/>
                            <w:spacing w:val="-12"/>
                            <w:w w:val="135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D3D3D"/>
                            <w:spacing w:val="0"/>
                            <w:w w:val="135"/>
                            <w:position w:val="-1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D3D3D"/>
                            <w:spacing w:val="-13"/>
                            <w:w w:val="135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32323"/>
                            <w:spacing w:val="0"/>
                            <w:w w:val="97"/>
                            <w:position w:val="-1"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0" w:lineRule="exact"/>
                          <w:ind w:left="111" w:right="258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32323"/>
                            <w:spacing w:val="0"/>
                            <w:w w:val="50"/>
                            <w:b/>
                            <w:bCs/>
                            <w:position w:val="-1"/>
                          </w:rPr>
                          <w:t>cr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32323"/>
                            <w:spacing w:val="0"/>
                            <w:w w:val="50"/>
                            <w:b/>
                            <w:bCs/>
                            <w:position w:val="-1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32323"/>
                            <w:spacing w:val="21"/>
                            <w:w w:val="50"/>
                            <w:b/>
                            <w:bCs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D3D3D"/>
                            <w:spacing w:val="0"/>
                            <w:w w:val="151"/>
                            <w:b/>
                            <w:bCs/>
                            <w:position w:val="-1"/>
                          </w:rPr>
                          <w:t>ffi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8" w:lineRule="exact"/>
                          <w:ind w:left="95" w:right="73"/>
                          <w:jc w:val="center"/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32323"/>
                            <w:w w:val="135"/>
                            <w:b/>
                            <w:bCs/>
                            <w:position w:val="-2"/>
                          </w:rPr>
                          <w:t>z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32323"/>
                            <w:spacing w:val="-51"/>
                            <w:w w:val="100"/>
                            <w:b/>
                            <w:bCs/>
                            <w:position w:val="-2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3D3D3D"/>
                            <w:spacing w:val="0"/>
                            <w:w w:val="149"/>
                            <w:b/>
                            <w:bCs/>
                            <w:position w:val="-2"/>
                          </w:rPr>
                          <w:t>eoto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72" w:lineRule="exact"/>
                          <w:ind w:left="-5" w:right="14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59"/>
                            <w:w w:val="244"/>
                            <w:position w:val="11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34"/>
                            <w:szCs w:val="34"/>
                            <w:color w:val="232323"/>
                            <w:spacing w:val="0"/>
                            <w:w w:val="59"/>
                            <w:position w:val="-2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34"/>
                            <w:szCs w:val="34"/>
                            <w:color w:val="232323"/>
                            <w:spacing w:val="-10"/>
                            <w:w w:val="100"/>
                            <w:position w:val="-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85"/>
                            <w:position w:val="11"/>
                          </w:rPr>
                          <w:t>::E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106" w:lineRule="exact"/>
                          <w:ind w:left="259" w:right="151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D3D3D"/>
                            <w:spacing w:val="0"/>
                            <w:w w:val="90"/>
                            <w:position w:val="-1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1" w:lineRule="exact"/>
                          <w:ind w:left="257" w:right="135"/>
                          <w:jc w:val="center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0"/>
                            <w:w w:val="103"/>
                            <w:position w:val="-2"/>
                          </w:rPr>
                          <w:t>..J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8" w:lineRule="exact"/>
                          <w:ind w:left="173" w:right="-2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3D3D3D"/>
                            <w:spacing w:val="0"/>
                            <w:w w:val="79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4" w:lineRule="exact"/>
                          <w:ind w:left="163" w:right="-2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232323"/>
                            <w:spacing w:val="0"/>
                            <w:w w:val="100"/>
                            <w:position w:val="2"/>
                          </w:rPr>
                          <w:t>2</w:t>
                        </w:r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7" w:right="447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32323"/>
                            <w:spacing w:val="0"/>
                            <w:w w:val="117"/>
                          </w:rPr>
                          <w:t>i2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3F3F3F"/>
                          <w:bottom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122" w:lineRule="exact"/>
                          <w:ind w:left="144" w:right="-20"/>
                          <w:jc w:val="left"/>
                          <w:tabs>
                            <w:tab w:pos="640" w:val="left"/>
                          </w:tabs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D3D3D"/>
                            <w:spacing w:val="0"/>
                            <w:w w:val="316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6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4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17"/>
                            <w:b/>
                            <w:bCs/>
                          </w:rPr>
                          <w:t>a:a:a:a: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" w:after="0" w:line="240" w:lineRule="auto"/>
                          <w:ind w:left="14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232323"/>
                            <w:spacing w:val="0"/>
                            <w:w w:val="133"/>
                            <w:b/>
                            <w:bCs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232323"/>
                            <w:spacing w:val="0"/>
                            <w:w w:val="133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232323"/>
                            <w:spacing w:val="0"/>
                            <w:w w:val="133"/>
                            <w:b/>
                            <w:bCs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232323"/>
                            <w:spacing w:val="0"/>
                            <w:w w:val="133"/>
                            <w:b/>
                            <w:bCs/>
                          </w:rPr>
                          <w:t>     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232323"/>
                            <w:spacing w:val="6"/>
                            <w:w w:val="133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32323"/>
                            <w:spacing w:val="0"/>
                            <w:w w:val="133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32323"/>
                            <w:spacing w:val="0"/>
                            <w:w w:val="133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32323"/>
                            <w:spacing w:val="42"/>
                            <w:w w:val="133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25252"/>
                            <w:spacing w:val="0"/>
                            <w:w w:val="133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76" w:right="35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12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31" w:after="0" w:line="240" w:lineRule="auto"/>
                          <w:ind w:left="155" w:right="11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D3D3D"/>
                            <w:spacing w:val="0"/>
                            <w:w w:val="153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1" w:after="0" w:line="240" w:lineRule="auto"/>
                          <w:ind w:left="501" w:right="48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D3D3D"/>
                            <w:spacing w:val="0"/>
                            <w:w w:val="128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1" w:after="0" w:line="240" w:lineRule="auto"/>
                          <w:ind w:left="433" w:right="38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32323"/>
                            <w:spacing w:val="0"/>
                            <w:w w:val="149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1" w:after="0" w:line="240" w:lineRule="auto"/>
                          <w:ind w:left="491" w:right="46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D3D3D"/>
                            <w:spacing w:val="0"/>
                            <w:w w:val="13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40" w:after="0" w:line="240" w:lineRule="auto"/>
                          <w:ind w:left="396" w:right="35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15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31" w:after="0" w:line="240" w:lineRule="auto"/>
                          <w:ind w:left="222" w:right="19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5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31" w:after="0" w:line="240" w:lineRule="auto"/>
                          <w:ind w:left="424" w:right="39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32323"/>
                            <w:spacing w:val="0"/>
                            <w:w w:val="115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232323"/>
                          <w:bottom w:val="single" w:sz="3.84" w:space="0" w:color="484848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2" w:hRule="exact"/>
                    </w:trPr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484848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7" w:right="9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35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3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top w:val="single" w:sz="3.84" w:space="0" w:color="484848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3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2"/>
                          </w:rPr>
                          <w:t>TIRANA2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484848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4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  <w:b/>
                            <w:bCs/>
                          </w:rPr>
                          <w:t>SHTE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484848"/>
                          <w:bottom w:val="single" w:sz="3.84" w:space="0" w:color="2B2B2B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4"/>
                            <w:b/>
                            <w:bCs/>
                          </w:rPr>
                          <w:t>ARI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4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6"/>
                            <w:w w:val="112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  <w:b/>
                            <w:bCs/>
                          </w:rPr>
                          <w:t>OTEL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484848"/>
                          <w:bottom w:val="single" w:sz="3.84" w:space="0" w:color="2B2B2B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4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2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8"/>
                            <w:w w:val="11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484848"/>
                          <w:bottom w:val="single" w:sz="3.84" w:space="0" w:color="2B2B2B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76" w:right="35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</w:rPr>
                          <w:t>&lt;;ETRI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484848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1"/>
                          </w:rPr>
                          <w:t>673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3.84" w:space="0" w:color="484848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26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26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5"/>
                          </w:rPr>
                          <w:t>60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3.84" w:space="0" w:color="484848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29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1"/>
                            <w:w w:val="107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38383"/>
                            <w:spacing w:val="0"/>
                            <w:w w:val="117"/>
                            <w:b/>
                            <w:bCs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38383"/>
                            <w:spacing w:val="-10"/>
                            <w:w w:val="118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15"/>
                            <w:b/>
                            <w:bCs/>
                          </w:rPr>
                          <w:t>64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484848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9" w:right="29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5"/>
                            <w:w w:val="11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21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3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B2B2B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0" w:after="0" w:line="240" w:lineRule="auto"/>
                          <w:ind w:left="367" w:right="33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0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2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1"/>
                          </w:rPr>
                          <w:t>BEN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B2B2B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50" w:after="0" w:line="240" w:lineRule="auto"/>
                          <w:ind w:left="348" w:right="32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2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9"/>
                            <w:w w:val="11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B2B2B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50" w:after="0" w:line="240" w:lineRule="auto"/>
                          <w:ind w:left="396" w:right="37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28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7.68" w:space="0" w:color="74747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405" w:right="35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36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12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6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7.68" w:space="0" w:color="74747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19" w:right="30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2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4"/>
                            <w:w w:val="11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6"/>
                            <w:w w:val="13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5"/>
                          </w:rPr>
                          <w:t>IL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7.68" w:space="0" w:color="74747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66" w:right="35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20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2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2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11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37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434" w:right="40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2"/>
                            <w:b/>
                            <w:bCs/>
                          </w:rPr>
                          <w:t>YL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1"/>
                            <w:w w:val="102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3"/>
                            <w:w w:val="127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3"/>
                            <w:w w:val="109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4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14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1"/>
                            <w:w w:val="117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93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76" w:right="35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1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1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2"/>
                            <w:w w:val="126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1"/>
                            <w:b/>
                            <w:bCs/>
                          </w:rPr>
                          <w:t>LA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3.84" w:space="0" w:color="0F0F0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54545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99" w:lineRule="exact"/>
                          <w:ind w:left="367" w:right="33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  <w:b/>
                            <w:bCs/>
                            <w:position w:val="-1"/>
                          </w:rPr>
                          <w:t>BESN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5"/>
                            <w:b/>
                            <w:bCs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99"/>
                            <w:b/>
                            <w:bCs/>
                            <w:position w:val="-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54545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99" w:lineRule="exact"/>
                          <w:ind w:left="31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5"/>
                            <w:position w:val="-1"/>
                          </w:rPr>
                          <w:t>OSMAN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54545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99" w:lineRule="exact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6"/>
                            <w:b/>
                            <w:bCs/>
                            <w:position w:val="-1"/>
                          </w:rPr>
                          <w:t>VOKS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5"/>
                            <w:w w:val="107"/>
                            <w:b/>
                            <w:bCs/>
                            <w:position w:val="-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46"/>
                            <w:b/>
                            <w:bCs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F2F2F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3.84" w:space="0" w:color="4F4F4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3.84" w:space="0" w:color="4F4F4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4F4F4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0F0F0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w w:val="114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-15"/>
                            <w:w w:val="11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3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9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3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545454"/>
                          <w:bottom w:val="single" w:sz="7.68" w:space="0" w:color="54545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93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9"/>
                            <w:w w:val="11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</w:rPr>
                          <w:t>EL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545454"/>
                          <w:bottom w:val="single" w:sz="7.68" w:space="0" w:color="54545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-12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8"/>
                            <w:w w:val="11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545454"/>
                          <w:bottom w:val="single" w:sz="7.68" w:space="0" w:color="54545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87"/>
                          </w:rPr>
                          <w:t>&lt;;:E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9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1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33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F2F2F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"/>
                            <w:w w:val="135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</w:rPr>
                          <w:t>78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3.84" w:space="0" w:color="4F4F4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36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1"/>
                          </w:rPr>
                          <w:t>260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3.84" w:space="0" w:color="4F4F4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8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7" w:right="29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w w:val="106"/>
                            <w:b/>
                            <w:bCs/>
                          </w:rPr>
                          <w:t>1/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-10"/>
                            <w:w w:val="107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10"/>
                            <w:b/>
                            <w:bCs/>
                          </w:rPr>
                          <w:t>S4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4F4F4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9" w:right="29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4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3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545454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w w:val="111"/>
                          </w:rPr>
                          <w:t>LUW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9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09"/>
                          </w:rPr>
                          <w:t>TA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545454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19" w:right="28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17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1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8"/>
                          </w:rPr>
                          <w:t>IR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545454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96" w:right="37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3"/>
                          </w:rPr>
                          <w:t>DEGA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405" w:right="36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35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1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  <w:b/>
                            <w:bCs/>
                          </w:rPr>
                          <w:t>VLI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28" w:right="30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  <w:b/>
                            <w:bCs/>
                          </w:rPr>
                          <w:t>VA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105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94"/>
                            <w:b/>
                            <w:bCs/>
                          </w:rPr>
                          <w:t>IL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66" w:right="35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27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2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b/>
                            <w:bCs/>
                          </w:rPr>
                          <w:t>XO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444" w:right="40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95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9"/>
                            <w:b/>
                            <w:bCs/>
                          </w:rPr>
                          <w:t>LLI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5"/>
                            <w:w w:val="13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1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5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7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117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50" w:after="0" w:line="240" w:lineRule="auto"/>
                          <w:ind w:left="376" w:right="34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9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1"/>
                          </w:rPr>
                          <w:t>LLA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bottom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bottom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67" w:right="33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  <w:b/>
                            <w:bCs/>
                          </w:rPr>
                          <w:t>Dt!SN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5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99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1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3"/>
                            <w:b/>
                            <w:bCs/>
                          </w:rPr>
                          <w:t>OSMAN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113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8"/>
                            <w:b/>
                            <w:bCs/>
                          </w:rPr>
                          <w:t>KSHI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>
                          <w:spacing w:before="5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7" w:right="9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</w:rPr>
                          <w:t>63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"/>
                            <w:w w:val="19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-6"/>
                            <w:w w:val="78"/>
                            <w:b/>
                            <w:bCs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3"/>
                            <w:w w:val="7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2"/>
                            <w:b/>
                            <w:bCs/>
                          </w:rPr>
                          <w:t>RANA2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4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6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17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9"/>
                            <w:w w:val="112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7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282828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0" w:after="0" w:line="240" w:lineRule="auto"/>
                          <w:ind w:left="415" w:right="37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</w:rPr>
                          <w:t>LAI.O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282828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1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20"/>
                          </w:rPr>
                          <w:t>IZ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12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282828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</w:rPr>
                          <w:t>KAJ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1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w w:val="125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-19"/>
                            <w:w w:val="125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147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36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4"/>
                          </w:rPr>
                          <w:t>270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7" w:right="297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B6B6B"/>
                            <w:spacing w:val="0"/>
                            <w:w w:val="91"/>
                          </w:rPr>
                          <w:t>31388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0" w:right="25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2"/>
                            <w:w w:val="102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b/>
                            <w:bCs/>
                          </w:rPr>
                          <w:t>4.30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82828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47"/>
                          </w:rPr>
                          <w:t>\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4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4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3"/>
                            <w:w w:val="107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7"/>
                          </w:rPr>
                          <w:t>TOR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82828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19" w:right="28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4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5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7"/>
                            <w:b/>
                            <w:bCs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82828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4"/>
                            <w:b/>
                            <w:bCs/>
                          </w:rPr>
                          <w:t>ARA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03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86" w:right="35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4"/>
                            <w:w w:val="119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0"/>
                          </w:rPr>
                          <w:t>IRO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38" w:right="28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5"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22" w:after="0" w:line="240" w:lineRule="auto"/>
                          <w:ind w:left="36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525252"/>
                            <w:spacing w:val="0"/>
                            <w:w w:val="100"/>
                          </w:rPr>
                          <w:t>BASHAJ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7.68" w:space="0" w:color="74747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</w:rPr>
                          <w:t>ZAGOLL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7.68" w:space="0" w:color="74747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8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27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8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  <w:b/>
                            <w:bCs/>
                          </w:rPr>
                          <w:t>YSHO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7.68" w:space="0" w:color="74747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405" w:right="37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</w:rPr>
                          <w:t>MUCI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7.68" w:space="0" w:color="1F1F1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747474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415" w:right="36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5"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747474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w w:val="106"/>
                          </w:rPr>
                          <w:t>IBRA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-28"/>
                            <w:w w:val="10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9A9A9A"/>
                            <w:spacing w:val="-14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747474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8"/>
                          </w:rPr>
                          <w:t>XHURXHI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7.68" w:space="0" w:color="1F1F1F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7.68" w:space="0" w:color="1F1F1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7.68" w:space="0" w:color="1F1F1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7.68" w:space="0" w:color="1F1F1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4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7.68" w:space="0" w:color="1F1F1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6"/>
                            <w:w w:val="137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7"/>
                          </w:rPr>
                          <w:t>EHET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3.84" w:space="0" w:color="4F4F4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89" w:lineRule="exact"/>
                          <w:ind w:left="415" w:right="37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8"/>
                            <w:position w:val="-1"/>
                          </w:rPr>
                          <w:t>LAI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20"/>
                            <w:w w:val="118"/>
                            <w:position w:val="-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39"/>
                            <w:position w:val="-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3.84" w:space="0" w:color="4F4F4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89" w:lineRule="exact"/>
                          <w:ind w:left="357" w:right="31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  <w:position w:val="-1"/>
                          </w:rPr>
                          <w:t>IZE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w w:val="112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3.84" w:space="0" w:color="4F4F4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89" w:lineRule="exact"/>
                          <w:ind w:left="357" w:right="33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  <w:position w:val="-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  <w:position w:val="-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2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position w:val="-1"/>
                          </w:rPr>
                          <w:t>KAJ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7.68" w:space="0" w:color="1F1F1F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8"/>
                          </w:rPr>
                          <w:t>961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7.68" w:space="0" w:color="1F1F1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36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10"/>
                            <w:w w:val="112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38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6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7.68" w:space="0" w:color="1F1F1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7" w:right="297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B6B6B"/>
                            <w:spacing w:val="0"/>
                            <w:w w:val="91"/>
                          </w:rPr>
                          <w:t>31388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7.68" w:space="0" w:color="1F1F1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9" w:right="25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w w:val="68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2"/>
                            <w:w w:val="104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AFAFAF"/>
                            <w:spacing w:val="-15"/>
                            <w:w w:val="143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5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4F4F4F"/>
                          <w:bottom w:val="single" w:sz="7.68" w:space="0" w:color="74747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7" w:right="33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6"/>
                            <w:w w:val="111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  <w:b/>
                            <w:bCs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106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6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4F4F4F"/>
                          <w:bottom w:val="single" w:sz="7.68" w:space="0" w:color="74747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4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0"/>
                            <w:w w:val="105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5"/>
                            <w:w w:val="136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  <w:b/>
                            <w:bCs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4F4F4F"/>
                          <w:bottom w:val="single" w:sz="7.68" w:space="0" w:color="74747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7" w:right="33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04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  <w:b/>
                            <w:bCs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8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367" w:right="32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1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11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3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4"/>
                            <w:w w:val="113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  <w:b/>
                            <w:bCs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0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3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0"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57" w:right="33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35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2"/>
                          </w:rPr>
                          <w:t>ARA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6"/>
                            <w:w w:val="113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8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7.68" w:space="0" w:color="2F2F2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0" w:after="0" w:line="240" w:lineRule="auto"/>
                          <w:ind w:left="31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6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8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9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5"/>
                            <w:w w:val="12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8"/>
                            <w:w w:val="12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7.68" w:space="0" w:color="2F2F2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50" w:after="0" w:line="240" w:lineRule="auto"/>
                          <w:ind w:left="31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3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</w:rPr>
                          <w:t>OMA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7.68" w:space="0" w:color="2F2F2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50" w:after="0" w:line="240" w:lineRule="auto"/>
                          <w:ind w:left="356" w:right="33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35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2"/>
                          </w:rPr>
                          <w:t>ARA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6"/>
                            <w:w w:val="113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8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2F2F2F"/>
                          <w:bottom w:val="single" w:sz="3.84" w:space="0" w:color="34343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386" w:right="35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07"/>
                          </w:rPr>
                          <w:t>SPI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2F2F2F"/>
                          <w:bottom w:val="single" w:sz="3.84" w:space="0" w:color="34343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38" w:right="28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5"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2F2F2F"/>
                          <w:bottom w:val="single" w:sz="3.84" w:space="0" w:color="34343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1"/>
                          </w:rPr>
                          <w:t>BAS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2"/>
                            <w:w w:val="112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6"/>
                          </w:rPr>
                          <w:t>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343434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0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</w:rPr>
                          <w:t>ZAGOLL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343434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8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27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8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7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07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5"/>
                            <w:w w:val="131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2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343434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50" w:after="0" w:line="240" w:lineRule="auto"/>
                          <w:ind w:left="405" w:right="36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3"/>
                          </w:rPr>
                          <w:t>Mil&lt;;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03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bottom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bottom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415" w:right="37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1"/>
                            <w:b/>
                            <w:bCs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4"/>
                            <w:w w:val="112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6"/>
                          </w:rPr>
                          <w:t>IBRA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28"/>
                            <w:w w:val="10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9A9A9A"/>
                            <w:spacing w:val="-14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2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8"/>
                            <w:w w:val="114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8"/>
                            <w:w w:val="131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82"/>
                            <w:b/>
                            <w:bCs/>
                          </w:rPr>
                          <w:t>R.X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82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7"/>
                            <w:w w:val="131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22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7" w:right="10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</w:rPr>
                          <w:t>84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2"/>
                            <w:w w:val="93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2"/>
                            <w:b/>
                            <w:bCs/>
                          </w:rPr>
                          <w:t>RANA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33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</w:rPr>
                          <w:t>IS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4"/>
                            <w:w w:val="11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9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0" w:after="0" w:line="240" w:lineRule="auto"/>
                          <w:ind w:left="415" w:right="37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31"/>
                          </w:rPr>
                          <w:t>LAlO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1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3"/>
                          </w:rPr>
                          <w:t>IZET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66" w:right="33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5"/>
                            <w:w w:val="9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53"/>
                          </w:rPr>
                          <w:t>l.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10"/>
                            <w:w w:val="15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</w:rPr>
                          <w:t>KAJ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29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36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6"/>
                            <w:w w:val="135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6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36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2"/>
                            <w:w w:val="13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15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6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0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99"/>
                          </w:rPr>
                          <w:t>31391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90" w:right="26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b/>
                            <w:bCs/>
                          </w:rPr>
                          <w:t>27.70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47"/>
                          </w:rPr>
                          <w:t>\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4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4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0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19" w:right="28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3"/>
                            <w:b/>
                            <w:bCs/>
                          </w:rPr>
                          <w:t>ALIKO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97"/>
                            <w:b/>
                            <w:bCs/>
                          </w:rPr>
                          <w:t>AR.A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98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68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7.68" w:space="0" w:color="484848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86" w:right="35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19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4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0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7.68" w:space="0" w:color="484848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38" w:right="28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5"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7.68" w:space="0" w:color="484848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22" w:after="0" w:line="240" w:lineRule="auto"/>
                          <w:ind w:left="36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525252"/>
                            <w:spacing w:val="0"/>
                            <w:w w:val="100"/>
                          </w:rPr>
                          <w:t>BASHAJ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484848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09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4"/>
                            <w:w w:val="10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28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83"/>
                          </w:rPr>
                          <w:t>Oll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484848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8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2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2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5"/>
                            <w:w w:val="113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3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</w:rPr>
                          <w:t>HO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484848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405" w:right="36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4"/>
                            <w:w w:val="107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8"/>
                          </w:rPr>
                          <w:t>&lt;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9"/>
                            <w:w w:val="118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3.84" w:space="0" w:color="282828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282828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415" w:right="38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11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3"/>
                            <w:b/>
                            <w:bCs/>
                          </w:rPr>
                          <w:t>NI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282828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1"/>
                            <w:b/>
                            <w:bCs/>
                          </w:rPr>
                          <w:t>IBRA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4"/>
                            <w:w w:val="102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9A9A9A"/>
                            <w:spacing w:val="-1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282828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7"/>
                            <w:b/>
                            <w:bCs/>
                          </w:rPr>
                          <w:t>XHURX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08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22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82828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3.84" w:space="0" w:color="282828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3.84" w:space="0" w:color="282828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282828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82828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w w:val="108"/>
                            <w:b/>
                            <w:bCs/>
                          </w:rPr>
                          <w:t>BEH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-18"/>
                            <w:w w:val="108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3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82828"/>
                          <w:bottom w:val="single" w:sz="3.84" w:space="0" w:color="676767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99" w:lineRule="exact"/>
                          <w:ind w:left="415" w:right="37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position w:val="-1"/>
                          </w:rPr>
                          <w:t>LAI.O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82828"/>
                          <w:bottom w:val="single" w:sz="3.84" w:space="0" w:color="676767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99" w:lineRule="exact"/>
                          <w:ind w:left="357" w:right="31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  <w:position w:val="-1"/>
                          </w:rPr>
                          <w:t>IZE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w w:val="112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82828"/>
                          <w:bottom w:val="single" w:sz="3.84" w:space="0" w:color="676767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99" w:lineRule="exact"/>
                          <w:ind w:left="357" w:right="37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3"/>
                            <w:position w:val="-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0"/>
                            <w:w w:val="113"/>
                            <w:position w:val="-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44"/>
                            <w:w w:val="113"/>
                            <w:position w:val="-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3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4"/>
                            <w:w w:val="113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position w:val="-1"/>
                          </w:rPr>
                          <w:t>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82828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15"/>
                          </w:rPr>
                          <w:t>981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3.84" w:space="0" w:color="282828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1"/>
                            <w:w w:val="136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4"/>
                            <w:b/>
                            <w:bCs/>
                          </w:rPr>
                          <w:t>270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3.84" w:space="0" w:color="282828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29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w w:val="98"/>
                          </w:rPr>
                          <w:t>31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-13"/>
                            <w:w w:val="9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15"/>
                          </w:rPr>
                          <w:t>91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82828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90" w:right="26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33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"/>
                            <w:w w:val="113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7"/>
                            <w:b/>
                            <w:bCs/>
                          </w:rPr>
                          <w:t>.70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676767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93" w:after="0" w:line="240" w:lineRule="auto"/>
                          <w:ind w:left="357" w:right="33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47"/>
                          </w:rPr>
                          <w:t>\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4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4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4"/>
                            <w:w w:val="10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676767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93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1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-12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3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0"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676767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93" w:after="0" w:line="240" w:lineRule="auto"/>
                          <w:ind w:left="357" w:right="33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2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1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7"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18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8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3.84" w:space="0" w:color="484848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67" w:right="33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03"/>
                            <w:b/>
                            <w:bCs/>
                          </w:rPr>
                          <w:t>EOLIRA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3.84" w:space="0" w:color="484848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4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0"/>
                            <w:w w:val="105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b/>
                            <w:bCs/>
                          </w:rPr>
                          <w:t>EKO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3.84" w:space="0" w:color="484848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4"/>
                            <w:b/>
                            <w:bCs/>
                          </w:rPr>
                          <w:t>JARA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3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484848"/>
                          <w:bottom w:val="single" w:sz="3.84" w:space="0" w:color="282828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31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2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3"/>
                            <w:w w:val="102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14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0"/>
                            <w:b/>
                            <w:bCs/>
                          </w:rPr>
                          <w:t>SAV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11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5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484848"/>
                          <w:bottom w:val="single" w:sz="3.84" w:space="0" w:color="282828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31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3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</w:rPr>
                          <w:t>OMA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484848"/>
                          <w:bottom w:val="single" w:sz="3.84" w:space="0" w:color="282828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57" w:right="33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4"/>
                            <w:b/>
                            <w:bCs/>
                          </w:rPr>
                          <w:t>ARA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3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82828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0" w:after="0" w:line="240" w:lineRule="auto"/>
                          <w:ind w:left="386" w:right="35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5"/>
                            <w:w w:val="13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16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4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0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82828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50" w:after="0" w:line="240" w:lineRule="auto"/>
                          <w:ind w:left="338" w:right="28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5"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9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82828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50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8"/>
                          </w:rPr>
                          <w:t>BASHAJ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7.68" w:space="0" w:color="44444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6"/>
                          </w:rPr>
                          <w:t>ZAGOlL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7.68" w:space="0" w:color="44444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28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27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8"/>
                            <w:w w:val="116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  <w:b/>
                            <w:bCs/>
                          </w:rPr>
                          <w:t>YSHO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7.68" w:space="0" w:color="44444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405" w:right="36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3"/>
                          </w:rPr>
                          <w:t>Mil&lt;;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7"/>
                            <w:w w:val="103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bottom w:val="single" w:sz="3.84" w:space="0" w:color="1F1F1F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bottom w:val="single" w:sz="3.84" w:space="0" w:color="1F1F1F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3.84" w:space="0" w:color="1F1F1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444444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415" w:right="38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11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3"/>
                            <w:b/>
                            <w:bCs/>
                          </w:rPr>
                          <w:t>NI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444444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3"/>
                            <w:b/>
                            <w:bCs/>
                          </w:rPr>
                          <w:t>IB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04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4"/>
                            <w:w w:val="109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9A9A9A"/>
                            <w:spacing w:val="-1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444444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11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  <w:b/>
                            <w:bCs/>
                          </w:rPr>
                          <w:t>HURXHI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1F1F1F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3.84" w:space="0" w:color="1F1F1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3.84" w:space="0" w:color="1F1F1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1F1F1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8314" w:type="dxa"/>
                        <w:gridSpan w:val="10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4F4F4F"/>
                          <w:right w:val="single" w:sz="3.84" w:space="0" w:color="4F4F4F"/>
                        </w:tcBorders>
                      </w:tcPr>
                      <w:p>
                        <w:pPr>
                          <w:spacing w:before="40" w:after="0" w:line="240" w:lineRule="auto"/>
                          <w:ind w:left="3919" w:right="389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6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8"/>
                            <w:b/>
                            <w:bCs/>
                          </w:rPr>
                          <w:t>OHJAZ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34" w:hRule="exact"/>
                    </w:trPr>
                    <w:tc>
                      <w:tcPr>
                        <w:tcW w:w="432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>
                          <w:spacing w:before="7" w:after="0" w:line="240" w:lineRule="auto"/>
                          <w:ind w:left="121" w:right="97"/>
                          <w:jc w:val="center"/>
                          <w:rPr>
                            <w:rFonts w:ascii="Times New Roman" w:hAnsi="Times New Roman" w:cs="Times New Roman" w:eastAsia="Times New Roman"/>
                            <w:sz w:val="29"/>
                            <w:szCs w:val="2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9"/>
                            <w:szCs w:val="29"/>
                            <w:color w:val="3D3D3D"/>
                            <w:spacing w:val="0"/>
                            <w:w w:val="69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9"/>
                            <w:szCs w:val="2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3" w:right="126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D3D3D"/>
                            <w:spacing w:val="0"/>
                            <w:w w:val="133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4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69" w:after="0" w:line="114" w:lineRule="exact"/>
                          <w:ind w:left="356" w:right="321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80"/>
                            <w:position w:val="-1"/>
                          </w:rPr>
                          <w:t>!!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05" w:lineRule="exact"/>
                          <w:ind w:left="319" w:right="331"/>
                          <w:jc w:val="center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-58"/>
                            <w:w w:val="146"/>
                            <w:position w:val="1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232323"/>
                            <w:spacing w:val="-37"/>
                            <w:w w:val="84"/>
                            <w:position w:val="-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0"/>
                            <w:w w:val="145"/>
                            <w:position w:val="11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2" w:lineRule="exact"/>
                          <w:ind w:left="353" w:right="338"/>
                          <w:jc w:val="center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32323"/>
                            <w:spacing w:val="0"/>
                            <w:w w:val="69"/>
                            <w:position w:val="-2"/>
                          </w:rPr>
                          <w:t>Ul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1" w:lineRule="exact"/>
                          <w:ind w:left="354" w:right="339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32323"/>
                            <w:spacing w:val="0"/>
                            <w:w w:val="97"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58" w:lineRule="exact"/>
                          <w:ind w:left="359" w:right="349"/>
                          <w:jc w:val="center"/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  <w:color w:val="232323"/>
                            <w:spacing w:val="0"/>
                            <w:w w:val="169"/>
                          </w:rPr>
                          <w:t>Q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7"/>
                            <w:szCs w:val="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98" w:after="0" w:line="101" w:lineRule="exact"/>
                          <w:ind w:left="122" w:right="4"/>
                          <w:jc w:val="center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32323"/>
                            <w:spacing w:val="0"/>
                            <w:w w:val="600"/>
                            <w:position w:val="-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99" w:lineRule="exact"/>
                          <w:ind w:left="124" w:right="111"/>
                          <w:jc w:val="center"/>
                          <w:rPr>
                            <w:rFonts w:ascii="Arial" w:hAnsi="Arial" w:cs="Arial" w:eastAsia="Arial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5"/>
                            <w:szCs w:val="25"/>
                            <w:color w:val="3D3D3D"/>
                            <w:spacing w:val="0"/>
                            <w:w w:val="64"/>
                            <w:position w:val="-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25"/>
                            <w:szCs w:val="2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83" w:lineRule="exact"/>
                          <w:ind w:left="136" w:right="121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525252"/>
                            <w:spacing w:val="0"/>
                            <w:w w:val="117"/>
                          </w:rPr>
                          <w:t>i2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191" w:lineRule="exact"/>
                          <w:ind w:left="474" w:right="468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D3D3D"/>
                            <w:spacing w:val="-58"/>
                            <w:w w:val="97"/>
                            <w:position w:val="3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D3D3D"/>
                            <w:spacing w:val="-31"/>
                            <w:w w:val="102"/>
                            <w:position w:val="-3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D3D3D"/>
                            <w:spacing w:val="0"/>
                            <w:w w:val="97"/>
                            <w:position w:val="3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8" w:lineRule="exact"/>
                          <w:ind w:left="476" w:right="455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25252"/>
                            <w:spacing w:val="0"/>
                            <w:w w:val="86"/>
                          </w:rPr>
                          <w:t>i!i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373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31"/>
                          </w:rPr>
                          <w:t>iii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8" w:after="0" w:line="240" w:lineRule="auto"/>
                          <w:ind w:left="405" w:right="379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3D3D3D"/>
                            <w:spacing w:val="0"/>
                            <w:w w:val="76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80" w:after="0" w:line="128" w:lineRule="exact"/>
                          <w:ind w:left="469" w:right="463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525252"/>
                            <w:spacing w:val="0"/>
                            <w:w w:val="97"/>
                            <w:position w:val="-2"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5" w:lineRule="exact"/>
                          <w:ind w:left="459" w:right="46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20"/>
                            <w:position w:val="-1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5" w:lineRule="exact"/>
                          <w:ind w:left="438" w:right="46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32323"/>
                            <w:spacing w:val="-125"/>
                            <w:w w:val="120"/>
                            <w:position w:val="-1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120"/>
                            <w:position w:val="3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7" w:lineRule="exact"/>
                          <w:ind w:left="469" w:right="457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3D3D3D"/>
                            <w:spacing w:val="0"/>
                            <w:w w:val="19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90" w:after="0" w:line="135" w:lineRule="exact"/>
                          <w:ind w:left="238" w:right="133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D3D3D"/>
                            <w:w w:val="221"/>
                            <w:b/>
                            <w:bCs/>
                            <w:position w:val="-2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32323"/>
                            <w:w w:val="78"/>
                            <w:b/>
                            <w:bCs/>
                            <w:position w:val="-2"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32323"/>
                            <w:spacing w:val="-7"/>
                            <w:w w:val="100"/>
                            <w:b/>
                            <w:bCs/>
                            <w:position w:val="-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D3D3D"/>
                            <w:spacing w:val="0"/>
                            <w:w w:val="337"/>
                            <w:b/>
                            <w:bCs/>
                            <w:position w:val="-2"/>
                          </w:rPr>
                          <w:t>!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4" w:lineRule="exact"/>
                          <w:ind w:left="173" w:right="85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232323"/>
                            <w:spacing w:val="0"/>
                            <w:w w:val="17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232323"/>
                            <w:spacing w:val="-34"/>
                            <w:w w:val="17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8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8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80"/>
                            <w:b/>
                            <w:bCs/>
                          </w:rPr>
                          <w:t>wN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3" w:after="0" w:line="109" w:lineRule="auto"/>
                          <w:ind w:left="125" w:right="134" w:firstLine="-9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  <w:b/>
                            <w:bCs/>
                          </w:rPr>
                          <w:t>a: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-1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D3D3D"/>
                            <w:spacing w:val="0"/>
                            <w:w w:val="128"/>
                            <w:b/>
                            <w:bCs/>
                          </w:rPr>
                          <w:t>:z:wa..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D3D3D"/>
                            <w:spacing w:val="0"/>
                            <w:w w:val="128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3D3D3D"/>
                            <w:spacing w:val="0"/>
                            <w:w w:val="135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3D3D3D"/>
                            <w:spacing w:val="-3"/>
                            <w:w w:val="135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32323"/>
                            <w:spacing w:val="0"/>
                            <w:w w:val="135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232323"/>
                            <w:spacing w:val="-12"/>
                            <w:w w:val="135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525252"/>
                            <w:spacing w:val="0"/>
                            <w:w w:val="100"/>
                            <w:b/>
                            <w:bCs/>
                          </w:rPr>
                          <w:t>ot::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525252"/>
                            <w:spacing w:val="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25252"/>
                            <w:spacing w:val="0"/>
                            <w:w w:val="90"/>
                            <w:position w:val="-11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25252"/>
                            <w:spacing w:val="0"/>
                            <w:w w:val="90"/>
                            <w:position w:val="-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54"/>
                            <w:position w:val="0"/>
                          </w:rPr>
                          <w:t>ol!!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55"/>
                            <w:position w:val="0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9" w:after="0" w:line="240" w:lineRule="auto"/>
                          <w:ind w:left="243" w:right="110"/>
                          <w:jc w:val="center"/>
                          <w:tabs>
                            <w:tab w:pos="600" w:val="left"/>
                          </w:tabs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0"/>
                            <w:w w:val="447"/>
                          </w:rPr>
                          <w:t>[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32323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3D3D3D"/>
                            <w:spacing w:val="0"/>
                            <w:w w:val="118"/>
                          </w:rPr>
                          <w:t>..J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310" w:lineRule="exact"/>
                          <w:ind w:left="128" w:right="73"/>
                          <w:jc w:val="center"/>
                          <w:rPr>
                            <w:rFonts w:ascii="Arial" w:hAnsi="Arial" w:cs="Arial" w:eastAsia="Arial"/>
                            <w:sz w:val="33"/>
                            <w:szCs w:val="3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color w:val="525252"/>
                            <w:spacing w:val="0"/>
                            <w:w w:val="155"/>
                            <w:position w:val="-4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33"/>
                            <w:szCs w:val="3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8" w:lineRule="exact"/>
                          <w:ind w:left="123" w:right="122"/>
                          <w:jc w:val="center"/>
                          <w:rPr>
                            <w:rFonts w:ascii="Times New Roman" w:hAnsi="Times New Roman" w:cs="Times New Roman" w:eastAsia="Times New Roman"/>
                            <w:sz w:val="27"/>
                            <w:szCs w:val="2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7"/>
                            <w:szCs w:val="27"/>
                            <w:color w:val="3D3D3D"/>
                            <w:spacing w:val="0"/>
                            <w:w w:val="82"/>
                            <w:b/>
                            <w:bCs/>
                            <w:position w:val="1"/>
                          </w:rPr>
                          <w:t>2g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7"/>
                            <w:szCs w:val="2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4" w:after="0" w:line="168" w:lineRule="exact"/>
                          <w:ind w:left="250" w:right="117"/>
                          <w:jc w:val="center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3D3D3D"/>
                            <w:spacing w:val="0"/>
                            <w:w w:val="78"/>
                            <w:position w:val="-9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24" w:after="0" w:line="240" w:lineRule="auto"/>
                          <w:ind w:left="329" w:right="304"/>
                          <w:jc w:val="center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232323"/>
                            <w:w w:val="13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232323"/>
                            <w:spacing w:val="-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3D3D3D"/>
                            <w:spacing w:val="-45"/>
                            <w:w w:val="9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-27"/>
                            <w:w w:val="120"/>
                            <w:position w:val="5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3D3D3D"/>
                            <w:spacing w:val="0"/>
                            <w:w w:val="97"/>
                            <w:position w:val="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94" w:lineRule="exact"/>
                          <w:ind w:left="324" w:right="319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32323"/>
                            <w:spacing w:val="0"/>
                            <w:w w:val="162"/>
                            <w:position w:val="-2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32323"/>
                            <w:spacing w:val="-16"/>
                            <w:w w:val="162"/>
                            <w:position w:val="-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D3D3D"/>
                            <w:spacing w:val="0"/>
                            <w:w w:val="76"/>
                            <w:position w:val="-2"/>
                          </w:rPr>
                          <w:t>::&gt;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24" w:lineRule="exact"/>
                          <w:ind w:left="327" w:right="308"/>
                          <w:jc w:val="center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32323"/>
                            <w:spacing w:val="-83"/>
                            <w:w w:val="83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32323"/>
                            <w:spacing w:val="-11"/>
                            <w:w w:val="160"/>
                            <w:position w:val="2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32323"/>
                            <w:spacing w:val="-37"/>
                            <w:w w:val="83"/>
                            <w:position w:val="1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32323"/>
                            <w:spacing w:val="-43"/>
                            <w:w w:val="160"/>
                            <w:position w:val="2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32323"/>
                            <w:spacing w:val="-30"/>
                            <w:w w:val="83"/>
                            <w:position w:val="1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32323"/>
                            <w:spacing w:val="-25"/>
                            <w:w w:val="160"/>
                            <w:position w:val="2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32323"/>
                            <w:spacing w:val="0"/>
                            <w:w w:val="83"/>
                            <w:position w:val="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232323"/>
                          <w:bottom w:val="single" w:sz="7.68" w:space="0" w:color="747474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77" w:lineRule="exact"/>
                          <w:ind w:left="144" w:right="-20"/>
                          <w:jc w:val="left"/>
                          <w:tabs>
                            <w:tab w:pos="640" w:val="left"/>
                          </w:tabs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  <w:position w:val="-1"/>
                          </w:rPr>
                          <w:t>w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  <w:position w:val="-1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00"/>
                            <w:position w:val="-1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3D3D3D"/>
                            <w:spacing w:val="0"/>
                            <w:w w:val="285"/>
                            <w:position w:val="-1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3" w:lineRule="exact"/>
                          <w:ind w:left="144" w:right="-20"/>
                          <w:jc w:val="left"/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  <w:color w:val="525252"/>
                            <w:spacing w:val="0"/>
                            <w:w w:val="113"/>
                            <w:position w:val="3"/>
                          </w:rPr>
                          <w:t>!1</w:t>
                        </w:r>
                        <w:r>
                          <w:rPr>
                            <w:rFonts w:ascii="Courier New" w:hAnsi="Courier New" w:cs="Courier New" w:eastAsia="Courier New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7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14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32323"/>
                            <w:spacing w:val="0"/>
                            <w:w w:val="68"/>
                            <w:position w:val="-4"/>
                          </w:rPr>
                          <w:t>ff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32323"/>
                            <w:spacing w:val="0"/>
                            <w:w w:val="68"/>
                            <w:position w:val="-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32323"/>
                            <w:spacing w:val="-1"/>
                            <w:w w:val="68"/>
                            <w:position w:val="-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D3D3D"/>
                            <w:spacing w:val="0"/>
                            <w:w w:val="149"/>
                            <w:position w:val="-4"/>
                          </w:rPr>
                          <w:t>ffi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0" w:lineRule="exact"/>
                          <w:ind w:left="144" w:right="-20"/>
                          <w:jc w:val="left"/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232323"/>
                            <w:spacing w:val="0"/>
                            <w:w w:val="150"/>
                            <w:b/>
                            <w:bCs/>
                            <w:position w:val="-1"/>
                          </w:rPr>
                          <w:t>Q,.Q.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232323"/>
                            <w:spacing w:val="0"/>
                            <w:w w:val="150"/>
                            <w:b/>
                            <w:bCs/>
                            <w:position w:val="-1"/>
                          </w:rPr>
                          <w:t>  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color w:val="232323"/>
                            <w:spacing w:val="8"/>
                            <w:w w:val="150"/>
                            <w:b/>
                            <w:bCs/>
                            <w:position w:val="-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32323"/>
                            <w:spacing w:val="0"/>
                            <w:w w:val="52"/>
                            <w:b/>
                            <w:bCs/>
                            <w:position w:val="-1"/>
                          </w:rPr>
                          <w:t>CL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232323"/>
                            <w:spacing w:val="-36"/>
                            <w:w w:val="100"/>
                            <w:b/>
                            <w:bCs/>
                            <w:position w:val="-1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525252"/>
                            <w:spacing w:val="0"/>
                            <w:w w:val="63"/>
                            <w:b/>
                            <w:bCs/>
                            <w:position w:val="-1"/>
                          </w:rPr>
                          <w:t>a: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88" w:lineRule="exact"/>
                          <w:ind w:left="14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3D3D3D"/>
                            <w:spacing w:val="0"/>
                            <w:w w:val="141"/>
                            <w:b/>
                            <w:bCs/>
                            <w:position w:val="1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3D3D3D"/>
                            <w:spacing w:val="0"/>
                            <w:w w:val="141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3D3D3D"/>
                            <w:spacing w:val="0"/>
                            <w:w w:val="141"/>
                            <w:b/>
                            <w:bCs/>
                            <w:position w:val="1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3D3D3D"/>
                            <w:spacing w:val="0"/>
                            <w:w w:val="141"/>
                            <w:b/>
                            <w:bCs/>
                            <w:position w:val="1"/>
                          </w:rPr>
                          <w:t>    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3D3D3D"/>
                            <w:spacing w:val="19"/>
                            <w:w w:val="141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41"/>
                            <w:b/>
                            <w:bCs/>
                            <w:position w:val="1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0"/>
                            <w:w w:val="141"/>
                            <w:b/>
                            <w:bCs/>
                            <w:position w:val="1"/>
                          </w:rPr>
                          <w:t>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32323"/>
                            <w:spacing w:val="5"/>
                            <w:w w:val="141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a..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31" w:after="0" w:line="240" w:lineRule="auto"/>
                          <w:ind w:left="376" w:right="358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32323"/>
                            <w:spacing w:val="0"/>
                            <w:w w:val="110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31" w:after="0" w:line="240" w:lineRule="auto"/>
                          <w:ind w:left="155" w:right="11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D3D3D"/>
                            <w:spacing w:val="0"/>
                            <w:w w:val="153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22" w:after="0" w:line="240" w:lineRule="auto"/>
                          <w:ind w:left="510" w:right="48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D3D3D"/>
                            <w:spacing w:val="0"/>
                            <w:w w:val="107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1" w:after="0" w:line="240" w:lineRule="auto"/>
                          <w:ind w:left="433" w:right="387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32323"/>
                            <w:spacing w:val="0"/>
                            <w:w w:val="149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1" w:after="0" w:line="240" w:lineRule="auto"/>
                          <w:ind w:left="491" w:right="469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32323"/>
                            <w:spacing w:val="0"/>
                            <w:w w:val="13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22" w:after="0" w:line="240" w:lineRule="auto"/>
                          <w:ind w:left="395" w:right="355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17"/>
                            <w:i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31" w:after="0" w:line="240" w:lineRule="auto"/>
                          <w:ind w:left="222" w:right="19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5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31" w:after="0" w:line="240" w:lineRule="auto"/>
                          <w:ind w:left="423" w:right="393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3D3D3D"/>
                            <w:spacing w:val="0"/>
                            <w:w w:val="115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747474"/>
                          <w:bottom w:val="single" w:sz="3.84" w:space="0" w:color="1F1F1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8" w:hRule="exact"/>
                    </w:trPr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1F1F1F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>
                          <w:spacing w:before="6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7" w:right="9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35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3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top w:val="single" w:sz="3.84" w:space="0" w:color="1F1F1F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>
                          <w:spacing w:before="6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2"/>
                          </w:rPr>
                          <w:t>SHK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2"/>
                            <w:w w:val="11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2"/>
                            <w:w w:val="108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3.84" w:space="0" w:color="1F1F1F"/>
                          <w:bottom w:val="single" w:sz="3.84" w:space="0" w:color="0F0F0F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40" w:after="0" w:line="240" w:lineRule="auto"/>
                          <w:ind w:left="10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B6B6B"/>
                            <w:w w:val="111"/>
                          </w:rPr>
                          <w:t>l$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6B6B6B"/>
                            <w:spacing w:val="-2"/>
                            <w:w w:val="112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525252"/>
                            <w:spacing w:val="0"/>
                            <w:w w:val="115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0F0F0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415" w:right="38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3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20"/>
                            <w:w w:val="113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34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3B3B3B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1" w:after="0" w:line="240" w:lineRule="auto"/>
                          <w:ind w:left="357" w:right="32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1"/>
                            <w:w w:val="84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38383"/>
                            <w:spacing w:val="0"/>
                            <w:w w:val="43"/>
                            <w:b/>
                            <w:bCs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838383"/>
                            <w:spacing w:val="-8"/>
                            <w:w w:val="43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87"/>
                            <w:b/>
                            <w:bCs/>
                          </w:rPr>
                          <w:t>:;h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3B3B3B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1" w:after="0" w:line="108" w:lineRule="exact"/>
                          <w:ind w:left="376" w:right="354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-3"/>
                            <w:w w:val="105"/>
                            <w:b/>
                            <w:bCs/>
                            <w:position w:val="-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100"/>
                            <w:b/>
                            <w:bCs/>
                            <w:position w:val="-1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-8"/>
                            <w:w w:val="100"/>
                            <w:b/>
                            <w:bCs/>
                            <w:position w:val="-1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-1"/>
                            <w:w w:val="112"/>
                            <w:b/>
                            <w:bCs/>
                            <w:position w:val="-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104"/>
                            <w:b/>
                            <w:bCs/>
                            <w:position w:val="-1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1F1F1F"/>
                          <w:bottom w:val="single" w:sz="3.84" w:space="0" w:color="3B3B3B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50" w:after="0" w:line="99" w:lineRule="exact"/>
                          <w:ind w:left="338" w:right="29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  <w:position w:val="-1"/>
                          </w:rPr>
                          <w:t>593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3.84" w:space="0" w:color="1F1F1F"/>
                          <w:bottom w:val="single" w:sz="3.84" w:space="0" w:color="4F4F4F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50" w:after="0" w:line="99" w:lineRule="exact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5"/>
                            <w:position w:val="-1"/>
                          </w:rPr>
                          <w:t>8593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3.84" w:space="0" w:color="1F1F1F"/>
                          <w:bottom w:val="single" w:sz="3.84" w:space="0" w:color="4F4F4F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4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3D3D3D"/>
                            <w:spacing w:val="-3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5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  <w:b/>
                            <w:bCs/>
                          </w:rPr>
                          <w:t>29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1F1F1F"/>
                          <w:bottom w:val="single" w:sz="3.84" w:space="0" w:color="4F4F4F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40" w:after="0" w:line="240" w:lineRule="auto"/>
                          <w:ind w:left="327" w:right="29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3"/>
                            <w:b/>
                            <w:bCs/>
                          </w:rPr>
                          <w:t>10.4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32" w:type="dxa"/>
                        <w:vMerge/>
                        <w:tcBorders>
                          <w:bottom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bottom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tcBorders>
                          <w:top w:val="single" w:sz="3.84" w:space="0" w:color="0F0F0F"/>
                          <w:bottom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74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525252"/>
                            <w:spacing w:val="0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525252"/>
                            <w:spacing w:val="-10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B6B6B"/>
                            <w:spacing w:val="0"/>
                            <w:w w:val="100"/>
                            <w:b/>
                            <w:bCs/>
                          </w:rPr>
                          <w:t>hct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0F0F0F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56" w:after="0" w:line="240" w:lineRule="auto"/>
                          <w:ind w:left="383" w:right="343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B6B6B"/>
                            <w:w w:val="69"/>
                          </w:rPr>
                          <w:t>I&lt;Jem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B6B6B"/>
                            <w:spacing w:val="-11"/>
                            <w:w w:val="70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525252"/>
                            <w:spacing w:val="0"/>
                            <w:w w:val="121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3B3B3B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92" w:after="0" w:line="240" w:lineRule="auto"/>
                          <w:ind w:left="349" w:right="306"/>
                          <w:jc w:val="center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525252"/>
                            <w:w w:val="135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525252"/>
                            <w:w w:val="134"/>
                            <w:b/>
                            <w:bCs/>
                          </w:rPr>
                          <w:t>\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525252"/>
                            <w:spacing w:val="-10"/>
                            <w:w w:val="135"/>
                            <w:b/>
                            <w:bCs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232323"/>
                            <w:spacing w:val="-11"/>
                            <w:w w:val="165"/>
                            <w:b/>
                            <w:bCs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6B6B6B"/>
                            <w:spacing w:val="0"/>
                            <w:w w:val="145"/>
                            <w:b/>
                            <w:bCs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3B3B3B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74" w:after="0" w:line="240" w:lineRule="auto"/>
                          <w:ind w:left="376" w:right="352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w w:val="99"/>
                            <w:b/>
                            <w:bCs/>
                          </w:rPr>
                          <w:t>G;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-7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-8"/>
                            <w:w w:val="117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108"/>
                            <w:b/>
                            <w:bCs/>
                          </w:rPr>
                          <w:t>oj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3B3B3B"/>
                          <w:bottom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83" w:after="0" w:line="240" w:lineRule="auto"/>
                          <w:ind w:left="328" w:right="30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1"/>
                            <w:w w:val="13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5"/>
                            <w:w w:val="108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tcBorders>
                          <w:top w:val="single" w:sz="3.84" w:space="0" w:color="4F4F4F"/>
                          <w:bottom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75" w:after="0" w:line="240" w:lineRule="auto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B6B6B"/>
                            <w:spacing w:val="0"/>
                            <w:w w:val="108"/>
                          </w:rPr>
                          <w:t>8593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3.84" w:space="0" w:color="4F4F4F"/>
                          <w:bottom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93" w:after="0" w:line="240" w:lineRule="auto"/>
                          <w:ind w:left="298" w:right="-2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525252"/>
                            <w:w w:val="115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525252"/>
                            <w:spacing w:val="-1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B6B6B"/>
                            <w:spacing w:val="-6"/>
                            <w:w w:val="115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9A9A9A"/>
                            <w:spacing w:val="4"/>
                            <w:w w:val="127"/>
                            <w:b/>
                            <w:bCs/>
                          </w:rPr>
                          <w:t>/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525252"/>
                            <w:spacing w:val="0"/>
                            <w:w w:val="119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525252"/>
                            <w:spacing w:val="-4"/>
                            <w:w w:val="119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B6B6B"/>
                            <w:spacing w:val="0"/>
                            <w:w w:val="116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6B6B6B"/>
                            <w:spacing w:val="-18"/>
                            <w:w w:val="116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525252"/>
                            <w:spacing w:val="0"/>
                            <w:w w:val="115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3.84" w:space="0" w:color="4F4F4F"/>
                          <w:bottom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83" w:after="0" w:line="240" w:lineRule="auto"/>
                          <w:ind w:left="325" w:right="30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5"/>
                          </w:rPr>
                          <w:t>372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8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6"/>
                          </w:rPr>
                          <w:t>ISHTE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9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4"/>
                            <w:w w:val="13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6"/>
                            <w:w w:val="128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10"/>
                          </w:rPr>
                          <w:t>LUE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7"/>
                          </w:rPr>
                          <w:t>RAMADAN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48" w:right="32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0"/>
                            <w:b/>
                            <w:bCs/>
                          </w:rPr>
                          <w:t>KAORIU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8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8" w:right="30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1"/>
                          </w:rPr>
                          <w:t>365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1" w:type="dxa"/>
                        <w:vMerge w:val="restart"/>
                        <w:tcBorders>
                          <w:top w:val="single" w:sz="3.84" w:space="0" w:color="232323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9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6"/>
                            <w:w w:val="159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15"/>
                            <w:w w:val="136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6"/>
                            <w:w w:val="104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61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65" w:type="dxa"/>
                        <w:vMerge w:val="restart"/>
                        <w:tcBorders>
                          <w:top w:val="single" w:sz="3.84" w:space="0" w:color="232323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0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7" w:right="306"/>
                          <w:jc w:val="center"/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-2"/>
                            <w:w w:val="100"/>
                            <w:b/>
                            <w:bCs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0"/>
                            <w:w w:val="100"/>
                            <w:b/>
                            <w:bCs/>
                          </w:rPr>
                          <w:t>42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525252"/>
                            <w:spacing w:val="-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6B6B6B"/>
                            <w:spacing w:val="0"/>
                            <w:w w:val="8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 w:val="restart"/>
                        <w:tcBorders>
                          <w:top w:val="single" w:sz="3.84" w:space="0" w:color="232323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8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90" w:right="26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4"/>
                          </w:rPr>
                          <w:t>96.20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4"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15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7"/>
                          </w:rPr>
                          <w:t>EVRIJE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24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2"/>
                            <w:w w:val="112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8"/>
                            <w:b/>
                            <w:bCs/>
                          </w:rPr>
                          <w:t>ST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7"/>
                            <w:w w:val="10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7"/>
                            <w:w w:val="129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415" w:right="36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4"/>
                            <w:w w:val="107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4"/>
                            <w:w w:val="121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8"/>
                          </w:rPr>
                          <w:t>JO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1"/>
                          </w:rPr>
                          <w:t>GE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232323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48" w:right="326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1"/>
                          </w:rPr>
                          <w:t>KOS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6"/>
                            <w:w w:val="112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28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5"/>
                          </w:rPr>
                          <w:t>LAZAR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38" w:right="319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6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0"/>
                            <w:w w:val="16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6"/>
                            <w:w w:val="12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232323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31" w:after="0" w:line="240" w:lineRule="auto"/>
                          <w:ind w:left="376" w:right="332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D3D3D"/>
                            <w:w w:val="94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3D3D3D"/>
                            <w:spacing w:val="3"/>
                            <w:w w:val="95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232323"/>
                            <w:spacing w:val="-9"/>
                            <w:w w:val="139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525252"/>
                            <w:spacing w:val="0"/>
                            <w:w w:val="176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7.68" w:space="0" w:color="4F4F4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21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0"/>
                            <w:w w:val="100"/>
                          </w:rPr>
                          <w:t>6EXH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3D3D3D"/>
                            <w:spacing w:val="2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B6B6B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7.68" w:space="0" w:color="4F4F4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09" w:right="28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3"/>
                          </w:rPr>
                          <w:t>QA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1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7.68" w:space="0" w:color="4F4F4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75" w:right="33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</w:rPr>
                          <w:t>CAO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spacing w:val="0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4F4F4F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67" w:right="34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w w:val="11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7"/>
                            <w:w w:val="11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2"/>
                          </w:rPr>
                          <w:t>TRIT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4F4F4F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4F4F4F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3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0"/>
                            <w:w w:val="127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1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1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"/>
                            <w:w w:val="116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3"/>
                            <w:w w:val="109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35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6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3.84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5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7"/>
                          </w:rPr>
                          <w:t>SHPE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24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3.84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28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13"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9"/>
                            <w:w w:val="13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5"/>
                          </w:rPr>
                          <w:t>EMAL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3.84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4"/>
                          </w:rPr>
                          <w:t>ADEMO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32323"/>
                            <w:w w:val="2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3.84" w:space="0" w:color="1F1F1F"/>
                          <w:bottom w:val="single" w:sz="7.68" w:space="0" w:color="747474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415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23"/>
                            <w:w w:val="33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1"/>
                          </w:rPr>
                          <w:t>LIA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3.84" w:space="0" w:color="1F1F1F"/>
                          <w:bottom w:val="single" w:sz="7.68" w:space="0" w:color="747474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2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8"/>
                          </w:rPr>
                          <w:t>PETRO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3.84" w:space="0" w:color="1F1F1F"/>
                          <w:bottom w:val="single" w:sz="7.68" w:space="0" w:color="747474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48" w:right="324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3"/>
                            <w:b/>
                            <w:bCs/>
                          </w:rPr>
                          <w:t>SIM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2"/>
                            <w:w w:val="104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2"/>
                            <w:w w:val="112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1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747474"/>
                          <w:bottom w:val="single" w:sz="7.68" w:space="0" w:color="1F1F1F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46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7"/>
                          </w:rPr>
                          <w:t>ABDULLA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747474"/>
                          <w:bottom w:val="single" w:sz="7.68" w:space="0" w:color="1F1F1F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297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13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9A9A9A"/>
                            <w:spacing w:val="0"/>
                            <w:w w:val="310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747474"/>
                          <w:bottom w:val="single" w:sz="7.68" w:space="0" w:color="1F1F1F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30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7"/>
                          </w:rPr>
                          <w:t>HO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8"/>
                            <w:w w:val="107"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2"/>
                            <w:w w:val="13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9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32" w:type="dxa"/>
                        <w:vMerge/>
                        <w:tcBorders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1F1F1F"/>
                          <w:bottom w:val="single" w:sz="7.68" w:space="0" w:color="2B2B2B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40" w:after="0" w:line="240" w:lineRule="auto"/>
                          <w:ind w:left="35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5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2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08"/>
                          </w:rPr>
                          <w:t>VISH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1F1F1F"/>
                          <w:bottom w:val="single" w:sz="7.68" w:space="0" w:color="2B2B2B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40" w:after="0" w:line="240" w:lineRule="auto"/>
                          <w:ind w:left="357" w:right="31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1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6"/>
                            <w:w w:val="11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0"/>
                            <w:w w:val="126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1F1F1F"/>
                          <w:bottom w:val="single" w:sz="7.68" w:space="0" w:color="2B2B2B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96" w:right="363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6"/>
                            <w:w w:val="10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0"/>
                            <w:w w:val="117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432" w:type="dxa"/>
                        <w:vMerge/>
                        <w:tcBorders>
                          <w:bottom w:val="nil" w:sz="6" w:space="0" w:color="auto"/>
                          <w:left w:val="single" w:sz="3.84" w:space="0" w:color="4F4F4F"/>
                          <w:right w:val="single" w:sz="3.8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4" w:type="dxa"/>
                        <w:vMerge/>
                        <w:tcBorders>
                          <w:bottom w:val="nil" w:sz="6" w:space="0" w:color="auto"/>
                          <w:left w:val="single" w:sz="3.84" w:space="0" w:color="484848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2" w:type="dxa"/>
                        <w:vMerge/>
                        <w:tcBorders>
                          <w:bottom w:val="single" w:sz="3.84" w:space="0" w:color="3B3B3B"/>
                          <w:left w:val="single" w:sz="3.84" w:space="0" w:color="1C1C1C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33" w:type="dxa"/>
                        <w:tcBorders>
                          <w:top w:val="single" w:sz="7.68" w:space="0" w:color="2B2B2B"/>
                          <w:bottom w:val="single" w:sz="3.84" w:space="0" w:color="3B3B3B"/>
                          <w:left w:val="single" w:sz="3.84" w:space="0" w:color="0C0C0C"/>
                          <w:right w:val="single" w:sz="3.84" w:space="0" w:color="1C1C1C"/>
                        </w:tcBorders>
                      </w:tcPr>
                      <w:p>
                        <w:pPr>
                          <w:spacing w:before="30" w:after="0" w:line="240" w:lineRule="auto"/>
                          <w:ind w:left="396" w:right="351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2"/>
                            <w:b/>
                            <w:bCs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3"/>
                            <w:w w:val="102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838383"/>
                            <w:spacing w:val="-18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35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7.68" w:space="0" w:color="2B2B2B"/>
                          <w:bottom w:val="single" w:sz="3.84" w:space="0" w:color="3B3B3B"/>
                          <w:left w:val="single" w:sz="3.84" w:space="0" w:color="1C1C1C"/>
                          <w:right w:val="single" w:sz="7.68" w:space="0" w:color="4B4B4B"/>
                        </w:tcBorders>
                      </w:tcPr>
                      <w:p>
                        <w:pPr>
                          <w:spacing w:before="30" w:after="0" w:line="240" w:lineRule="auto"/>
                          <w:ind w:left="27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w w:val="109"/>
                            <w:b/>
                            <w:bCs/>
                          </w:rPr>
                          <w:t>DER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-6"/>
                            <w:w w:val="109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6B6B6B"/>
                            <w:spacing w:val="-14"/>
                            <w:w w:val="146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8"/>
                            <w:b/>
                            <w:bCs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7.68" w:space="0" w:color="2B2B2B"/>
                          <w:bottom w:val="single" w:sz="3.84" w:space="0" w:color="3B3B3B"/>
                          <w:left w:val="single" w:sz="7.68" w:space="0" w:color="4B4B4B"/>
                          <w:right w:val="single" w:sz="3.84" w:space="0" w:color="383838"/>
                        </w:tcBorders>
                      </w:tcPr>
                      <w:p>
                        <w:pPr>
                          <w:spacing w:before="40" w:after="0" w:line="240" w:lineRule="auto"/>
                          <w:ind w:left="395" w:right="372"/>
                          <w:jc w:val="center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525252"/>
                            <w:spacing w:val="0"/>
                            <w:w w:val="102"/>
                          </w:rPr>
                          <w:t>OUKA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3B3B3B"/>
                          <w:left w:val="single" w:sz="3.84" w:space="0" w:color="383838"/>
                          <w:right w:val="single" w:sz="7.68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1" w:type="dxa"/>
                        <w:vMerge/>
                        <w:tcBorders>
                          <w:bottom w:val="single" w:sz="3.84" w:space="0" w:color="3B3B3B"/>
                          <w:left w:val="single" w:sz="7.68" w:space="0" w:color="4F4F4F"/>
                          <w:right w:val="single" w:sz="3.8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65" w:type="dxa"/>
                        <w:vMerge/>
                        <w:tcBorders>
                          <w:bottom w:val="single" w:sz="3.84" w:space="0" w:color="3B3B3B"/>
                          <w:left w:val="single" w:sz="3.84" w:space="0" w:color="545454"/>
                          <w:right w:val="single" w:sz="7.68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98" w:type="dxa"/>
                        <w:vMerge/>
                        <w:tcBorders>
                          <w:bottom w:val="single" w:sz="3.84" w:space="0" w:color="3B3B3B"/>
                          <w:left w:val="single" w:sz="7.68" w:space="0" w:color="4B4B4B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4"/>
          <w:szCs w:val="14"/>
          <w:color w:val="3D3D3D"/>
          <w:spacing w:val="0"/>
          <w:w w:val="133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10" w:after="0" w:line="240" w:lineRule="auto"/>
        <w:ind w:right="-20"/>
        <w:jc w:val="righ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color w:val="3D3D3D"/>
          <w:spacing w:val="0"/>
          <w:w w:val="131"/>
        </w:rPr>
        <w:t>iii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50" w:after="0" w:line="240" w:lineRule="auto"/>
        <w:ind w:left="450" w:right="-20"/>
        <w:jc w:val="left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525252"/>
          <w:spacing w:val="0"/>
          <w:w w:val="133"/>
        </w:rPr>
        <w:t>,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</w:rPr>
      </w:r>
    </w:p>
    <w:p>
      <w:pPr>
        <w:spacing w:before="60" w:after="0" w:line="240" w:lineRule="auto"/>
        <w:ind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232323"/>
          <w:spacing w:val="0"/>
          <w:w w:val="100"/>
        </w:rPr>
        <w:t>z</w:t>
      </w:r>
      <w:r>
        <w:rPr>
          <w:rFonts w:ascii="Arial" w:hAnsi="Arial" w:cs="Arial" w:eastAsia="Arial"/>
          <w:sz w:val="12"/>
          <w:szCs w:val="12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3D3D3D"/>
          <w:spacing w:val="0"/>
          <w:w w:val="139"/>
        </w:rPr>
        <w:t>l-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712" w:space="1593"/>
            <w:col w:w="2495"/>
          </w:cols>
        </w:sectPr>
      </w:pPr>
      <w:rPr/>
    </w:p>
    <w:p>
      <w:pPr>
        <w:spacing w:before="89" w:after="0" w:line="122" w:lineRule="exact"/>
        <w:ind w:left="478" w:right="-20"/>
        <w:jc w:val="left"/>
        <w:tabs>
          <w:tab w:pos="960" w:val="left"/>
          <w:tab w:pos="2400" w:val="left"/>
          <w:tab w:pos="3420" w:val="left"/>
          <w:tab w:pos="4520" w:val="left"/>
          <w:tab w:pos="56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8"/>
        </w:rPr>
        <w:t>86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24242"/>
          <w:spacing w:val="-13"/>
          <w:w w:val="112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696969"/>
          <w:spacing w:val="2"/>
          <w:w w:val="22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2"/>
          <w:b/>
          <w:bCs/>
        </w:rPr>
        <w:t>RANA</w:t>
      </w:r>
      <w:r>
        <w:rPr>
          <w:rFonts w:ascii="Arial" w:hAnsi="Arial" w:cs="Arial" w:eastAsia="Arial"/>
          <w:sz w:val="9"/>
          <w:szCs w:val="9"/>
          <w:color w:val="424242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>2</w:t>
      </w:r>
      <w:r>
        <w:rPr>
          <w:rFonts w:ascii="Arial" w:hAnsi="Arial" w:cs="Arial" w:eastAsia="Arial"/>
          <w:sz w:val="9"/>
          <w:szCs w:val="9"/>
          <w:color w:val="696969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  <w:t>SE</w:t>
      </w:r>
      <w:r>
        <w:rPr>
          <w:rFonts w:ascii="Arial" w:hAnsi="Arial" w:cs="Arial" w:eastAsia="Arial"/>
          <w:sz w:val="9"/>
          <w:szCs w:val="9"/>
          <w:color w:val="565656"/>
          <w:spacing w:val="-16"/>
          <w:w w:val="100"/>
          <w:b/>
          <w:bCs/>
          <w:position w:val="-1"/>
        </w:rPr>
        <w:t>C</w:t>
      </w:r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  <w:b/>
          <w:bCs/>
          <w:position w:val="-1"/>
        </w:rPr>
        <w:t>L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  <w:t>IJE</w:t>
      </w:r>
      <w:r>
        <w:rPr>
          <w:rFonts w:ascii="Arial" w:hAnsi="Arial" w:cs="Arial" w:eastAsia="Arial"/>
          <w:sz w:val="9"/>
          <w:szCs w:val="9"/>
          <w:color w:val="565656"/>
          <w:spacing w:val="1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1"/>
        </w:rPr>
        <w:t>RAMADAN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  <w:t>KAORIU</w:t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7"/>
          <w:position w:val="-1"/>
        </w:rPr>
        <w:t>36S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700" w:bottom="280" w:left="1720" w:right="1720"/>
        </w:sectPr>
      </w:pPr>
      <w:rPr/>
    </w:p>
    <w:p>
      <w:pPr>
        <w:spacing w:before="88" w:after="0" w:line="240" w:lineRule="auto"/>
        <w:ind w:left="2437" w:right="-54"/>
        <w:jc w:val="left"/>
        <w:tabs>
          <w:tab w:pos="348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-6"/>
          <w:w w:val="111"/>
          <w:b/>
          <w:bCs/>
        </w:rPr>
        <w:t>V</w:t>
      </w:r>
      <w:r>
        <w:rPr>
          <w:rFonts w:ascii="Arial" w:hAnsi="Arial" w:cs="Arial" w:eastAsia="Arial"/>
          <w:sz w:val="9"/>
          <w:szCs w:val="9"/>
          <w:color w:val="1F1F1F"/>
          <w:spacing w:val="-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-2"/>
          <w:w w:val="99"/>
          <w:b/>
          <w:bCs/>
        </w:rPr>
        <w:t>K</w:t>
      </w:r>
      <w:r>
        <w:rPr>
          <w:rFonts w:ascii="Arial" w:hAnsi="Arial" w:cs="Arial" w:eastAsia="Arial"/>
          <w:sz w:val="9"/>
          <w:szCs w:val="9"/>
          <w:color w:val="2F2F2F"/>
          <w:spacing w:val="-6"/>
          <w:w w:val="112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2"/>
          <w:b/>
          <w:bCs/>
        </w:rPr>
        <w:t>OR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  <w:t>THOMA</w:t>
      </w:r>
      <w:r>
        <w:rPr>
          <w:rFonts w:ascii="Arial" w:hAnsi="Arial" w:cs="Arial" w:eastAsia="Arial"/>
          <w:sz w:val="9"/>
          <w:szCs w:val="9"/>
          <w:color w:val="424242"/>
          <w:spacing w:val="-1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5"/>
          <w:b/>
          <w:bCs/>
        </w:rPr>
        <w:t>GJERG</w:t>
      </w:r>
      <w:r>
        <w:rPr>
          <w:rFonts w:ascii="Arial" w:hAnsi="Arial" w:cs="Arial" w:eastAsia="Arial"/>
          <w:sz w:val="9"/>
          <w:szCs w:val="9"/>
          <w:color w:val="565656"/>
          <w:spacing w:val="-5"/>
          <w:w w:val="106"/>
          <w:b/>
          <w:bCs/>
        </w:rPr>
        <w:t>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131" w:lineRule="exact"/>
        <w:ind w:right="-20"/>
        <w:jc w:val="left"/>
        <w:rPr>
          <w:rFonts w:ascii="Courier New" w:hAnsi="Courier New" w:cs="Courier New" w:eastAsia="Courier New"/>
          <w:sz w:val="13"/>
          <w:szCs w:val="13"/>
        </w:rPr>
      </w:pPr>
      <w:rPr/>
      <w:r>
        <w:rPr>
          <w:rFonts w:ascii="Courier New" w:hAnsi="Courier New" w:cs="Courier New" w:eastAsia="Courier New"/>
          <w:sz w:val="13"/>
          <w:szCs w:val="13"/>
          <w:color w:val="696969"/>
          <w:spacing w:val="0"/>
          <w:w w:val="78"/>
        </w:rPr>
        <w:t>3ZS</w:t>
      </w:r>
      <w:r>
        <w:rPr>
          <w:rFonts w:ascii="Courier New" w:hAnsi="Courier New" w:cs="Courier New" w:eastAsia="Courier New"/>
          <w:sz w:val="13"/>
          <w:szCs w:val="1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910" w:space="695"/>
            <w:col w:w="3195"/>
          </w:cols>
        </w:sectPr>
      </w:pPr>
      <w:rPr/>
    </w:p>
    <w:p>
      <w:pPr>
        <w:spacing w:before="0" w:after="0" w:line="90" w:lineRule="exact"/>
        <w:ind w:left="2446" w:right="-54"/>
        <w:jc w:val="left"/>
        <w:tabs>
          <w:tab w:pos="34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96969"/>
          <w:spacing w:val="0"/>
          <w:w w:val="110"/>
        </w:rPr>
        <w:t>IL</w:t>
      </w:r>
      <w:r>
        <w:rPr>
          <w:rFonts w:ascii="Arial" w:hAnsi="Arial" w:cs="Arial" w:eastAsia="Arial"/>
          <w:sz w:val="9"/>
          <w:szCs w:val="9"/>
          <w:color w:val="696969"/>
          <w:spacing w:val="-21"/>
          <w:w w:val="110"/>
        </w:rPr>
        <w:t>I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0"/>
        </w:rPr>
        <w:t>RJAN</w:t>
      </w:r>
      <w:r>
        <w:rPr>
          <w:rFonts w:ascii="Arial" w:hAnsi="Arial" w:cs="Arial" w:eastAsia="Arial"/>
          <w:sz w:val="9"/>
          <w:szCs w:val="9"/>
          <w:color w:val="424242"/>
          <w:spacing w:val="-26"/>
          <w:w w:val="110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F2F2F"/>
          <w:spacing w:val="-6"/>
          <w:w w:val="117"/>
        </w:rPr>
        <w:t>B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7"/>
        </w:rPr>
        <w:t>AS</w:t>
      </w:r>
      <w:r>
        <w:rPr>
          <w:rFonts w:ascii="Arial" w:hAnsi="Arial" w:cs="Arial" w:eastAsia="Arial"/>
          <w:sz w:val="9"/>
          <w:szCs w:val="9"/>
          <w:color w:val="565656"/>
          <w:spacing w:val="-6"/>
          <w:w w:val="108"/>
        </w:rPr>
        <w:t>H</w:t>
      </w:r>
      <w:r>
        <w:rPr>
          <w:rFonts w:ascii="Arial" w:hAnsi="Arial" w:cs="Arial" w:eastAsia="Arial"/>
          <w:sz w:val="9"/>
          <w:szCs w:val="9"/>
          <w:color w:val="696969"/>
          <w:spacing w:val="-19"/>
          <w:w w:val="108"/>
        </w:rPr>
        <w:t>K</w:t>
      </w:r>
      <w:r>
        <w:rPr>
          <w:rFonts w:ascii="Arial" w:hAnsi="Arial" w:cs="Arial" w:eastAsia="Arial"/>
          <w:sz w:val="9"/>
          <w:szCs w:val="9"/>
          <w:color w:val="424242"/>
          <w:spacing w:val="-78"/>
          <w:w w:val="125"/>
        </w:rPr>
        <w:t>M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8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90" w:lineRule="exact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34"/>
        </w:rPr>
        <w:t>EL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34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34"/>
        </w:rPr>
        <w:t>IMA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3805" w:space="710"/>
            <w:col w:w="4285"/>
          </w:cols>
        </w:sectPr>
      </w:pPr>
      <w:rPr/>
    </w:p>
    <w:p>
      <w:pPr>
        <w:spacing w:before="81" w:after="0" w:line="240" w:lineRule="auto"/>
        <w:ind w:left="2466" w:right="-20"/>
        <w:jc w:val="left"/>
        <w:tabs>
          <w:tab w:pos="3540" w:val="left"/>
          <w:tab w:pos="4560" w:val="left"/>
          <w:tab w:pos="56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7B7B7B"/>
          <w:spacing w:val="-20"/>
          <w:w w:val="115"/>
        </w:rPr>
        <w:t>Z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5"/>
        </w:rPr>
        <w:t>OICA</w:t>
      </w:r>
      <w:r>
        <w:rPr>
          <w:rFonts w:ascii="Arial" w:hAnsi="Arial" w:cs="Arial" w:eastAsia="Arial"/>
          <w:sz w:val="9"/>
          <w:szCs w:val="9"/>
          <w:color w:val="565656"/>
          <w:spacing w:val="-28"/>
          <w:w w:val="115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5"/>
          <w:b/>
          <w:bCs/>
        </w:rPr>
        <w:t>KO</w:t>
      </w:r>
      <w:r>
        <w:rPr>
          <w:rFonts w:ascii="Arial" w:hAnsi="Arial" w:cs="Arial" w:eastAsia="Arial"/>
          <w:sz w:val="9"/>
          <w:szCs w:val="9"/>
          <w:color w:val="696969"/>
          <w:spacing w:val="-9"/>
          <w:w w:val="105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OAKA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4"/>
        </w:rPr>
        <w:t>17S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86" w:after="0" w:line="240" w:lineRule="auto"/>
        <w:ind w:left="2437" w:right="-20"/>
        <w:jc w:val="left"/>
        <w:tabs>
          <w:tab w:pos="3540" w:val="left"/>
          <w:tab w:pos="45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>LLAZAR</w:t>
      </w:r>
      <w:r>
        <w:rPr>
          <w:rFonts w:ascii="Arial" w:hAnsi="Arial" w:cs="Arial" w:eastAsia="Arial"/>
          <w:sz w:val="9"/>
          <w:szCs w:val="9"/>
          <w:color w:val="565656"/>
          <w:spacing w:val="-5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>LEKS</w:t>
      </w:r>
      <w:r>
        <w:rPr>
          <w:rFonts w:ascii="Arial" w:hAnsi="Arial" w:cs="Arial" w:eastAsia="Arial"/>
          <w:sz w:val="9"/>
          <w:szCs w:val="9"/>
          <w:color w:val="696969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6"/>
          <w:b/>
          <w:bCs/>
        </w:rPr>
        <w:t>PRIF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6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9C9C9C"/>
          <w:spacing w:val="0"/>
          <w:w w:val="22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120" w:lineRule="exact"/>
        <w:ind w:left="2427" w:right="-20"/>
        <w:jc w:val="left"/>
        <w:tabs>
          <w:tab w:pos="3500" w:val="left"/>
          <w:tab w:pos="4580" w:val="left"/>
          <w:tab w:pos="56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>BEXHET</w:t>
      </w:r>
      <w:r>
        <w:rPr>
          <w:rFonts w:ascii="Arial" w:hAnsi="Arial" w:cs="Arial" w:eastAsia="Arial"/>
          <w:sz w:val="9"/>
          <w:szCs w:val="9"/>
          <w:color w:val="424242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1"/>
        </w:rPr>
        <w:t>Q</w:t>
      </w:r>
      <w:r>
        <w:rPr>
          <w:rFonts w:ascii="Arial" w:hAnsi="Arial" w:cs="Arial" w:eastAsia="Arial"/>
          <w:sz w:val="9"/>
          <w:szCs w:val="9"/>
          <w:color w:val="565656"/>
          <w:spacing w:val="3"/>
          <w:w w:val="100"/>
          <w:position w:val="-1"/>
        </w:rPr>
        <w:t>A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1"/>
        </w:rPr>
        <w:t>M</w:t>
      </w:r>
      <w:r>
        <w:rPr>
          <w:rFonts w:ascii="Arial" w:hAnsi="Arial" w:cs="Arial" w:eastAsia="Arial"/>
          <w:sz w:val="9"/>
          <w:szCs w:val="9"/>
          <w:color w:val="565656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9"/>
          <w:szCs w:val="9"/>
          <w:color w:val="424242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26"/>
          <w:position w:val="-1"/>
        </w:rPr>
        <w:t>AO</w:t>
      </w:r>
      <w:r>
        <w:rPr>
          <w:rFonts w:ascii="Arial" w:hAnsi="Arial" w:cs="Arial" w:eastAsia="Arial"/>
          <w:sz w:val="9"/>
          <w:szCs w:val="9"/>
          <w:color w:val="565656"/>
          <w:spacing w:val="-11"/>
          <w:w w:val="127"/>
          <w:position w:val="-1"/>
        </w:rPr>
        <w:t>R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224"/>
          <w:position w:val="-1"/>
        </w:rPr>
        <w:t>I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0"/>
          <w:position w:val="0"/>
        </w:rPr>
        <w:t>365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98" w:lineRule="exact"/>
        <w:ind w:left="1678" w:right="-20"/>
        <w:jc w:val="left"/>
        <w:tabs>
          <w:tab w:pos="6300" w:val="left"/>
          <w:tab w:pos="7060" w:val="left"/>
          <w:tab w:pos="798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24242"/>
          <w:spacing w:val="-13"/>
          <w:w w:val="112"/>
          <w:b/>
          <w:bCs/>
          <w:position w:val="1"/>
        </w:rPr>
        <w:t>B</w:t>
      </w:r>
      <w:r>
        <w:rPr>
          <w:rFonts w:ascii="Arial" w:hAnsi="Arial" w:cs="Arial" w:eastAsia="Arial"/>
          <w:sz w:val="9"/>
          <w:szCs w:val="9"/>
          <w:color w:val="696969"/>
          <w:spacing w:val="-17"/>
          <w:w w:val="112"/>
          <w:b/>
          <w:bCs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2"/>
          <w:b/>
          <w:bCs/>
          <w:position w:val="1"/>
        </w:rPr>
        <w:t>HET</w:t>
      </w:r>
      <w:r>
        <w:rPr>
          <w:rFonts w:ascii="Arial" w:hAnsi="Arial" w:cs="Arial" w:eastAsia="Arial"/>
          <w:sz w:val="9"/>
          <w:szCs w:val="9"/>
          <w:color w:val="424242"/>
          <w:spacing w:val="-26"/>
          <w:w w:val="112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81-40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0"/>
          <w:w w:val="100"/>
          <w:b/>
          <w:bCs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-7"/>
          <w:w w:val="100"/>
          <w:b/>
          <w:bCs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  <w:position w:val="1"/>
        </w:rPr>
        <w:t>-4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-2"/>
          <w:w w:val="100"/>
          <w:b/>
          <w:bCs/>
          <w:position w:val="1"/>
        </w:rPr>
        <w:t>2</w:t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0"/>
          <w:w w:val="100"/>
          <w:b/>
          <w:bCs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81"/>
          <w:position w:val="0"/>
        </w:rPr>
        <w:t>1&gt;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8"/>
          <w:w w:val="82"/>
          <w:position w:val="0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9C9C9C"/>
          <w:spacing w:val="-4"/>
          <w:w w:val="178"/>
          <w:position w:val="0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2"/>
          <w:position w:val="0"/>
        </w:rPr>
        <w:t>20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99" w:lineRule="exact"/>
        <w:ind w:left="2446" w:right="-20"/>
        <w:jc w:val="left"/>
        <w:tabs>
          <w:tab w:pos="352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ASTRrT</w:t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89"/>
          <w:b/>
          <w:bCs/>
        </w:rPr>
        <w:t>N!;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3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2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2"/>
          <w:b/>
          <w:bCs/>
        </w:rPr>
        <w:t>GJf;RANI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7" w:after="0" w:line="113" w:lineRule="exact"/>
        <w:ind w:left="2408" w:right="-20"/>
        <w:jc w:val="left"/>
        <w:tabs>
          <w:tab w:pos="3460" w:val="left"/>
          <w:tab w:pos="44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w w:val="101"/>
          <w:b/>
          <w:bCs/>
        </w:rPr>
        <w:t>SI-IPE</w:t>
      </w:r>
      <w:r>
        <w:rPr>
          <w:rFonts w:ascii="Arial" w:hAnsi="Arial" w:cs="Arial" w:eastAsia="Arial"/>
          <w:sz w:val="9"/>
          <w:szCs w:val="9"/>
          <w:color w:val="565656"/>
          <w:spacing w:val="-9"/>
          <w:w w:val="101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2F2F2F"/>
          <w:spacing w:val="-1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24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78"/>
          <w:b/>
          <w:bCs/>
        </w:rPr>
        <w:t>X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3"/>
          <w:w w:val="78"/>
          <w:b/>
          <w:bCs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78"/>
          <w:b/>
          <w:bCs/>
        </w:rPr>
        <w:t>WE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"/>
          <w:w w:val="78"/>
          <w:b/>
          <w:bCs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78"/>
          <w:b/>
          <w:bCs/>
        </w:rPr>
        <w:t>AL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19"/>
          <w:w w:val="78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5"/>
          <w:b/>
          <w:bCs/>
        </w:rPr>
        <w:t>AOEM</w:t>
      </w:r>
      <w:r>
        <w:rPr>
          <w:rFonts w:ascii="Arial" w:hAnsi="Arial" w:cs="Arial" w:eastAsia="Arial"/>
          <w:sz w:val="9"/>
          <w:szCs w:val="9"/>
          <w:color w:val="565656"/>
          <w:spacing w:val="-15"/>
          <w:w w:val="105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20"/>
          <w:b/>
          <w:bCs/>
        </w:rPr>
        <w:t>VI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97" w:after="0" w:line="240" w:lineRule="auto"/>
        <w:ind w:left="2503" w:right="-49"/>
        <w:jc w:val="center"/>
        <w:tabs>
          <w:tab w:pos="346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8"/>
          <w:szCs w:val="8"/>
          <w:color w:val="1F1F1F"/>
          <w:spacing w:val="-9"/>
          <w:w w:val="165"/>
          <w:b/>
          <w:bCs/>
        </w:rPr>
        <w:t>I</w:t>
      </w:r>
      <w:r>
        <w:rPr>
          <w:rFonts w:ascii="Arial" w:hAnsi="Arial" w:cs="Arial" w:eastAsia="Arial"/>
          <w:sz w:val="8"/>
          <w:szCs w:val="8"/>
          <w:color w:val="424242"/>
          <w:spacing w:val="0"/>
          <w:w w:val="109"/>
          <w:b/>
          <w:bCs/>
        </w:rPr>
        <w:t>LIA</w:t>
      </w:r>
      <w:r>
        <w:rPr>
          <w:rFonts w:ascii="Arial" w:hAnsi="Arial" w:cs="Arial" w:eastAsia="Arial"/>
          <w:sz w:val="8"/>
          <w:szCs w:val="8"/>
          <w:color w:val="42424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8"/>
          <w:szCs w:val="8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7B7B7B"/>
          <w:spacing w:val="0"/>
          <w:w w:val="111"/>
        </w:rPr>
        <w:t>PET</w:t>
      </w:r>
      <w:r>
        <w:rPr>
          <w:rFonts w:ascii="Arial" w:hAnsi="Arial" w:cs="Arial" w:eastAsia="Arial"/>
          <w:sz w:val="9"/>
          <w:szCs w:val="9"/>
          <w:color w:val="7B7B7B"/>
          <w:spacing w:val="-8"/>
          <w:w w:val="111"/>
        </w:rPr>
        <w:t>R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1"/>
        </w:rPr>
        <w:t>O</w:t>
      </w:r>
      <w:r>
        <w:rPr>
          <w:rFonts w:ascii="Arial" w:hAnsi="Arial" w:cs="Arial" w:eastAsia="Arial"/>
          <w:sz w:val="9"/>
          <w:szCs w:val="9"/>
          <w:color w:val="565656"/>
          <w:spacing w:val="-27"/>
          <w:w w:val="11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8"/>
          <w:b/>
          <w:bCs/>
        </w:rPr>
        <w:t>StM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08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8A8A8A"/>
          <w:spacing w:val="-12"/>
          <w:w w:val="13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4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0" w:after="0" w:line="124" w:lineRule="exact"/>
        <w:ind w:left="2361" w:right="-41"/>
        <w:jc w:val="center"/>
        <w:tabs>
          <w:tab w:pos="3520" w:val="left"/>
          <w:tab w:pos="450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AOO</w:t>
      </w:r>
      <w:r>
        <w:rPr>
          <w:rFonts w:ascii="Arial" w:hAnsi="Arial" w:cs="Arial" w:eastAsia="Arial"/>
          <w:sz w:val="10"/>
          <w:szCs w:val="10"/>
          <w:color w:val="565656"/>
          <w:spacing w:val="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>LLA</w:t>
      </w:r>
      <w:r>
        <w:rPr>
          <w:rFonts w:ascii="Arial" w:hAnsi="Arial" w:cs="Arial" w:eastAsia="Arial"/>
          <w:sz w:val="10"/>
          <w:szCs w:val="10"/>
          <w:color w:val="565656"/>
          <w:spacing w:val="-2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5"/>
        </w:rPr>
        <w:t>VC</w:t>
      </w:r>
      <w:r>
        <w:rPr>
          <w:rFonts w:ascii="Arial" w:hAnsi="Arial" w:cs="Arial" w:eastAsia="Arial"/>
          <w:sz w:val="9"/>
          <w:szCs w:val="9"/>
          <w:color w:val="565656"/>
          <w:spacing w:val="-4"/>
          <w:w w:val="106"/>
        </w:rPr>
        <w:t>L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</w:rPr>
      </w:r>
      <w:r>
        <w:rPr>
          <w:rFonts w:ascii="Times New Roman" w:hAnsi="Times New Roman" w:cs="Times New Roman" w:eastAsia="Times New Roman"/>
          <w:sz w:val="11"/>
          <w:szCs w:val="11"/>
          <w:color w:val="7B7B7B"/>
          <w:spacing w:val="0"/>
          <w:w w:val="99"/>
        </w:rPr>
        <w:t>II</w:t>
      </w:r>
      <w:r>
        <w:rPr>
          <w:rFonts w:ascii="Times New Roman" w:hAnsi="Times New Roman" w:cs="Times New Roman" w:eastAsia="Times New Roman"/>
          <w:sz w:val="11"/>
          <w:szCs w:val="11"/>
          <w:color w:val="7B7B7B"/>
          <w:spacing w:val="-15"/>
          <w:w w:val="99"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-4"/>
          <w:w w:val="87"/>
        </w:rPr>
        <w:t>X</w:t>
      </w:r>
      <w:r>
        <w:rPr>
          <w:rFonts w:ascii="Times New Roman" w:hAnsi="Times New Roman" w:cs="Times New Roman" w:eastAsia="Times New Roman"/>
          <w:sz w:val="11"/>
          <w:szCs w:val="11"/>
          <w:color w:val="8A8A8A"/>
          <w:spacing w:val="-7"/>
          <w:w w:val="123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86"/>
        </w:rPr>
        <w:t>IA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108" w:lineRule="exact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6"/>
        </w:rPr>
        <w:t>328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877" w:space="728"/>
            <w:col w:w="3195"/>
          </w:cols>
        </w:sectPr>
      </w:pPr>
      <w:rPr/>
    </w:p>
    <w:p>
      <w:pPr>
        <w:spacing w:before="76" w:after="0" w:line="120" w:lineRule="exact"/>
        <w:ind w:left="2408" w:right="-20"/>
        <w:jc w:val="left"/>
        <w:tabs>
          <w:tab w:pos="3540" w:val="left"/>
          <w:tab w:pos="4560" w:val="left"/>
          <w:tab w:pos="56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>D</w:t>
      </w:r>
      <w:r>
        <w:rPr>
          <w:rFonts w:ascii="Arial" w:hAnsi="Arial" w:cs="Arial" w:eastAsia="Arial"/>
          <w:sz w:val="9"/>
          <w:szCs w:val="9"/>
          <w:color w:val="424242"/>
          <w:spacing w:val="-5"/>
          <w:w w:val="100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position w:val="-1"/>
        </w:rPr>
        <w:t>RVISH</w:t>
      </w:r>
      <w:r>
        <w:rPr>
          <w:rFonts w:ascii="Arial" w:hAnsi="Arial" w:cs="Arial" w:eastAsia="Arial"/>
          <w:sz w:val="9"/>
          <w:szCs w:val="9"/>
          <w:color w:val="696969"/>
          <w:spacing w:val="-8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position w:val="-1"/>
        </w:rPr>
        <w:t>SALI</w:t>
      </w:r>
      <w:r>
        <w:rPr>
          <w:rFonts w:ascii="Arial" w:hAnsi="Arial" w:cs="Arial" w:eastAsia="Arial"/>
          <w:sz w:val="9"/>
          <w:szCs w:val="9"/>
          <w:color w:val="696969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>DUKA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0"/>
          <w:position w:val="0"/>
        </w:rPr>
        <w:t>365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78" w:right="-55"/>
        <w:jc w:val="left"/>
        <w:tabs>
          <w:tab w:pos="10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9"/>
        </w:rPr>
        <w:t>87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2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b/>
          <w:bCs/>
        </w:rPr>
        <w:t>BER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90" w:after="0" w:line="240" w:lineRule="auto"/>
        <w:ind w:left="741" w:right="3923"/>
        <w:jc w:val="center"/>
        <w:tabs>
          <w:tab w:pos="1720" w:val="left"/>
          <w:tab w:pos="282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RAKIP</w:t>
      </w:r>
      <w:r>
        <w:rPr>
          <w:rFonts w:ascii="Arial" w:hAnsi="Arial" w:cs="Arial" w:eastAsia="Arial"/>
          <w:sz w:val="9"/>
          <w:szCs w:val="9"/>
          <w:color w:val="565656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9"/>
          <w:szCs w:val="9"/>
          <w:color w:val="565656"/>
          <w:spacing w:val="-13"/>
          <w:w w:val="100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7B7B7B"/>
          <w:spacing w:val="-2"/>
          <w:w w:val="100"/>
          <w:b/>
          <w:bCs/>
        </w:rPr>
        <w:t>R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VISH</w:t>
      </w:r>
      <w:r>
        <w:rPr>
          <w:rFonts w:ascii="Arial" w:hAnsi="Arial" w:cs="Arial" w:eastAsia="Arial"/>
          <w:sz w:val="9"/>
          <w:szCs w:val="9"/>
          <w:color w:val="565656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2"/>
        </w:rPr>
        <w:t>OUKA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left="19" w:right="-20"/>
        <w:jc w:val="left"/>
        <w:tabs>
          <w:tab w:pos="720" w:val="left"/>
          <w:tab w:pos="1740" w:val="left"/>
          <w:tab w:pos="2840" w:val="left"/>
          <w:tab w:pos="3920" w:val="left"/>
          <w:tab w:pos="4600" w:val="left"/>
          <w:tab w:pos="5380" w:val="left"/>
          <w:tab w:pos="63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696969"/>
          <w:w w:val="94"/>
          <w:b/>
          <w:bCs/>
        </w:rPr>
        <w:t>ts.</w:t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-5"/>
          <w:w w:val="94"/>
          <w:b/>
          <w:bCs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28"/>
          <w:b/>
          <w:bCs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8"/>
          <w:szCs w:val="8"/>
          <w:color w:val="424242"/>
          <w:spacing w:val="0"/>
          <w:w w:val="110"/>
          <w:b/>
          <w:bCs/>
        </w:rPr>
        <w:t>X</w:t>
      </w:r>
      <w:r>
        <w:rPr>
          <w:rFonts w:ascii="Arial" w:hAnsi="Arial" w:cs="Arial" w:eastAsia="Arial"/>
          <w:sz w:val="8"/>
          <w:szCs w:val="8"/>
          <w:color w:val="424242"/>
          <w:spacing w:val="-7"/>
          <w:w w:val="110"/>
          <w:b/>
          <w:bCs/>
        </w:rPr>
        <w:t>H</w:t>
      </w:r>
      <w:r>
        <w:rPr>
          <w:rFonts w:ascii="Arial" w:hAnsi="Arial" w:cs="Arial" w:eastAsia="Arial"/>
          <w:sz w:val="8"/>
          <w:szCs w:val="8"/>
          <w:color w:val="696969"/>
          <w:spacing w:val="0"/>
          <w:w w:val="110"/>
          <w:b/>
          <w:bCs/>
        </w:rPr>
        <w:t>E'VAT</w:t>
      </w:r>
      <w:r>
        <w:rPr>
          <w:rFonts w:ascii="Arial" w:hAnsi="Arial" w:cs="Arial" w:eastAsia="Arial"/>
          <w:sz w:val="8"/>
          <w:szCs w:val="8"/>
          <w:color w:val="696969"/>
          <w:spacing w:val="-24"/>
          <w:w w:val="110"/>
          <w:b/>
          <w:bCs/>
        </w:rPr>
        <w:t> </w:t>
      </w:r>
      <w:r>
        <w:rPr>
          <w:rFonts w:ascii="Arial" w:hAnsi="Arial" w:cs="Arial" w:eastAsia="Arial"/>
          <w:sz w:val="8"/>
          <w:szCs w:val="8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8"/>
          <w:szCs w:val="8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b/>
          <w:bCs/>
        </w:rPr>
        <w:t>SELMAN</w:t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7B7B7B"/>
          <w:spacing w:val="0"/>
          <w:w w:val="117"/>
        </w:rPr>
        <w:t>L</w:t>
      </w:r>
      <w:r>
        <w:rPr>
          <w:rFonts w:ascii="Arial" w:hAnsi="Arial" w:cs="Arial" w:eastAsia="Arial"/>
          <w:sz w:val="9"/>
          <w:szCs w:val="9"/>
          <w:color w:val="7B7B7B"/>
          <w:spacing w:val="-16"/>
          <w:w w:val="116"/>
        </w:rPr>
        <w:t>E</w:t>
      </w:r>
      <w:r>
        <w:rPr>
          <w:rFonts w:ascii="Arial" w:hAnsi="Arial" w:cs="Arial" w:eastAsia="Arial"/>
          <w:sz w:val="9"/>
          <w:szCs w:val="9"/>
          <w:color w:val="2F2F2F"/>
          <w:spacing w:val="0"/>
          <w:w w:val="116"/>
        </w:rPr>
        <w:t>I</w:t>
      </w:r>
      <w:r>
        <w:rPr>
          <w:rFonts w:ascii="Arial" w:hAnsi="Arial" w:cs="Arial" w:eastAsia="Arial"/>
          <w:sz w:val="9"/>
          <w:szCs w:val="9"/>
          <w:color w:val="2F2F2F"/>
          <w:spacing w:val="-8"/>
          <w:w w:val="117"/>
        </w:rPr>
        <w:t>N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28"/>
        </w:rPr>
        <w:t>61</w:t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>1326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</w:rPr>
        <w:t>6128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11"/>
          <w:b/>
          <w:bCs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7"/>
          <w:w w:val="111"/>
          <w:b/>
          <w:bCs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CACACA"/>
          <w:spacing w:val="-15"/>
          <w:w w:val="177"/>
          <w:b/>
          <w:bCs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33"/>
          <w:b/>
          <w:bCs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85" w:after="0" w:line="111" w:lineRule="exact"/>
        <w:ind w:right="-20"/>
        <w:jc w:val="left"/>
        <w:tabs>
          <w:tab w:pos="33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  <w:t>Behet</w:t>
      </w:r>
      <w:r>
        <w:rPr>
          <w:rFonts w:ascii="Arial" w:hAnsi="Arial" w:cs="Arial" w:eastAsia="Arial"/>
          <w:sz w:val="9"/>
          <w:szCs w:val="9"/>
          <w:color w:val="565656"/>
          <w:spacing w:val="-2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7"/>
          <w:b/>
          <w:bCs/>
          <w:position w:val="0"/>
        </w:rPr>
        <w:t>AN</w:t>
      </w:r>
      <w:r>
        <w:rPr>
          <w:rFonts w:ascii="Arial" w:hAnsi="Arial" w:cs="Arial" w:eastAsia="Arial"/>
          <w:sz w:val="9"/>
          <w:szCs w:val="9"/>
          <w:color w:val="565656"/>
          <w:spacing w:val="-18"/>
          <w:w w:val="107"/>
          <w:b/>
          <w:bCs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4"/>
          <w:b/>
          <w:bCs/>
          <w:position w:val="0"/>
        </w:rPr>
        <w:t>LLOH</w:t>
      </w:r>
      <w:r>
        <w:rPr>
          <w:rFonts w:ascii="Arial" w:hAnsi="Arial" w:cs="Arial" w:eastAsia="Arial"/>
          <w:sz w:val="9"/>
          <w:szCs w:val="9"/>
          <w:color w:val="7B7B7B"/>
          <w:spacing w:val="-9"/>
          <w:w w:val="104"/>
          <w:b/>
          <w:bCs/>
          <w:position w:val="0"/>
        </w:rPr>
        <w:t>E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2"/>
          <w:b/>
          <w:bCs/>
          <w:position w:val="0"/>
        </w:rPr>
        <w:t>T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26" w:space="381"/>
            <w:col w:w="7093"/>
          </w:cols>
        </w:sectPr>
      </w:pPr>
      <w:rPr/>
    </w:p>
    <w:p>
      <w:pPr>
        <w:spacing w:before="90" w:after="0" w:line="240" w:lineRule="auto"/>
        <w:ind w:right="-20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1F1F1F"/>
          <w:w w:val="127"/>
        </w:rPr>
        <w:t>L</w:t>
      </w:r>
      <w:r>
        <w:rPr>
          <w:rFonts w:ascii="Arial" w:hAnsi="Arial" w:cs="Arial" w:eastAsia="Arial"/>
          <w:sz w:val="9"/>
          <w:szCs w:val="9"/>
          <w:color w:val="1F1F1F"/>
          <w:spacing w:val="-16"/>
          <w:w w:val="126"/>
        </w:rPr>
        <w:t>I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2"/>
        </w:rPr>
        <w:t>OHJAAA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3" w:lineRule="exact"/>
        <w:ind w:right="-20"/>
        <w:jc w:val="left"/>
        <w:tabs>
          <w:tab w:pos="900" w:val="left"/>
          <w:tab w:pos="2280" w:val="left"/>
          <w:tab w:pos="278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4.080002pt;margin-top:1.595916pt;width:232.164891pt;height:21.835566pt;mso-position-horizontal-relative:page;mso-position-vertical-relative:paragraph;z-index:-5308" type="#_x0000_t202" filled="f" stroked="f">
            <v:textbox inset="0,0,0,0">
              <w:txbxContent>
                <w:p>
                  <w:pPr>
                    <w:spacing w:before="0" w:after="0" w:line="437" w:lineRule="exact"/>
                    <w:ind w:right="-106"/>
                    <w:jc w:val="left"/>
                    <w:tabs>
                      <w:tab w:pos="1040" w:val="left"/>
                      <w:tab w:pos="2080" w:val="left"/>
                      <w:tab w:pos="2820" w:val="left"/>
                      <w:tab w:pos="4500" w:val="left"/>
                    </w:tabs>
                    <w:rPr>
                      <w:rFonts w:ascii="Times New Roman" w:hAnsi="Times New Roman" w:cs="Times New Roman" w:eastAsia="Times New Roman"/>
                      <w:sz w:val="30"/>
                      <w:szCs w:val="3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2F2F2F"/>
                      <w:spacing w:val="-73"/>
                      <w:w w:val="100"/>
                      <w:position w:val="1"/>
                    </w:rPr>
                    <w:t>"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2F2F2F"/>
                      <w:spacing w:val="-12"/>
                      <w:w w:val="100"/>
                      <w:position w:val="1"/>
                    </w:rPr>
                    <w:t>w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2F2F2F"/>
                      <w:spacing w:val="0"/>
                      <w:w w:val="100"/>
                      <w:position w:val="1"/>
                    </w:rPr>
                    <w:t>'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2F2F2F"/>
                      <w:spacing w:val="-43"/>
                      <w:w w:val="100"/>
                      <w:position w:val="1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2F2F2F"/>
                      <w:spacing w:val="0"/>
                      <w:w w:val="100"/>
                      <w:position w:val="1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2F2F2F"/>
                      <w:spacing w:val="0"/>
                      <w:w w:val="100"/>
                      <w:position w:val="1"/>
                    </w:rPr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  <w:color w:val="2F2F2F"/>
                      <w:spacing w:val="0"/>
                      <w:w w:val="56"/>
                      <w:position w:val="6"/>
                    </w:rPr>
                    <w:t>..</w:t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  <w:color w:val="2F2F2F"/>
                      <w:spacing w:val="0"/>
                      <w:w w:val="100"/>
                      <w:position w:val="6"/>
                    </w:rPr>
                    <w:tab/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  <w:color w:val="2F2F2F"/>
                      <w:spacing w:val="0"/>
                      <w:w w:val="100"/>
                      <w:position w:val="6"/>
                    </w:rPr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1F1F1F"/>
                      <w:spacing w:val="0"/>
                      <w:w w:val="100"/>
                      <w:position w:val="10"/>
                    </w:rPr>
                    <w:t>w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1F1F1F"/>
                      <w:spacing w:val="-22"/>
                      <w:w w:val="100"/>
                      <w:position w:val="10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1F1F1F"/>
                      <w:spacing w:val="0"/>
                      <w:w w:val="100"/>
                      <w:position w:val="10"/>
                    </w:rPr>
                    <w:tab/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1F1F1F"/>
                      <w:spacing w:val="0"/>
                      <w:w w:val="100"/>
                      <w:position w:val="10"/>
                    </w:rPr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424242"/>
                      <w:spacing w:val="0"/>
                      <w:w w:val="100"/>
                      <w:b/>
                      <w:bCs/>
                      <w:position w:val="0"/>
                    </w:rPr>
                    <w:t>o: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424242"/>
                      <w:spacing w:val="3"/>
                      <w:w w:val="100"/>
                      <w:b/>
                      <w:bCs/>
                      <w:position w:val="0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424242"/>
                      <w:spacing w:val="0"/>
                      <w:w w:val="100"/>
                      <w:b/>
                      <w:bCs/>
                      <w:position w:val="0"/>
                    </w:rPr>
                    <w:t>ifi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424242"/>
                      <w:spacing w:val="-43"/>
                      <w:w w:val="100"/>
                      <w:b/>
                      <w:bCs/>
                      <w:position w:val="0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424242"/>
                      <w:spacing w:val="0"/>
                      <w:w w:val="100"/>
                      <w:b/>
                      <w:bCs/>
                      <w:position w:val="0"/>
                    </w:rPr>
                    <w:tab/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  <w:color w:val="424242"/>
                      <w:spacing w:val="0"/>
                      <w:w w:val="100"/>
                      <w:b/>
                      <w:bCs/>
                      <w:position w:val="0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color w:val="2F2F2F"/>
                      <w:spacing w:val="0"/>
                      <w:w w:val="157"/>
                      <w:b/>
                      <w:bCs/>
                      <w:position w:val="-3"/>
                    </w:rPr>
                    <w:t>i</w:t>
                  </w:r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Courier New" w:hAnsi="Courier New" w:cs="Courier New" w:eastAsia="Courier New"/>
          <w:sz w:val="12"/>
          <w:szCs w:val="12"/>
          <w:color w:val="424242"/>
          <w:spacing w:val="0"/>
          <w:w w:val="100"/>
          <w:position w:val="-10"/>
        </w:rPr>
        <w:t>-&amp;!</w:t>
      </w:r>
      <w:r>
        <w:rPr>
          <w:rFonts w:ascii="Courier New" w:hAnsi="Courier New" w:cs="Courier New" w:eastAsia="Courier New"/>
          <w:sz w:val="12"/>
          <w:szCs w:val="12"/>
          <w:color w:val="424242"/>
          <w:spacing w:val="-42"/>
          <w:w w:val="100"/>
          <w:position w:val="-10"/>
        </w:rPr>
        <w:t> </w:t>
      </w:r>
      <w:r>
        <w:rPr>
          <w:rFonts w:ascii="Courier New" w:hAnsi="Courier New" w:cs="Courier New" w:eastAsia="Courier New"/>
          <w:sz w:val="12"/>
          <w:szCs w:val="12"/>
          <w:color w:val="424242"/>
          <w:spacing w:val="0"/>
          <w:w w:val="100"/>
          <w:position w:val="-10"/>
        </w:rPr>
        <w:tab/>
      </w:r>
      <w:r>
        <w:rPr>
          <w:rFonts w:ascii="Courier New" w:hAnsi="Courier New" w:cs="Courier New" w:eastAsia="Courier New"/>
          <w:sz w:val="12"/>
          <w:szCs w:val="12"/>
          <w:color w:val="424242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12"/>
          <w:szCs w:val="12"/>
          <w:color w:val="424242"/>
          <w:spacing w:val="0"/>
          <w:w w:val="100"/>
          <w:position w:val="-10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424242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24242"/>
          <w:spacing w:val="0"/>
          <w:w w:val="100"/>
          <w:position w:val="-9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424242"/>
          <w:spacing w:val="0"/>
          <w:w w:val="100"/>
          <w:position w:val="-9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24242"/>
          <w:spacing w:val="0"/>
          <w:w w:val="316"/>
          <w:position w:val="-9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4689" w:space="829"/>
            <w:col w:w="3282"/>
          </w:cols>
        </w:sectPr>
      </w:pPr>
      <w:rPr/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104" w:lineRule="exact"/>
        <w:ind w:right="-20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F2F2F"/>
          <w:spacing w:val="0"/>
          <w:w w:val="90"/>
          <w:position w:val="-7"/>
        </w:rPr>
        <w:t>iii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384" w:lineRule="exact"/>
        <w:ind w:right="-20"/>
        <w:jc w:val="left"/>
        <w:tabs>
          <w:tab w:pos="640" w:val="left"/>
          <w:tab w:pos="3500" w:val="left"/>
          <w:tab w:pos="4380" w:val="left"/>
          <w:tab w:pos="5180" w:val="left"/>
          <w:tab w:pos="6060" w:val="left"/>
          <w:tab w:pos="668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37"/>
          <w:szCs w:val="37"/>
          <w:color w:val="424242"/>
          <w:spacing w:val="0"/>
          <w:w w:val="189"/>
          <w:position w:val="-6"/>
        </w:rPr>
        <w:t>!</w:t>
      </w:r>
      <w:r>
        <w:rPr>
          <w:rFonts w:ascii="Arial" w:hAnsi="Arial" w:cs="Arial" w:eastAsia="Arial"/>
          <w:sz w:val="37"/>
          <w:szCs w:val="37"/>
          <w:color w:val="424242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37"/>
          <w:szCs w:val="37"/>
          <w:color w:val="424242"/>
          <w:spacing w:val="0"/>
          <w:w w:val="100"/>
          <w:position w:val="-6"/>
        </w:rPr>
      </w:r>
      <w:r>
        <w:rPr>
          <w:rFonts w:ascii="Arial" w:hAnsi="Arial" w:cs="Arial" w:eastAsia="Arial"/>
          <w:sz w:val="12"/>
          <w:szCs w:val="12"/>
          <w:color w:val="2F2F2F"/>
          <w:spacing w:val="0"/>
          <w:w w:val="600"/>
          <w:position w:val="9"/>
        </w:rPr>
        <w:t>i</w:t>
      </w:r>
      <w:r>
        <w:rPr>
          <w:rFonts w:ascii="Arial" w:hAnsi="Arial" w:cs="Arial" w:eastAsia="Arial"/>
          <w:sz w:val="12"/>
          <w:szCs w:val="12"/>
          <w:color w:val="2F2F2F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12"/>
          <w:szCs w:val="12"/>
          <w:color w:val="2F2F2F"/>
          <w:spacing w:val="0"/>
          <w:w w:val="100"/>
          <w:position w:val="9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5"/>
        </w:rPr>
        <w:t>"'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5"/>
        </w:rPr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8"/>
        </w:rPr>
        <w:t>3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8"/>
        </w:rPr>
        <w:tab/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35"/>
          <w:szCs w:val="35"/>
          <w:color w:val="424242"/>
          <w:spacing w:val="0"/>
          <w:w w:val="61"/>
          <w:position w:val="3"/>
        </w:rPr>
        <w:t>..</w:t>
      </w:r>
      <w:r>
        <w:rPr>
          <w:rFonts w:ascii="Times New Roman" w:hAnsi="Times New Roman" w:cs="Times New Roman" w:eastAsia="Times New Roman"/>
          <w:sz w:val="35"/>
          <w:szCs w:val="35"/>
          <w:color w:val="424242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35"/>
          <w:szCs w:val="35"/>
          <w:color w:val="424242"/>
          <w:spacing w:val="0"/>
          <w:w w:val="100"/>
          <w:position w:val="3"/>
        </w:rPr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13"/>
        </w:rPr>
        <w:t>w</w:t>
      </w:r>
      <w:r>
        <w:rPr>
          <w:rFonts w:ascii="Arial" w:hAnsi="Arial" w:cs="Arial" w:eastAsia="Arial"/>
          <w:sz w:val="10"/>
          <w:szCs w:val="10"/>
          <w:color w:val="1F1F1F"/>
          <w:spacing w:val="-22"/>
          <w:w w:val="100"/>
          <w:position w:val="13"/>
        </w:rPr>
        <w:t> </w:t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13"/>
        </w:rPr>
        <w:tab/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13"/>
        </w:rPr>
      </w:r>
      <w:r>
        <w:rPr>
          <w:rFonts w:ascii="Courier New" w:hAnsi="Courier New" w:cs="Courier New" w:eastAsia="Courier New"/>
          <w:sz w:val="14"/>
          <w:szCs w:val="14"/>
          <w:color w:val="424242"/>
          <w:spacing w:val="0"/>
          <w:w w:val="60"/>
          <w:position w:val="14"/>
        </w:rPr>
        <w:t>&lt;t&lt;O:l':!:S.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24" w:lineRule="atLeast"/>
        <w:ind w:right="-20"/>
        <w:jc w:val="left"/>
        <w:tabs>
          <w:tab w:pos="640" w:val="left"/>
          <w:tab w:pos="1440" w:val="left"/>
          <w:tab w:pos="3500" w:val="left"/>
          <w:tab w:pos="4260" w:val="left"/>
          <w:tab w:pos="594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6.399994pt;margin-top:-1.770918pt;width:184.840019pt;height:19.667033pt;mso-position-horizontal-relative:page;mso-position-vertical-relative:paragraph;z-index:-5310" type="#_x0000_t202" filled="f" stroked="f">
            <v:textbox inset="0,0,0,0">
              <w:txbxContent>
                <w:p>
                  <w:pPr>
                    <w:spacing w:before="0" w:after="0" w:line="393" w:lineRule="exact"/>
                    <w:ind w:right="-99"/>
                    <w:jc w:val="left"/>
                    <w:tabs>
                      <w:tab w:pos="2700" w:val="left"/>
                      <w:tab w:pos="3580" w:val="left"/>
                    </w:tabs>
                    <w:rPr>
                      <w:rFonts w:ascii="Times New Roman" w:hAnsi="Times New Roman" w:cs="Times New Roman" w:eastAsia="Times New Roman"/>
                      <w:sz w:val="38"/>
                      <w:szCs w:val="38"/>
                    </w:rPr>
                  </w:pPr>
                  <w:rPr/>
                  <w:r>
                    <w:rPr>
                      <w:rFonts w:ascii="Arial" w:hAnsi="Arial" w:cs="Arial" w:eastAsia="Arial"/>
                      <w:sz w:val="14"/>
                      <w:szCs w:val="14"/>
                      <w:color w:val="2F2F2F"/>
                      <w:spacing w:val="0"/>
                      <w:w w:val="83"/>
                      <w:position w:val="16"/>
                    </w:rPr>
                    <w:t>I!!</w:t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2F2F2F"/>
                      <w:spacing w:val="0"/>
                      <w:w w:val="100"/>
                      <w:position w:val="16"/>
                    </w:rPr>
                    <w:tab/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2F2F2F"/>
                      <w:spacing w:val="0"/>
                      <w:w w:val="100"/>
                      <w:position w:val="16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27"/>
                      <w:szCs w:val="27"/>
                      <w:color w:val="424242"/>
                      <w:spacing w:val="-22"/>
                      <w:w w:val="111"/>
                      <w:b/>
                      <w:bCs/>
                      <w:position w:val="8"/>
                    </w:rPr>
                    <w:t>2</w:t>
                  </w:r>
                  <w:r>
                    <w:rPr>
                      <w:rFonts w:ascii="Times New Roman" w:hAnsi="Times New Roman" w:cs="Times New Roman" w:eastAsia="Times New Roman"/>
                      <w:sz w:val="35"/>
                      <w:szCs w:val="35"/>
                      <w:color w:val="424242"/>
                      <w:spacing w:val="0"/>
                      <w:w w:val="54"/>
                      <w:position w:val="-1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5"/>
                      <w:szCs w:val="35"/>
                      <w:color w:val="424242"/>
                      <w:spacing w:val="0"/>
                      <w:w w:val="100"/>
                      <w:position w:val="-1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35"/>
                      <w:szCs w:val="35"/>
                      <w:color w:val="424242"/>
                      <w:spacing w:val="0"/>
                      <w:w w:val="100"/>
                      <w:position w:val="-1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2F2F2F"/>
                      <w:spacing w:val="0"/>
                      <w:w w:val="56"/>
                      <w:position w:val="1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8.239990pt;margin-top:-2.053709pt;width:66.381275pt;height:5pt;mso-position-horizontal-relative:page;mso-position-vertical-relative:paragraph;z-index:-5309" type="#_x0000_t202" filled="f" stroked="f">
            <v:textbox inset="0,0,0,0">
              <w:txbxContent>
                <w:p>
                  <w:pPr>
                    <w:spacing w:before="0" w:after="0" w:line="100" w:lineRule="exact"/>
                    <w:ind w:right="-55"/>
                    <w:jc w:val="left"/>
                    <w:tabs>
                      <w:tab w:pos="1240" w:val="left"/>
                    </w:tabs>
                    <w:rPr>
                      <w:rFonts w:ascii="Times New Roman" w:hAnsi="Times New Roman" w:cs="Times New Roman" w:eastAsia="Times New Roman"/>
                      <w:sz w:val="7"/>
                      <w:szCs w:val="7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424242"/>
                      <w:spacing w:val="0"/>
                      <w:w w:val="135"/>
                    </w:rPr>
                    <w:t>:li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424242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424242"/>
                      <w:spacing w:val="0"/>
                      <w:w w:val="100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7"/>
                      <w:szCs w:val="7"/>
                      <w:color w:val="2F2F2F"/>
                      <w:spacing w:val="0"/>
                      <w:w w:val="100"/>
                    </w:rPr>
                    <w:t>...1</w:t>
                  </w:r>
                  <w:r>
                    <w:rPr>
                      <w:rFonts w:ascii="Times New Roman" w:hAnsi="Times New Roman" w:cs="Times New Roman" w:eastAsia="Times New Roman"/>
                      <w:sz w:val="7"/>
                      <w:szCs w:val="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74"/>
          <w:position w:val="-6"/>
        </w:rPr>
        <w:t>Ul</w:t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28"/>
          <w:position w:val="-3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-3"/>
        </w:rPr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  <w:t>:li</w:t>
      </w:r>
      <w:r>
        <w:rPr>
          <w:rFonts w:ascii="Arial" w:hAnsi="Arial" w:cs="Arial" w:eastAsia="Arial"/>
          <w:sz w:val="10"/>
          <w:szCs w:val="10"/>
          <w:color w:val="2F2F2F"/>
          <w:spacing w:val="-15"/>
          <w:w w:val="100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100"/>
          <w:position w:val="0"/>
        </w:rPr>
        <w:t>Ill</w:t>
      </w:r>
      <w:r>
        <w:rPr>
          <w:rFonts w:ascii="Arial" w:hAnsi="Arial" w:cs="Arial" w:eastAsia="Arial"/>
          <w:sz w:val="11"/>
          <w:szCs w:val="11"/>
          <w:color w:val="2F2F2F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100"/>
          <w:position w:val="0"/>
        </w:rPr>
      </w:r>
      <w:r>
        <w:rPr>
          <w:rFonts w:ascii="Arial" w:hAnsi="Arial" w:cs="Arial" w:eastAsia="Arial"/>
          <w:sz w:val="7"/>
          <w:szCs w:val="7"/>
          <w:color w:val="424242"/>
          <w:spacing w:val="0"/>
          <w:w w:val="280"/>
          <w:position w:val="-2"/>
        </w:rPr>
        <w:t>Z</w:t>
      </w:r>
      <w:r>
        <w:rPr>
          <w:rFonts w:ascii="Arial" w:hAnsi="Arial" w:cs="Arial" w:eastAsia="Arial"/>
          <w:sz w:val="7"/>
          <w:szCs w:val="7"/>
          <w:color w:val="424242"/>
          <w:spacing w:val="0"/>
          <w:w w:val="280"/>
          <w:position w:val="-2"/>
        </w:rPr>
        <w:t> </w:t>
      </w:r>
      <w:r>
        <w:rPr>
          <w:rFonts w:ascii="Arial" w:hAnsi="Arial" w:cs="Arial" w:eastAsia="Arial"/>
          <w:sz w:val="7"/>
          <w:szCs w:val="7"/>
          <w:color w:val="424242"/>
          <w:spacing w:val="0"/>
          <w:w w:val="280"/>
          <w:position w:val="-2"/>
        </w:rPr>
        <w:t>Q</w:t>
      </w:r>
      <w:r>
        <w:rPr>
          <w:rFonts w:ascii="Arial" w:hAnsi="Arial" w:cs="Arial" w:eastAsia="Arial"/>
          <w:sz w:val="7"/>
          <w:szCs w:val="7"/>
          <w:color w:val="424242"/>
          <w:spacing w:val="0"/>
          <w:w w:val="280"/>
          <w:position w:val="-2"/>
        </w:rPr>
        <w:t> </w:t>
      </w:r>
      <w:r>
        <w:rPr>
          <w:rFonts w:ascii="Arial" w:hAnsi="Arial" w:cs="Arial" w:eastAsia="Arial"/>
          <w:sz w:val="7"/>
          <w:szCs w:val="7"/>
          <w:color w:val="424242"/>
          <w:spacing w:val="54"/>
          <w:w w:val="280"/>
          <w:position w:val="-2"/>
        </w:rPr>
        <w:t> </w:t>
      </w:r>
      <w:r>
        <w:rPr>
          <w:rFonts w:ascii="Arial" w:hAnsi="Arial" w:cs="Arial" w:eastAsia="Arial"/>
          <w:sz w:val="22"/>
          <w:szCs w:val="22"/>
          <w:color w:val="424242"/>
          <w:spacing w:val="0"/>
          <w:w w:val="100"/>
          <w:position w:val="-8"/>
        </w:rPr>
        <w:t>"</w:t>
      </w:r>
      <w:r>
        <w:rPr>
          <w:rFonts w:ascii="Arial" w:hAnsi="Arial" w:cs="Arial" w:eastAsia="Arial"/>
          <w:sz w:val="22"/>
          <w:szCs w:val="22"/>
          <w:color w:val="424242"/>
          <w:spacing w:val="-49"/>
          <w:w w:val="100"/>
          <w:position w:val="-8"/>
        </w:rPr>
        <w:t> </w:t>
      </w:r>
      <w:r>
        <w:rPr>
          <w:rFonts w:ascii="Arial" w:hAnsi="Arial" w:cs="Arial" w:eastAsia="Arial"/>
          <w:sz w:val="22"/>
          <w:szCs w:val="22"/>
          <w:color w:val="424242"/>
          <w:spacing w:val="0"/>
          <w:w w:val="100"/>
          <w:position w:val="-8"/>
        </w:rPr>
        <w:tab/>
      </w:r>
      <w:r>
        <w:rPr>
          <w:rFonts w:ascii="Arial" w:hAnsi="Arial" w:cs="Arial" w:eastAsia="Arial"/>
          <w:sz w:val="22"/>
          <w:szCs w:val="22"/>
          <w:color w:val="424242"/>
          <w:spacing w:val="0"/>
          <w:w w:val="100"/>
          <w:position w:val="-8"/>
        </w:rPr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18"/>
          <w:position w:val="-12"/>
        </w:rPr>
        <w:t>""'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584" w:space="547"/>
            <w:col w:w="7669"/>
          </w:cols>
        </w:sectPr>
      </w:pPr>
      <w:rPr/>
    </w:p>
    <w:p>
      <w:pPr>
        <w:spacing w:before="0" w:after="0" w:line="202" w:lineRule="atLeast"/>
        <w:ind w:left="488" w:right="-97"/>
        <w:jc w:val="left"/>
        <w:tabs>
          <w:tab w:pos="1120" w:val="left"/>
          <w:tab w:pos="5500" w:val="left"/>
          <w:tab w:pos="642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424242"/>
          <w:spacing w:val="0"/>
          <w:w w:val="139"/>
          <w:position w:val="4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424242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424242"/>
          <w:spacing w:val="0"/>
          <w:w w:val="100"/>
          <w:position w:val="4"/>
        </w:rPr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39"/>
          <w:position w:val="-4"/>
        </w:rPr>
        <w:t>"</w:t>
      </w:r>
      <w:r>
        <w:rPr>
          <w:rFonts w:ascii="Arial" w:hAnsi="Arial" w:cs="Arial" w:eastAsia="Arial"/>
          <w:sz w:val="20"/>
          <w:szCs w:val="20"/>
          <w:color w:val="2F2F2F"/>
          <w:spacing w:val="-72"/>
          <w:w w:val="139"/>
          <w:position w:val="-4"/>
        </w:rPr>
        <w:t> 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38"/>
          <w:szCs w:val="38"/>
          <w:color w:val="2F2F2F"/>
          <w:spacing w:val="0"/>
          <w:w w:val="56"/>
          <w:position w:val="0"/>
        </w:rPr>
        <w:t>..</w:t>
      </w:r>
      <w:r>
        <w:rPr>
          <w:rFonts w:ascii="Times New Roman" w:hAnsi="Times New Roman" w:cs="Times New Roman" w:eastAsia="Times New Roman"/>
          <w:sz w:val="38"/>
          <w:szCs w:val="38"/>
          <w:color w:val="2F2F2F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38"/>
          <w:szCs w:val="38"/>
          <w:color w:val="2F2F2F"/>
          <w:spacing w:val="0"/>
          <w:w w:val="100"/>
          <w:position w:val="0"/>
        </w:rPr>
      </w:r>
      <w:r>
        <w:rPr>
          <w:rFonts w:ascii="Arial" w:hAnsi="Arial" w:cs="Arial" w:eastAsia="Arial"/>
          <w:sz w:val="8"/>
          <w:szCs w:val="8"/>
          <w:color w:val="2F2F2F"/>
          <w:spacing w:val="0"/>
          <w:w w:val="145"/>
          <w:position w:val="0"/>
        </w:rPr>
        <w:t>X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202" w:lineRule="atLeast"/>
        <w:ind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424242"/>
          <w:spacing w:val="0"/>
          <w:w w:val="145"/>
        </w:rPr>
        <w:t>;na.za.S'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6509" w:space="1304"/>
            <w:col w:w="987"/>
          </w:cols>
        </w:sectPr>
      </w:pPr>
      <w:rPr/>
    </w:p>
    <w:p>
      <w:pPr>
        <w:spacing w:before="0" w:after="0" w:line="97" w:lineRule="atLeast"/>
        <w:ind w:left="1131" w:right="-76"/>
        <w:jc w:val="left"/>
        <w:tabs>
          <w:tab w:pos="1780" w:val="left"/>
          <w:tab w:pos="2560" w:val="left"/>
          <w:tab w:pos="360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424242"/>
          <w:spacing w:val="0"/>
          <w:w w:val="100"/>
        </w:rPr>
        <w:t>a:</w:t>
      </w:r>
      <w:r>
        <w:rPr>
          <w:rFonts w:ascii="Times New Roman" w:hAnsi="Times New Roman" w:cs="Times New Roman" w:eastAsia="Times New Roman"/>
          <w:sz w:val="13"/>
          <w:szCs w:val="13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24242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99"/>
          <w:position w:val="3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3"/>
        </w:rPr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7"/>
        </w:rPr>
        <w:t>w</w:t>
      </w:r>
      <w:r>
        <w:rPr>
          <w:rFonts w:ascii="Arial" w:hAnsi="Arial" w:cs="Arial" w:eastAsia="Arial"/>
          <w:sz w:val="10"/>
          <w:szCs w:val="10"/>
          <w:color w:val="2F2F2F"/>
          <w:spacing w:val="-22"/>
          <w:w w:val="100"/>
          <w:position w:val="7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7"/>
        </w:rPr>
      </w:r>
      <w:r>
        <w:rPr>
          <w:rFonts w:ascii="Arial" w:hAnsi="Arial" w:cs="Arial" w:eastAsia="Arial"/>
          <w:sz w:val="24"/>
          <w:szCs w:val="24"/>
          <w:color w:val="424242"/>
          <w:spacing w:val="0"/>
          <w:w w:val="121"/>
          <w:position w:val="-5"/>
        </w:rPr>
        <w:t>"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1" w:after="0" w:line="105" w:lineRule="exact"/>
        <w:ind w:right="1033"/>
        <w:jc w:val="righ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78"/>
          <w:position w:val="-15"/>
        </w:rPr>
        <w:t>•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0" w:after="0" w:line="64" w:lineRule="atLeast"/>
        <w:ind w:right="-84"/>
        <w:jc w:val="left"/>
        <w:tabs>
          <w:tab w:pos="8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2F2F2F"/>
          <w:w w:val="76"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73"/>
          <w:shadow/>
          <w:position w:val="-5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73"/>
          <w:shadow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73"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73"/>
          <w:position w:val="-5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35"/>
          <w:w w:val="73"/>
          <w:position w:val="-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73"/>
          <w:position w:val="0"/>
        </w:rPr>
        <w:t>!1</w:t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-5"/>
          <w:w w:val="7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0"/>
          <w:position w:val="0"/>
        </w:rPr>
        <w:t>'"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565656"/>
          <w:spacing w:val="0"/>
          <w:w w:val="75"/>
          <w:position w:val="1"/>
        </w:rPr>
        <w:t>"'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67" w:lineRule="atLeast"/>
        <w:ind w:right="-20"/>
        <w:jc w:val="left"/>
        <w:tabs>
          <w:tab w:pos="940" w:val="left"/>
        </w:tabs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24"/>
          <w:szCs w:val="24"/>
          <w:color w:val="424242"/>
          <w:spacing w:val="0"/>
          <w:w w:val="79"/>
          <w:position w:val="-7"/>
        </w:rPr>
        <w:t>"'"'</w:t>
      </w:r>
      <w:r>
        <w:rPr>
          <w:rFonts w:ascii="Arial" w:hAnsi="Arial" w:cs="Arial" w:eastAsia="Arial"/>
          <w:sz w:val="24"/>
          <w:szCs w:val="24"/>
          <w:color w:val="424242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24"/>
          <w:szCs w:val="24"/>
          <w:color w:val="424242"/>
          <w:spacing w:val="0"/>
          <w:w w:val="100"/>
          <w:position w:val="-7"/>
        </w:rPr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53"/>
          <w:b/>
          <w:bCs/>
          <w:position w:val="0"/>
        </w:rPr>
        <w:t>ffiti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3712" w:space="933"/>
            <w:col w:w="1345" w:space="1094"/>
            <w:col w:w="1716"/>
          </w:cols>
        </w:sectPr>
      </w:pPr>
      <w:rPr/>
    </w:p>
    <w:p>
      <w:pPr>
        <w:spacing w:before="0" w:after="0" w:line="112" w:lineRule="exact"/>
        <w:ind w:left="517" w:right="-55"/>
        <w:jc w:val="left"/>
        <w:tabs>
          <w:tab w:pos="1160" w:val="left"/>
          <w:tab w:pos="18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63"/>
          <w:position w:val="1"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27"/>
          <w:position w:val="0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12" w:lineRule="exact"/>
        <w:ind w:right="-20"/>
        <w:jc w:val="left"/>
        <w:tabs>
          <w:tab w:pos="1020" w:val="left"/>
          <w:tab w:pos="2020" w:val="left"/>
          <w:tab w:pos="2740" w:val="left"/>
          <w:tab w:pos="3520" w:val="left"/>
          <w:tab w:pos="440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8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1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50"/>
          <w:position w:val="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40"/>
          <w:position w:val="1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867" w:space="1770"/>
            <w:col w:w="5163"/>
          </w:cols>
        </w:sectPr>
      </w:pPr>
      <w:rPr/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78" w:right="-55"/>
        <w:jc w:val="left"/>
        <w:tabs>
          <w:tab w:pos="8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30"/>
        </w:rPr>
        <w:t>88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4"/>
        </w:rPr>
        <w:t>GJII&lt;OKA</w:t>
      </w:r>
      <w:r>
        <w:rPr>
          <w:rFonts w:ascii="Arial" w:hAnsi="Arial" w:cs="Arial" w:eastAsia="Arial"/>
          <w:sz w:val="9"/>
          <w:szCs w:val="9"/>
          <w:color w:val="696969"/>
          <w:spacing w:val="2"/>
          <w:w w:val="104"/>
        </w:rPr>
        <w:t>S</w:t>
      </w:r>
      <w:r>
        <w:rPr>
          <w:rFonts w:ascii="Arial" w:hAnsi="Arial" w:cs="Arial" w:eastAsia="Arial"/>
          <w:sz w:val="9"/>
          <w:szCs w:val="9"/>
          <w:color w:val="9C9C9C"/>
          <w:spacing w:val="-19"/>
          <w:w w:val="112"/>
        </w:rPr>
        <w:t>T</w:t>
      </w:r>
      <w:r>
        <w:rPr>
          <w:rFonts w:ascii="Arial" w:hAnsi="Arial" w:cs="Arial" w:eastAsia="Arial"/>
          <w:sz w:val="9"/>
          <w:szCs w:val="9"/>
          <w:color w:val="7B7B7B"/>
          <w:spacing w:val="-17"/>
          <w:w w:val="139"/>
        </w:rPr>
        <w:t>E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67" w:after="0" w:line="240" w:lineRule="auto"/>
        <w:ind w:left="19" w:right="-20"/>
        <w:jc w:val="left"/>
        <w:tabs>
          <w:tab w:pos="720" w:val="left"/>
          <w:tab w:pos="1740" w:val="left"/>
          <w:tab w:pos="2820" w:val="left"/>
          <w:tab w:pos="3920" w:val="left"/>
          <w:tab w:pos="4600" w:val="left"/>
          <w:tab w:pos="5340" w:val="left"/>
          <w:tab w:pos="63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>ls.hto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00"/>
          <w:b/>
          <w:bCs/>
        </w:rPr>
        <w:t>lliRJAN</w:t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96969"/>
          <w:spacing w:val="-8"/>
          <w:w w:val="131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8A8A8A"/>
          <w:spacing w:val="-18"/>
          <w:w w:val="146"/>
          <w:b/>
          <w:bCs/>
          <w:position w:val="1"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3"/>
          <w:b/>
          <w:bCs/>
          <w:position w:val="1"/>
        </w:rPr>
        <w:t>DAJET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0"/>
        </w:rPr>
        <w:t>SINANI</w:t>
      </w:r>
      <w:r>
        <w:rPr>
          <w:rFonts w:ascii="Arial" w:hAnsi="Arial" w:cs="Arial" w:eastAsia="Arial"/>
          <w:sz w:val="9"/>
          <w:szCs w:val="9"/>
          <w:color w:val="565656"/>
          <w:spacing w:val="-7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8"/>
          <w:position w:val="0"/>
        </w:rPr>
        <w:t>38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1"/>
        </w:rPr>
        <w:t>2646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7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77"/>
          <w:position w:val="1"/>
        </w:rPr>
        <w:t>4111'16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3"/>
          <w:position w:val="0"/>
        </w:rPr>
        <w:t>29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6" w:after="0" w:line="123" w:lineRule="exact"/>
        <w:ind w:right="-20"/>
        <w:jc w:val="left"/>
        <w:tabs>
          <w:tab w:pos="720" w:val="left"/>
          <w:tab w:pos="1740" w:val="left"/>
          <w:tab w:pos="2820" w:val="left"/>
          <w:tab w:pos="3920" w:val="left"/>
          <w:tab w:pos="4600" w:val="left"/>
          <w:tab w:pos="5340" w:val="left"/>
          <w:tab w:pos="63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Behct</w:t>
      </w:r>
      <w:r>
        <w:rPr>
          <w:rFonts w:ascii="Arial" w:hAnsi="Arial" w:cs="Arial" w:eastAsia="Arial"/>
          <w:sz w:val="9"/>
          <w:szCs w:val="9"/>
          <w:color w:val="565656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</w:rPr>
        <w:t>IURJAN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-11"/>
          <w:w w:val="134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8A8A8A"/>
          <w:spacing w:val="-20"/>
          <w:w w:val="134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34"/>
          <w:b/>
          <w:bCs/>
        </w:rPr>
        <w:t>ON</w:t>
      </w:r>
      <w:r>
        <w:rPr>
          <w:rFonts w:ascii="Arial" w:hAnsi="Arial" w:cs="Arial" w:eastAsia="Arial"/>
          <w:sz w:val="9"/>
          <w:szCs w:val="9"/>
          <w:color w:val="565656"/>
          <w:spacing w:val="-24"/>
          <w:w w:val="134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34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7B7B7B"/>
          <w:spacing w:val="-32"/>
          <w:w w:val="134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SINAHI</w:t>
      </w:r>
      <w:r>
        <w:rPr>
          <w:rFonts w:ascii="Arial" w:hAnsi="Arial" w:cs="Arial" w:eastAsia="Arial"/>
          <w:sz w:val="9"/>
          <w:szCs w:val="9"/>
          <w:color w:val="565656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8"/>
          <w:position w:val="-1"/>
        </w:rPr>
        <w:t>38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1"/>
        </w:rPr>
        <w:t>2846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0"/>
        </w:rPr>
        <w:t>41196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25"/>
          <w:position w:val="-1"/>
        </w:rPr>
        <w:t>36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524" w:space="183"/>
            <w:col w:w="7093"/>
          </w:cols>
        </w:sectPr>
      </w:pPr>
      <w:rPr/>
    </w:p>
    <w:p>
      <w:pPr>
        <w:spacing w:before="79" w:after="0" w:line="240" w:lineRule="auto"/>
        <w:ind w:right="23"/>
        <w:jc w:val="righ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9"/>
          <w:b/>
          <w:bCs/>
        </w:rPr>
        <w:t>UOHJAAC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98" w:after="0" w:line="105" w:lineRule="exact"/>
        <w:ind w:left="488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424242"/>
          <w:spacing w:val="0"/>
          <w:w w:val="107"/>
          <w:position w:val="-1"/>
        </w:rPr>
        <w:t>a: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63" w:lineRule="atLeast"/>
        <w:ind w:right="-20"/>
        <w:jc w:val="right"/>
        <w:rPr>
          <w:rFonts w:ascii="Arial" w:hAnsi="Arial" w:cs="Arial" w:eastAsia="Arial"/>
          <w:sz w:val="7"/>
          <w:szCs w:val="7"/>
        </w:rPr>
      </w:pPr>
      <w:rPr/>
      <w:r>
        <w:rPr>
          <w:rFonts w:ascii="Arial" w:hAnsi="Arial" w:cs="Arial" w:eastAsia="Arial"/>
          <w:sz w:val="7"/>
          <w:szCs w:val="7"/>
          <w:color w:val="1F1F1F"/>
          <w:spacing w:val="0"/>
          <w:w w:val="155"/>
        </w:rPr>
        <w:t>0: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50" w:lineRule="atLeast"/>
        <w:ind w:right="-6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3"'.,;!!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6" w:lineRule="exact"/>
        <w:ind w:right="-20"/>
        <w:jc w:val="left"/>
        <w:rPr>
          <w:rFonts w:ascii="Courier New" w:hAnsi="Courier New" w:cs="Courier New" w:eastAsia="Courier New"/>
          <w:sz w:val="26"/>
          <w:szCs w:val="26"/>
        </w:rPr>
      </w:pPr>
      <w:rPr/>
      <w:r>
        <w:rPr>
          <w:rFonts w:ascii="Courier New" w:hAnsi="Courier New" w:cs="Courier New" w:eastAsia="Courier New"/>
          <w:sz w:val="26"/>
          <w:szCs w:val="26"/>
          <w:color w:val="2F2F2F"/>
          <w:w w:val="61"/>
          <w:b/>
          <w:bCs/>
          <w:position w:val="-20"/>
        </w:rPr>
        <w:t>:E</w:t>
      </w:r>
      <w:r>
        <w:rPr>
          <w:rFonts w:ascii="Courier New" w:hAnsi="Courier New" w:cs="Courier New" w:eastAsia="Courier New"/>
          <w:sz w:val="26"/>
          <w:szCs w:val="26"/>
          <w:color w:val="2F2F2F"/>
          <w:spacing w:val="-98"/>
          <w:w w:val="100"/>
          <w:b/>
          <w:bCs/>
          <w:position w:val="-20"/>
        </w:rPr>
        <w:t> </w:t>
      </w:r>
      <w:r>
        <w:rPr>
          <w:rFonts w:ascii="Courier New" w:hAnsi="Courier New" w:cs="Courier New" w:eastAsia="Courier New"/>
          <w:sz w:val="26"/>
          <w:szCs w:val="26"/>
          <w:color w:val="565656"/>
          <w:spacing w:val="0"/>
          <w:w w:val="78"/>
          <w:b/>
          <w:bCs/>
          <w:position w:val="-20"/>
        </w:rPr>
        <w:t>i</w:t>
      </w:r>
      <w:r>
        <w:rPr>
          <w:rFonts w:ascii="Courier New" w:hAnsi="Courier New" w:cs="Courier New" w:eastAsia="Courier New"/>
          <w:sz w:val="26"/>
          <w:szCs w:val="2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4736" w:space="782"/>
            <w:col w:w="465" w:space="2115"/>
            <w:col w:w="702"/>
          </w:cols>
        </w:sectPr>
      </w:pPr>
      <w:rPr/>
    </w:p>
    <w:p>
      <w:pPr>
        <w:spacing w:before="0" w:after="0" w:line="29" w:lineRule="atLeast"/>
        <w:ind w:left="488" w:right="-97"/>
        <w:jc w:val="left"/>
        <w:tabs>
          <w:tab w:pos="1120" w:val="left"/>
          <w:tab w:pos="2540" w:val="left"/>
          <w:tab w:pos="3600" w:val="left"/>
          <w:tab w:pos="4640" w:val="left"/>
          <w:tab w:pos="538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6.399994pt;margin-top:18.326088pt;width:4.57604pt;height:7.0pt;mso-position-horizontal-relative:page;mso-position-vertical-relative:paragraph;z-index:-5306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Pr/>
                  <w:r>
                    <w:rPr>
                      <w:rFonts w:ascii="Arial" w:hAnsi="Arial" w:cs="Arial" w:eastAsia="Arial"/>
                      <w:sz w:val="14"/>
                      <w:szCs w:val="14"/>
                      <w:color w:val="424242"/>
                      <w:spacing w:val="0"/>
                      <w:w w:val="58"/>
                    </w:rPr>
                    <w:t>....</w:t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100"/>
          <w:position w:val="3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-35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28"/>
          <w:position w:val="6"/>
        </w:rPr>
        <w:t>0: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6"/>
        </w:rPr>
      </w:r>
      <w:r>
        <w:rPr>
          <w:rFonts w:ascii="Arial" w:hAnsi="Arial" w:cs="Arial" w:eastAsia="Arial"/>
          <w:sz w:val="10"/>
          <w:szCs w:val="10"/>
          <w:color w:val="2F2F2F"/>
          <w:spacing w:val="-60"/>
          <w:w w:val="100"/>
          <w:position w:val="2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-20"/>
          <w:w w:val="100"/>
          <w:position w:val="-4"/>
        </w:rPr>
        <w:t>w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2"/>
        </w:rPr>
        <w:t>: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38"/>
          <w:szCs w:val="38"/>
          <w:color w:val="424242"/>
          <w:spacing w:val="0"/>
          <w:w w:val="56"/>
          <w:position w:val="1"/>
        </w:rPr>
        <w:t>..</w:t>
      </w:r>
      <w:r>
        <w:rPr>
          <w:rFonts w:ascii="Times New Roman" w:hAnsi="Times New Roman" w:cs="Times New Roman" w:eastAsia="Times New Roman"/>
          <w:sz w:val="38"/>
          <w:szCs w:val="38"/>
          <w:color w:val="424242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38"/>
          <w:szCs w:val="38"/>
          <w:color w:val="424242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4"/>
        </w:rPr>
        <w:t>w</w:t>
      </w:r>
      <w:r>
        <w:rPr>
          <w:rFonts w:ascii="Arial" w:hAnsi="Arial" w:cs="Arial" w:eastAsia="Arial"/>
          <w:sz w:val="10"/>
          <w:szCs w:val="10"/>
          <w:color w:val="1F1F1F"/>
          <w:spacing w:val="-22"/>
          <w:w w:val="100"/>
          <w:position w:val="4"/>
        </w:rPr>
        <w:t> </w:t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4"/>
        </w:rPr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94"/>
          <w:b/>
          <w:bCs/>
          <w:position w:val="0"/>
        </w:rPr>
        <w:t>c:io</w:t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94"/>
          <w:b/>
          <w:bCs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94"/>
          <w:b/>
          <w:bCs/>
          <w:position w:val="0"/>
        </w:rPr>
        <w:t>w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16" w:lineRule="atLeast"/>
        <w:ind w:left="131" w:right="608"/>
        <w:jc w:val="center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2F2F2F"/>
          <w:spacing w:val="0"/>
          <w:w w:val="90"/>
        </w:rPr>
        <w:t>w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8" w:after="0" w:line="78" w:lineRule="exact"/>
        <w:ind w:left="-51" w:right="588"/>
        <w:jc w:val="center"/>
        <w:rPr>
          <w:rFonts w:ascii="Arial" w:hAnsi="Arial" w:cs="Arial" w:eastAsia="Arial"/>
          <w:sz w:val="26"/>
          <w:szCs w:val="2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0.160004pt;margin-top:-2.634428pt;width:4.12587pt;height:10.5pt;mso-position-horizontal-relative:page;mso-position-vertical-relative:paragraph;z-index:-5307" type="#_x0000_t202" filled="f" stroked="f">
            <v:textbox inset="0,0,0,0">
              <w:txbxContent>
                <w:p>
                  <w:pPr>
                    <w:spacing w:before="0" w:after="0" w:line="210" w:lineRule="exact"/>
                    <w:ind w:right="-71"/>
                    <w:jc w:val="left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  <w:rPr/>
                  <w:r>
                    <w:rPr>
                      <w:rFonts w:ascii="Arial" w:hAnsi="Arial" w:cs="Arial" w:eastAsia="Arial"/>
                      <w:sz w:val="21"/>
                      <w:szCs w:val="21"/>
                      <w:color w:val="424242"/>
                      <w:spacing w:val="0"/>
                      <w:w w:val="118"/>
                    </w:rPr>
                    <w:t>-</w:t>
                  </w:r>
                  <w:r>
                    <w:rPr>
                      <w:rFonts w:ascii="Arial" w:hAnsi="Arial" w:cs="Arial" w:eastAsia="Arial"/>
                      <w:sz w:val="21"/>
                      <w:szCs w:val="2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6"/>
          <w:szCs w:val="26"/>
          <w:color w:val="424242"/>
          <w:spacing w:val="-125"/>
          <w:w w:val="135"/>
          <w:position w:val="-18"/>
        </w:rPr>
        <w:t>"</w:t>
      </w:r>
      <w:r>
        <w:rPr>
          <w:rFonts w:ascii="Times New Roman" w:hAnsi="Times New Roman" w:cs="Times New Roman" w:eastAsia="Times New Roman"/>
          <w:sz w:val="37"/>
          <w:szCs w:val="37"/>
          <w:color w:val="424242"/>
          <w:spacing w:val="-33"/>
          <w:w w:val="83"/>
          <w:b/>
          <w:bCs/>
          <w:position w:val="-31"/>
        </w:rPr>
        <w:t>a</w:t>
      </w:r>
      <w:r>
        <w:rPr>
          <w:rFonts w:ascii="Arial" w:hAnsi="Arial" w:cs="Arial" w:eastAsia="Arial"/>
          <w:sz w:val="26"/>
          <w:szCs w:val="26"/>
          <w:color w:val="424242"/>
          <w:spacing w:val="0"/>
          <w:w w:val="135"/>
          <w:position w:val="-18"/>
        </w:rPr>
        <w:t>'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29" w:lineRule="atLeas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color w:val="2F2F2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F2F2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F2F2F"/>
          <w:spacing w:val="0"/>
          <w:w w:val="126"/>
        </w:rPr>
        <w:t>,.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5946" w:space="324"/>
            <w:col w:w="896" w:space="647"/>
            <w:col w:w="987"/>
          </w:cols>
        </w:sectPr>
      </w:pPr>
      <w:rPr/>
    </w:p>
    <w:p>
      <w:pPr>
        <w:spacing w:before="0" w:after="0" w:line="54" w:lineRule="atLeast"/>
        <w:ind w:right="-20"/>
        <w:jc w:val="right"/>
        <w:rPr>
          <w:rFonts w:ascii="Arial" w:hAnsi="Arial" w:cs="Arial" w:eastAsia="Arial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75.199997pt;margin-top:11.561707pt;width:4.4775pt;height:4.5pt;mso-position-horizontal-relative:page;mso-position-vertical-relative:paragraph;z-index:-5298" type="#_x0000_t202" filled="f" stroked="f">
            <v:textbox inset="0,0,0,0">
              <w:txbxContent>
                <w:p>
                  <w:pPr>
                    <w:spacing w:before="0" w:after="0" w:line="90" w:lineRule="exact"/>
                    <w:ind w:right="-54"/>
                    <w:jc w:val="left"/>
                    <w:rPr>
                      <w:rFonts w:ascii="Times New Roman" w:hAnsi="Times New Roman" w:cs="Times New Roman" w:eastAsia="Times New Roman"/>
                      <w:sz w:val="9"/>
                      <w:szCs w:val="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24242"/>
                      <w:spacing w:val="0"/>
                      <w:w w:val="199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81"/>
          <w:w w:val="76"/>
          <w:position w:val="5"/>
        </w:rPr>
        <w:t>"</w:t>
      </w:r>
      <w:r>
        <w:rPr>
          <w:rFonts w:ascii="Arial" w:hAnsi="Arial" w:cs="Arial" w:eastAsia="Arial"/>
          <w:sz w:val="21"/>
          <w:szCs w:val="21"/>
          <w:color w:val="2F2F2F"/>
          <w:spacing w:val="0"/>
          <w:w w:val="55"/>
          <w:position w:val="0"/>
        </w:rPr>
        <w:t>::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36"/>
          <w:w w:val="76"/>
          <w:position w:val="5"/>
        </w:rPr>
        <w:t>'</w:t>
      </w:r>
      <w:r>
        <w:rPr>
          <w:rFonts w:ascii="Arial" w:hAnsi="Arial" w:cs="Arial" w:eastAsia="Arial"/>
          <w:sz w:val="21"/>
          <w:szCs w:val="21"/>
          <w:color w:val="2F2F2F"/>
          <w:spacing w:val="0"/>
          <w:w w:val="55"/>
          <w:position w:val="0"/>
        </w:rPr>
        <w:t>;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4" w:lineRule="atLeast"/>
        <w:ind w:left="-39" w:right="9"/>
        <w:jc w:val="right"/>
        <w:tabs>
          <w:tab w:pos="980" w:val="left"/>
          <w:tab w:pos="18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>w</w:t>
      </w:r>
      <w:r>
        <w:rPr>
          <w:rFonts w:ascii="Arial" w:hAnsi="Arial" w:cs="Arial" w:eastAsia="Arial"/>
          <w:sz w:val="10"/>
          <w:szCs w:val="10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3"/>
        </w:rPr>
        <w:t>:E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230"/>
          <w:b/>
          <w:bCs/>
          <w:position w:val="1"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-21"/>
          <w:w w:val="23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00"/>
          <w:b/>
          <w:bCs/>
          <w:position w:val="1"/>
        </w:rPr>
        <w:t>a.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15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96969"/>
          <w:spacing w:val="0"/>
          <w:w w:val="100"/>
          <w:b/>
          <w:bCs/>
          <w:position w:val="1"/>
        </w:rPr>
        <w:t>.J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60" w:lineRule="atLeast"/>
        <w:ind w:right="-20"/>
        <w:jc w:val="righ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89"/>
          <w:b/>
          <w:bCs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54" w:lineRule="atLeast"/>
        <w:ind w:right="-20"/>
        <w:jc w:val="left"/>
        <w:rPr>
          <w:rFonts w:ascii="Times New Roman" w:hAnsi="Times New Roman" w:cs="Times New Roman" w:eastAsia="Times New Roman"/>
          <w:sz w:val="38"/>
          <w:szCs w:val="3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-53"/>
          <w:w w:val="146"/>
          <w:position w:val="18"/>
        </w:rPr>
        <w:t>B</w:t>
      </w:r>
      <w:r>
        <w:rPr>
          <w:rFonts w:ascii="Times New Roman" w:hAnsi="Times New Roman" w:cs="Times New Roman" w:eastAsia="Times New Roman"/>
          <w:sz w:val="38"/>
          <w:szCs w:val="38"/>
          <w:color w:val="2F2F2F"/>
          <w:spacing w:val="0"/>
          <w:w w:val="56"/>
          <w:position w:val="0"/>
        </w:rPr>
        <w:t>..</w:t>
      </w:r>
      <w:r>
        <w:rPr>
          <w:rFonts w:ascii="Times New Roman" w:hAnsi="Times New Roman" w:cs="Times New Roman" w:eastAsia="Times New Roman"/>
          <w:sz w:val="38"/>
          <w:szCs w:val="3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586" w:space="3022"/>
            <w:col w:w="2372" w:space="1094"/>
            <w:col w:w="1726"/>
          </w:cols>
        </w:sectPr>
      </w:pPr>
      <w:rPr/>
    </w:p>
    <w:p>
      <w:pPr>
        <w:spacing w:before="0" w:after="0" w:line="286" w:lineRule="atLeast"/>
        <w:ind w:left="2571" w:right="-20"/>
        <w:jc w:val="left"/>
        <w:tabs>
          <w:tab w:pos="4640" w:val="left"/>
          <w:tab w:pos="54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8.239990pt;margin-top:6.003073pt;width:132.588255pt;height:14.655475pt;mso-position-horizontal-relative:page;mso-position-vertical-relative:paragraph;z-index:-5305" type="#_x0000_t202" filled="f" stroked="f">
            <v:textbox inset="0,0,0,0">
              <w:txbxContent>
                <w:p>
                  <w:pPr>
                    <w:spacing w:before="0" w:after="0" w:line="293" w:lineRule="exact"/>
                    <w:ind w:right="-84"/>
                    <w:jc w:val="left"/>
                    <w:tabs>
                      <w:tab w:pos="860" w:val="left"/>
                      <w:tab w:pos="2420" w:val="left"/>
                    </w:tabs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Pr/>
                  <w:r>
                    <w:rPr>
                      <w:rFonts w:ascii="Arial" w:hAnsi="Arial" w:cs="Arial" w:eastAsia="Arial"/>
                      <w:sz w:val="24"/>
                      <w:szCs w:val="24"/>
                      <w:color w:val="1F1F1F"/>
                      <w:spacing w:val="0"/>
                      <w:w w:val="100"/>
                      <w:position w:val="-1"/>
                    </w:rPr>
                    <w:t>"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1F1F1F"/>
                      <w:spacing w:val="-49"/>
                      <w:w w:val="100"/>
                      <w:position w:val="-1"/>
                    </w:rPr>
                    <w:t> 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1F1F1F"/>
                      <w:spacing w:val="0"/>
                      <w:w w:val="100"/>
                      <w:position w:val="-1"/>
                    </w:rPr>
                    <w:tab/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1F1F1F"/>
                      <w:spacing w:val="0"/>
                      <w:w w:val="100"/>
                      <w:position w:val="-1"/>
                    </w:rPr>
                  </w:r>
                  <w:r>
                    <w:rPr>
                      <w:rFonts w:ascii="Arial" w:hAnsi="Arial" w:cs="Arial" w:eastAsia="Arial"/>
                      <w:sz w:val="27"/>
                      <w:szCs w:val="27"/>
                      <w:color w:val="424242"/>
                      <w:spacing w:val="0"/>
                      <w:w w:val="147"/>
                      <w:position w:val="2"/>
                    </w:rPr>
                    <w:t>h"'</w:t>
                  </w:r>
                  <w:r>
                    <w:rPr>
                      <w:rFonts w:ascii="Arial" w:hAnsi="Arial" w:cs="Arial" w:eastAsia="Arial"/>
                      <w:sz w:val="27"/>
                      <w:szCs w:val="27"/>
                      <w:color w:val="424242"/>
                      <w:spacing w:val="0"/>
                      <w:w w:val="100"/>
                      <w:position w:val="2"/>
                    </w:rPr>
                    <w:tab/>
                  </w:r>
                  <w:r>
                    <w:rPr>
                      <w:rFonts w:ascii="Arial" w:hAnsi="Arial" w:cs="Arial" w:eastAsia="Arial"/>
                      <w:sz w:val="27"/>
                      <w:szCs w:val="27"/>
                      <w:color w:val="424242"/>
                      <w:spacing w:val="0"/>
                      <w:w w:val="100"/>
                      <w:position w:val="2"/>
                    </w:rPr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2F2F2F"/>
                      <w:spacing w:val="0"/>
                      <w:w w:val="100"/>
                      <w:position w:val="3"/>
                    </w:rPr>
                    <w:t>"'"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83"/>
        </w:rPr>
        <w:t>:E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</w:rPr>
        <w:t>!!!</w:t>
      </w:r>
      <w:r>
        <w:rPr>
          <w:rFonts w:ascii="Arial" w:hAnsi="Arial" w:cs="Arial" w:eastAsia="Arial"/>
          <w:sz w:val="10"/>
          <w:szCs w:val="10"/>
          <w:color w:val="1F1F1F"/>
          <w:spacing w:val="-15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88"/>
          <w:b/>
          <w:bCs/>
          <w:position w:val="-5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34" w:lineRule="exact"/>
        <w:ind w:left="488" w:right="-78"/>
        <w:jc w:val="left"/>
        <w:tabs>
          <w:tab w:pos="1120" w:val="left"/>
          <w:tab w:pos="1760" w:val="left"/>
        </w:tabs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0"/>
          <w:szCs w:val="20"/>
          <w:color w:val="2F2F2F"/>
          <w:spacing w:val="-69"/>
          <w:w w:val="84"/>
          <w:position w:val="3"/>
        </w:rPr>
        <w:t>"</w:t>
      </w:r>
      <w:r>
        <w:rPr>
          <w:rFonts w:ascii="Times New Roman" w:hAnsi="Times New Roman" w:cs="Times New Roman" w:eastAsia="Times New Roman"/>
          <w:sz w:val="14"/>
          <w:szCs w:val="14"/>
          <w:color w:val="2F2F2F"/>
          <w:spacing w:val="-15"/>
          <w:w w:val="133"/>
          <w:position w:val="5"/>
        </w:rPr>
        <w:t>z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84"/>
          <w:position w:val="3"/>
        </w:rPr>
        <w:t>'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70"/>
          <w:position w:val="7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-25"/>
          <w:w w:val="170"/>
          <w:position w:val="7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position w:val="7"/>
        </w:rPr>
      </w:r>
      <w:r>
        <w:rPr>
          <w:rFonts w:ascii="Arial" w:hAnsi="Arial" w:cs="Arial" w:eastAsia="Arial"/>
          <w:sz w:val="23"/>
          <w:szCs w:val="23"/>
          <w:color w:val="424242"/>
          <w:spacing w:val="0"/>
          <w:w w:val="170"/>
          <w:position w:val="-2"/>
        </w:rPr>
        <w:t>"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41" w:lineRule="atLeast"/>
        <w:ind w:right="-20"/>
        <w:jc w:val="left"/>
        <w:tabs>
          <w:tab w:pos="1040" w:val="left"/>
          <w:tab w:pos="2080" w:val="left"/>
          <w:tab w:pos="4520" w:val="left"/>
        </w:tabs>
        <w:rPr>
          <w:rFonts w:ascii="Arial" w:hAnsi="Arial" w:cs="Arial" w:eastAsia="Arial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3"/>
          <w:szCs w:val="13"/>
          <w:color w:val="424242"/>
          <w:spacing w:val="0"/>
          <w:w w:val="100"/>
          <w:position w:val="8"/>
        </w:rPr>
        <w:t>w</w:t>
      </w:r>
      <w:r>
        <w:rPr>
          <w:rFonts w:ascii="Times New Roman" w:hAnsi="Times New Roman" w:cs="Times New Roman" w:eastAsia="Times New Roman"/>
          <w:sz w:val="13"/>
          <w:szCs w:val="13"/>
          <w:color w:val="424242"/>
          <w:spacing w:val="0"/>
          <w:w w:val="100"/>
          <w:position w:val="8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24242"/>
          <w:spacing w:val="0"/>
          <w:w w:val="100"/>
          <w:position w:val="8"/>
        </w:rPr>
      </w:r>
      <w:r>
        <w:rPr>
          <w:rFonts w:ascii="Times New Roman" w:hAnsi="Times New Roman" w:cs="Times New Roman" w:eastAsia="Times New Roman"/>
          <w:sz w:val="21"/>
          <w:szCs w:val="21"/>
          <w:color w:val="424242"/>
          <w:spacing w:val="0"/>
          <w:w w:val="79"/>
          <w:position w:val="0"/>
        </w:rPr>
        <w:t>"'</w:t>
      </w:r>
      <w:r>
        <w:rPr>
          <w:rFonts w:ascii="Times New Roman" w:hAnsi="Times New Roman" w:cs="Times New Roman" w:eastAsia="Times New Roman"/>
          <w:sz w:val="21"/>
          <w:szCs w:val="21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24242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7"/>
          <w:szCs w:val="7"/>
          <w:color w:val="1F1F1F"/>
          <w:spacing w:val="0"/>
          <w:w w:val="79"/>
          <w:position w:val="8"/>
        </w:rPr>
        <w:t>CD</w:t>
      </w:r>
      <w:r>
        <w:rPr>
          <w:rFonts w:ascii="Times New Roman" w:hAnsi="Times New Roman" w:cs="Times New Roman" w:eastAsia="Times New Roman"/>
          <w:sz w:val="7"/>
          <w:szCs w:val="7"/>
          <w:color w:val="1F1F1F"/>
          <w:spacing w:val="-10"/>
          <w:w w:val="79"/>
          <w:position w:val="8"/>
        </w:rPr>
        <w:t> </w:t>
      </w:r>
      <w:r>
        <w:rPr>
          <w:rFonts w:ascii="Times New Roman" w:hAnsi="Times New Roman" w:cs="Times New Roman" w:eastAsia="Times New Roman"/>
          <w:sz w:val="7"/>
          <w:szCs w:val="7"/>
          <w:color w:val="1F1F1F"/>
          <w:spacing w:val="0"/>
          <w:w w:val="100"/>
          <w:position w:val="8"/>
        </w:rPr>
        <w:tab/>
      </w:r>
      <w:r>
        <w:rPr>
          <w:rFonts w:ascii="Times New Roman" w:hAnsi="Times New Roman" w:cs="Times New Roman" w:eastAsia="Times New Roman"/>
          <w:sz w:val="7"/>
          <w:szCs w:val="7"/>
          <w:color w:val="1F1F1F"/>
          <w:spacing w:val="0"/>
          <w:w w:val="100"/>
          <w:position w:val="8"/>
        </w:rPr>
      </w:r>
      <w:r>
        <w:rPr>
          <w:rFonts w:ascii="Arial" w:hAnsi="Arial" w:cs="Arial" w:eastAsia="Arial"/>
          <w:sz w:val="24"/>
          <w:szCs w:val="24"/>
          <w:color w:val="424242"/>
          <w:spacing w:val="0"/>
          <w:w w:val="100"/>
          <w:position w:val="0"/>
        </w:rPr>
        <w:t>""'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891" w:space="670"/>
            <w:col w:w="6239"/>
          </w:cols>
        </w:sectPr>
      </w:pPr>
      <w:rPr/>
    </w:p>
    <w:p>
      <w:pPr>
        <w:spacing w:before="0" w:after="0" w:line="251" w:lineRule="exact"/>
        <w:ind w:left="517" w:right="-20"/>
        <w:jc w:val="left"/>
        <w:tabs>
          <w:tab w:pos="1140" w:val="left"/>
          <w:tab w:pos="1800" w:val="left"/>
          <w:tab w:pos="2580" w:val="left"/>
          <w:tab w:pos="3620" w:val="left"/>
          <w:tab w:pos="4660" w:val="left"/>
          <w:tab w:pos="5660" w:val="left"/>
          <w:tab w:pos="6380" w:val="left"/>
          <w:tab w:pos="7160" w:val="left"/>
          <w:tab w:pos="804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40"/>
          <w:position w:val="5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31"/>
          <w:w w:val="140"/>
          <w:position w:val="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40"/>
          <w:position w:val="4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40"/>
          <w:position w:val="5"/>
        </w:rPr>
        <w:t>3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-31"/>
          <w:w w:val="140"/>
          <w:position w:val="5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5"/>
        </w:rPr>
      </w:r>
      <w:r>
        <w:rPr>
          <w:rFonts w:ascii="Arial" w:hAnsi="Arial" w:cs="Arial" w:eastAsia="Arial"/>
          <w:sz w:val="26"/>
          <w:szCs w:val="26"/>
          <w:color w:val="424242"/>
          <w:spacing w:val="0"/>
          <w:w w:val="100"/>
          <w:position w:val="-1"/>
        </w:rPr>
        <w:t>•</w:t>
      </w:r>
      <w:r>
        <w:rPr>
          <w:rFonts w:ascii="Arial" w:hAnsi="Arial" w:cs="Arial" w:eastAsia="Arial"/>
          <w:sz w:val="26"/>
          <w:szCs w:val="26"/>
          <w:color w:val="42424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26"/>
          <w:szCs w:val="26"/>
          <w:color w:val="424242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49"/>
          <w:position w:val="4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49"/>
          <w:position w:val="5"/>
        </w:rPr>
        <w:t>$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-28"/>
          <w:w w:val="149"/>
          <w:position w:val="5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5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18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50"/>
          <w:position w:val="4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  <w:position w:val="5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-18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40"/>
          <w:position w:val="5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19" w:lineRule="exact"/>
        <w:ind w:left="1726" w:right="-20"/>
        <w:jc w:val="left"/>
        <w:tabs>
          <w:tab w:pos="2460" w:val="left"/>
          <w:tab w:pos="3420" w:val="left"/>
          <w:tab w:pos="4580" w:val="left"/>
          <w:tab w:pos="5660" w:val="left"/>
          <w:tab w:pos="6300" w:val="left"/>
          <w:tab w:pos="7060" w:val="left"/>
          <w:tab w:pos="804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1"/>
        </w:rPr>
        <w:t>lshte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>NAZMI</w:t>
      </w:r>
      <w:r>
        <w:rPr>
          <w:rFonts w:ascii="Arial" w:hAnsi="Arial" w:cs="Arial" w:eastAsia="Arial"/>
          <w:sz w:val="9"/>
          <w:szCs w:val="9"/>
          <w:color w:val="424242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2"/>
          <w:position w:val="-1"/>
        </w:rPr>
        <w:t>S</w:t>
      </w:r>
      <w:r>
        <w:rPr>
          <w:rFonts w:ascii="Arial" w:hAnsi="Arial" w:cs="Arial" w:eastAsia="Arial"/>
          <w:sz w:val="9"/>
          <w:szCs w:val="9"/>
          <w:color w:val="565656"/>
          <w:spacing w:val="-21"/>
          <w:w w:val="112"/>
          <w:position w:val="-1"/>
        </w:rPr>
        <w:t>H</w:t>
      </w:r>
      <w:r>
        <w:rPr>
          <w:rFonts w:ascii="Arial" w:hAnsi="Arial" w:cs="Arial" w:eastAsia="Arial"/>
          <w:sz w:val="9"/>
          <w:szCs w:val="9"/>
          <w:color w:val="2F2F2F"/>
          <w:spacing w:val="-6"/>
          <w:w w:val="112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696969"/>
          <w:spacing w:val="-10"/>
          <w:w w:val="112"/>
          <w:position w:val="-1"/>
        </w:rPr>
        <w:t>F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2"/>
          <w:position w:val="-1"/>
        </w:rPr>
        <w:t>OET</w:t>
      </w:r>
      <w:r>
        <w:rPr>
          <w:rFonts w:ascii="Arial" w:hAnsi="Arial" w:cs="Arial" w:eastAsia="Arial"/>
          <w:sz w:val="9"/>
          <w:szCs w:val="9"/>
          <w:color w:val="424242"/>
          <w:spacing w:val="-26"/>
          <w:w w:val="112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position w:val="-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1"/>
        </w:rPr>
        <w:t>SINA</w:t>
      </w:r>
      <w:r>
        <w:rPr>
          <w:rFonts w:ascii="Arial" w:hAnsi="Arial" w:cs="Arial" w:eastAsia="Arial"/>
          <w:sz w:val="9"/>
          <w:szCs w:val="9"/>
          <w:color w:val="565656"/>
          <w:spacing w:val="-12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-1"/>
        </w:rPr>
        <w:t>2924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20"/>
          <w:w w:val="122"/>
          <w:position w:val="-1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-22"/>
          <w:w w:val="122"/>
          <w:position w:val="-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22"/>
          <w:position w:val="-1"/>
        </w:rPr>
        <w:t>482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30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5"/>
          <w:szCs w:val="15"/>
          <w:color w:val="565656"/>
          <w:spacing w:val="0"/>
          <w:w w:val="100"/>
          <w:position w:val="-1"/>
        </w:rPr>
        <w:t>so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102" w:lineRule="exact"/>
        <w:ind w:left="478" w:right="-55"/>
        <w:jc w:val="left"/>
        <w:tabs>
          <w:tab w:pos="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7"/>
        </w:rPr>
        <w:t>80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9"/>
          <w:w w:val="117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7"/>
        </w:rPr>
        <w:t>ELBASAN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2" w:after="0" w:line="240" w:lineRule="auto"/>
        <w:ind w:right="-20"/>
        <w:jc w:val="left"/>
        <w:tabs>
          <w:tab w:pos="760" w:val="left"/>
          <w:tab w:pos="1720" w:val="left"/>
          <w:tab w:pos="2880" w:val="left"/>
          <w:tab w:pos="3840" w:val="left"/>
          <w:tab w:pos="4600" w:val="left"/>
          <w:tab w:pos="5340" w:val="left"/>
          <w:tab w:pos="63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21"/>
        </w:rPr>
        <w:t>ll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6"/>
          <w:w w:val="121"/>
        </w:rPr>
        <w:t>e</w:t>
      </w:r>
      <w:r>
        <w:rPr>
          <w:rFonts w:ascii="Times New Roman" w:hAnsi="Times New Roman" w:cs="Times New Roman" w:eastAsia="Times New Roman"/>
          <w:sz w:val="9"/>
          <w:szCs w:val="9"/>
          <w:color w:val="7B7B7B"/>
          <w:spacing w:val="0"/>
          <w:w w:val="121"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7B7B7B"/>
          <w:spacing w:val="-6"/>
          <w:w w:val="121"/>
        </w:rPr>
        <w:t>e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21"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-24"/>
          <w:w w:val="12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</w:rPr>
      </w:r>
      <w:r>
        <w:rPr>
          <w:rFonts w:ascii="Arial" w:hAnsi="Arial" w:cs="Arial" w:eastAsia="Arial"/>
          <w:sz w:val="8"/>
          <w:szCs w:val="8"/>
          <w:color w:val="565656"/>
          <w:spacing w:val="0"/>
          <w:w w:val="121"/>
          <w:b/>
          <w:bCs/>
        </w:rPr>
        <w:t>NA4MI</w:t>
      </w:r>
      <w:r>
        <w:rPr>
          <w:rFonts w:ascii="Arial" w:hAnsi="Arial" w:cs="Arial" w:eastAsia="Arial"/>
          <w:sz w:val="8"/>
          <w:szCs w:val="8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8"/>
          <w:szCs w:val="8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b/>
          <w:bCs/>
        </w:rPr>
        <w:t>SH</w:t>
      </w:r>
      <w:r>
        <w:rPr>
          <w:rFonts w:ascii="Arial" w:hAnsi="Arial" w:cs="Arial" w:eastAsia="Arial"/>
          <w:sz w:val="10"/>
          <w:szCs w:val="10"/>
          <w:color w:val="696969"/>
          <w:spacing w:val="-13"/>
          <w:w w:val="100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8A8A8A"/>
          <w:spacing w:val="-11"/>
          <w:w w:val="100"/>
          <w:b/>
          <w:bCs/>
        </w:rPr>
        <w:t>F</w:t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100"/>
          <w:b/>
          <w:bCs/>
        </w:rPr>
        <w:t>O</w:t>
      </w:r>
      <w:r>
        <w:rPr>
          <w:rFonts w:ascii="Arial" w:hAnsi="Arial" w:cs="Arial" w:eastAsia="Arial"/>
          <w:sz w:val="10"/>
          <w:szCs w:val="10"/>
          <w:color w:val="7B7B7B"/>
          <w:spacing w:val="0"/>
          <w:w w:val="100"/>
          <w:b/>
          <w:bCs/>
        </w:rPr>
        <w:t>ET</w:t>
      </w:r>
      <w:r>
        <w:rPr>
          <w:rFonts w:ascii="Arial" w:hAnsi="Arial" w:cs="Arial" w:eastAsia="Arial"/>
          <w:sz w:val="10"/>
          <w:szCs w:val="10"/>
          <w:color w:val="7B7B7B"/>
          <w:spacing w:val="-24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7B7B7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7B7B7B"/>
          <w:spacing w:val="0"/>
          <w:w w:val="100"/>
          <w:b/>
          <w:bCs/>
        </w:rPr>
      </w:r>
      <w:r>
        <w:rPr>
          <w:rFonts w:ascii="Arial" w:hAnsi="Arial" w:cs="Arial" w:eastAsia="Arial"/>
          <w:sz w:val="8"/>
          <w:szCs w:val="8"/>
          <w:color w:val="565656"/>
          <w:spacing w:val="0"/>
          <w:w w:val="117"/>
          <w:b/>
          <w:bCs/>
        </w:rPr>
        <w:t>SINA</w:t>
      </w:r>
      <w:r>
        <w:rPr>
          <w:rFonts w:ascii="Arial" w:hAnsi="Arial" w:cs="Arial" w:eastAsia="Arial"/>
          <w:sz w:val="8"/>
          <w:szCs w:val="8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8"/>
          <w:szCs w:val="8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69"/>
          <w:b/>
          <w:bCs/>
        </w:rPr>
        <w:t>-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4"/>
          <w:w w:val="69"/>
          <w:b/>
          <w:bCs/>
        </w:rPr>
        <w:t>4</w:t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0"/>
          <w:w w:val="131"/>
          <w:b/>
          <w:bCs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8A8A8A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</w:rPr>
        <w:t>4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-2"/>
          <w:w w:val="100"/>
          <w:b/>
          <w:bCs/>
        </w:rPr>
        <w:t>6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b/>
          <w:bCs/>
        </w:rPr>
        <w:t>1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12"/>
        </w:rPr>
        <w:t>29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7"/>
          <w:w w:val="112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12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7"/>
          <w:w w:val="112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16"/>
          <w:w w:val="10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0"/>
          <w:w w:val="100"/>
        </w:rPr>
        <w:t>1SSS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8"/>
          <w:w w:val="15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50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86" w:after="0" w:line="240" w:lineRule="auto"/>
        <w:ind w:left="663" w:right="3768"/>
        <w:jc w:val="center"/>
        <w:tabs>
          <w:tab w:pos="1740" w:val="left"/>
          <w:tab w:pos="26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w w:val="107"/>
          <w:b/>
          <w:bCs/>
        </w:rPr>
        <w:t>FI</w:t>
      </w:r>
      <w:r>
        <w:rPr>
          <w:rFonts w:ascii="Arial" w:hAnsi="Arial" w:cs="Arial" w:eastAsia="Arial"/>
          <w:sz w:val="9"/>
          <w:szCs w:val="9"/>
          <w:color w:val="565656"/>
          <w:spacing w:val="1"/>
          <w:w w:val="107"/>
          <w:b/>
          <w:bCs/>
        </w:rPr>
        <w:t>Q</w:t>
      </w:r>
      <w:r>
        <w:rPr>
          <w:rFonts w:ascii="Arial" w:hAnsi="Arial" w:cs="Arial" w:eastAsia="Arial"/>
          <w:sz w:val="9"/>
          <w:szCs w:val="9"/>
          <w:color w:val="9C9C9C"/>
          <w:spacing w:val="-1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3"/>
          <w:w w:val="99"/>
          <w:b/>
          <w:bCs/>
        </w:rPr>
        <w:t>R</w:t>
      </w:r>
      <w:r>
        <w:rPr>
          <w:rFonts w:ascii="Arial" w:hAnsi="Arial" w:cs="Arial" w:eastAsia="Arial"/>
          <w:sz w:val="9"/>
          <w:szCs w:val="9"/>
          <w:color w:val="7B7B7B"/>
          <w:spacing w:val="1"/>
          <w:w w:val="117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93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36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0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424242"/>
          <w:spacing w:val="-14"/>
          <w:w w:val="110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8A8A8A"/>
          <w:spacing w:val="-8"/>
          <w:w w:val="110"/>
          <w:b/>
          <w:bCs/>
        </w:rPr>
        <w:t>F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565656"/>
          <w:spacing w:val="-10"/>
          <w:w w:val="11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10"/>
          <w:b/>
          <w:bCs/>
        </w:rPr>
        <w:t>L</w:t>
      </w:r>
      <w:r>
        <w:rPr>
          <w:rFonts w:ascii="Arial" w:hAnsi="Arial" w:cs="Arial" w:eastAsia="Arial"/>
          <w:sz w:val="9"/>
          <w:szCs w:val="9"/>
          <w:color w:val="7B7B7B"/>
          <w:spacing w:val="-27"/>
          <w:w w:val="11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2"/>
          <w:b/>
          <w:bCs/>
        </w:rPr>
        <w:t>SHAHINLL</w:t>
      </w:r>
      <w:r>
        <w:rPr>
          <w:rFonts w:ascii="Arial" w:hAnsi="Arial" w:cs="Arial" w:eastAsia="Arial"/>
          <w:sz w:val="9"/>
          <w:szCs w:val="9"/>
          <w:color w:val="8A8A8A"/>
          <w:spacing w:val="-18"/>
          <w:w w:val="94"/>
          <w:b/>
          <w:bCs/>
        </w:rPr>
        <w:t>U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16"/>
          <w:b/>
          <w:bCs/>
        </w:rPr>
        <w:t>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8" w:after="0" w:line="240" w:lineRule="auto"/>
        <w:ind w:left="768" w:right="3890"/>
        <w:jc w:val="center"/>
        <w:tabs>
          <w:tab w:pos="1780" w:val="left"/>
          <w:tab w:pos="2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w w:val="109"/>
        </w:rPr>
        <w:t>SA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10"/>
        </w:rPr>
        <w:t>M</w:t>
      </w:r>
      <w:r>
        <w:rPr>
          <w:rFonts w:ascii="Arial" w:hAnsi="Arial" w:cs="Arial" w:eastAsia="Arial"/>
          <w:sz w:val="9"/>
          <w:szCs w:val="9"/>
          <w:color w:val="2F2F2F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>BEOO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1"/>
        </w:rPr>
        <w:t>F</w:t>
      </w:r>
      <w:r>
        <w:rPr>
          <w:rFonts w:ascii="Arial" w:hAnsi="Arial" w:cs="Arial" w:eastAsia="Arial"/>
          <w:sz w:val="9"/>
          <w:szCs w:val="9"/>
          <w:color w:val="565656"/>
          <w:spacing w:val="-4"/>
          <w:w w:val="111"/>
        </w:rPr>
        <w:t>E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13"/>
        </w:rPr>
        <w:t>KAJ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left="652" w:right="3900"/>
        <w:jc w:val="center"/>
        <w:tabs>
          <w:tab w:pos="1800" w:val="left"/>
          <w:tab w:pos="28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696969"/>
          <w:spacing w:val="0"/>
          <w:w w:val="107"/>
          <w:b/>
          <w:bCs/>
        </w:rPr>
        <w:t>M8</w:t>
      </w:r>
      <w:r>
        <w:rPr>
          <w:rFonts w:ascii="Arial" w:hAnsi="Arial" w:cs="Arial" w:eastAsia="Arial"/>
          <w:sz w:val="9"/>
          <w:szCs w:val="9"/>
          <w:color w:val="696969"/>
          <w:spacing w:val="-9"/>
          <w:w w:val="107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7"/>
          <w:b/>
          <w:bCs/>
        </w:rPr>
        <w:t>RESA</w:t>
      </w:r>
      <w:r>
        <w:rPr>
          <w:rFonts w:ascii="Arial" w:hAnsi="Arial" w:cs="Arial" w:eastAsia="Arial"/>
          <w:sz w:val="9"/>
          <w:szCs w:val="9"/>
          <w:color w:val="424242"/>
          <w:spacing w:val="-23"/>
          <w:w w:val="107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24242"/>
          <w:spacing w:val="-1"/>
          <w:w w:val="100"/>
        </w:rPr>
        <w:t>H</w:t>
      </w:r>
      <w:r>
        <w:rPr>
          <w:rFonts w:ascii="Arial" w:hAnsi="Arial" w:cs="Arial" w:eastAsia="Arial"/>
          <w:sz w:val="9"/>
          <w:szCs w:val="9"/>
          <w:color w:val="424242"/>
          <w:spacing w:val="-22"/>
          <w:w w:val="100"/>
        </w:rPr>
        <w:t>I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</w:rPr>
        <w:t>LMI</w:t>
      </w:r>
      <w:r>
        <w:rPr>
          <w:rFonts w:ascii="Arial" w:hAnsi="Arial" w:cs="Arial" w:eastAsia="Arial"/>
          <w:sz w:val="9"/>
          <w:szCs w:val="9"/>
          <w:color w:val="696969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0"/>
        </w:rPr>
        <w:t>ff.KAJ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76" w:after="0" w:line="116" w:lineRule="exact"/>
        <w:ind w:left="749" w:right="-20"/>
        <w:jc w:val="left"/>
        <w:tabs>
          <w:tab w:pos="1740" w:val="left"/>
          <w:tab w:pos="288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1"/>
        </w:rPr>
        <w:t>SAL</w:t>
      </w:r>
      <w:r>
        <w:rPr>
          <w:rFonts w:ascii="Arial" w:hAnsi="Arial" w:cs="Arial" w:eastAsia="Arial"/>
          <w:sz w:val="9"/>
          <w:szCs w:val="9"/>
          <w:color w:val="565656"/>
          <w:spacing w:val="2"/>
          <w:w w:val="100"/>
          <w:position w:val="-1"/>
        </w:rPr>
        <w:t>W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9"/>
          <w:szCs w:val="9"/>
          <w:color w:val="7B7B7B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  <w:position w:val="0"/>
        </w:rPr>
        <w:t>REX.WEP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8"/>
          <w:szCs w:val="8"/>
          <w:color w:val="696969"/>
          <w:spacing w:val="-2"/>
          <w:w w:val="123"/>
          <w:b/>
          <w:bCs/>
          <w:position w:val="0"/>
        </w:rPr>
        <w:t>S</w:t>
      </w:r>
      <w:r>
        <w:rPr>
          <w:rFonts w:ascii="Arial" w:hAnsi="Arial" w:cs="Arial" w:eastAsia="Arial"/>
          <w:sz w:val="8"/>
          <w:szCs w:val="8"/>
          <w:color w:val="424242"/>
          <w:spacing w:val="-8"/>
          <w:w w:val="165"/>
          <w:b/>
          <w:bCs/>
          <w:position w:val="0"/>
        </w:rPr>
        <w:t>I</w:t>
      </w:r>
      <w:r>
        <w:rPr>
          <w:rFonts w:ascii="Arial" w:hAnsi="Arial" w:cs="Arial" w:eastAsia="Arial"/>
          <w:sz w:val="8"/>
          <w:szCs w:val="8"/>
          <w:color w:val="696969"/>
          <w:spacing w:val="0"/>
          <w:w w:val="114"/>
          <w:b/>
          <w:bCs/>
          <w:position w:val="0"/>
        </w:rPr>
        <w:t>NA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102" w:lineRule="exact"/>
        <w:ind w:left="19" w:right="-20"/>
        <w:jc w:val="left"/>
        <w:tabs>
          <w:tab w:pos="3740" w:val="left"/>
          <w:tab w:pos="4600" w:val="left"/>
          <w:tab w:pos="5340" w:val="left"/>
          <w:tab w:pos="628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Is</w:t>
      </w:r>
      <w:r>
        <w:rPr>
          <w:rFonts w:ascii="Arial" w:hAnsi="Arial" w:cs="Arial" w:eastAsia="Arial"/>
          <w:sz w:val="9"/>
          <w:szCs w:val="9"/>
          <w:color w:val="565656"/>
          <w:spacing w:val="1"/>
          <w:w w:val="100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to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4"/>
          <w:position w:val="0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4"/>
          <w:w w:val="114"/>
          <w:position w:val="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6"/>
          <w:w w:val="178"/>
          <w:position w:val="0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9"/>
          <w:position w:val="0"/>
        </w:rPr>
        <w:t>50.229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1"/>
        </w:rPr>
        <w:t>2924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7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6"/>
          <w:w w:val="110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-20"/>
          <w:w w:val="147"/>
          <w:position w:val="0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600"/>
          <w:position w:val="0"/>
        </w:rPr>
        <w:t>-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29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6"/>
          <w:w w:val="129"/>
          <w:position w:val="0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-5"/>
          <w:w w:val="178"/>
          <w:position w:val="0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49"/>
          <w:position w:val="0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99" w:lineRule="exact"/>
        <w:ind w:left="664" w:right="3922"/>
        <w:jc w:val="center"/>
        <w:tabs>
          <w:tab w:pos="1720" w:val="left"/>
          <w:tab w:pos="28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9"/>
          <w:b/>
          <w:bCs/>
        </w:rPr>
        <w:t>SA</w:t>
      </w:r>
      <w:r>
        <w:rPr>
          <w:rFonts w:ascii="Arial" w:hAnsi="Arial" w:cs="Arial" w:eastAsia="Arial"/>
          <w:sz w:val="9"/>
          <w:szCs w:val="9"/>
          <w:color w:val="565656"/>
          <w:spacing w:val="-4"/>
          <w:w w:val="109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8A8A8A"/>
          <w:spacing w:val="-11"/>
          <w:w w:val="109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696969"/>
          <w:spacing w:val="-11"/>
          <w:w w:val="109"/>
          <w:b/>
          <w:bCs/>
        </w:rPr>
        <w:t>O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9"/>
          <w:b/>
          <w:bCs/>
        </w:rPr>
        <w:t>IN</w:t>
      </w:r>
      <w:r>
        <w:rPr>
          <w:rFonts w:ascii="Arial" w:hAnsi="Arial" w:cs="Arial" w:eastAsia="Arial"/>
          <w:sz w:val="9"/>
          <w:szCs w:val="9"/>
          <w:color w:val="424242"/>
          <w:spacing w:val="-27"/>
          <w:w w:val="109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SHABAN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93"/>
        </w:rPr>
        <w:t>KASA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77" w:after="0" w:line="113" w:lineRule="exact"/>
        <w:ind w:left="654" w:right="3922"/>
        <w:jc w:val="center"/>
        <w:tabs>
          <w:tab w:pos="1720" w:val="left"/>
          <w:tab w:pos="284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>SHPRCSA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1"/>
        </w:rPr>
        <w:t>SERIIET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95"/>
        </w:rPr>
        <w:t>KA$A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416" w:space="291"/>
            <w:col w:w="7093"/>
          </w:cols>
        </w:sectPr>
      </w:pPr>
      <w:rPr/>
    </w:p>
    <w:p>
      <w:pPr>
        <w:spacing w:before="97" w:after="0" w:line="240" w:lineRule="auto"/>
        <w:ind w:left="2446" w:right="-20"/>
        <w:jc w:val="left"/>
        <w:tabs>
          <w:tab w:pos="346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17"/>
        </w:rPr>
        <w:t>SH</w:t>
      </w:r>
      <w:r>
        <w:rPr>
          <w:rFonts w:ascii="Arial" w:hAnsi="Arial" w:cs="Arial" w:eastAsia="Arial"/>
          <w:sz w:val="9"/>
          <w:szCs w:val="9"/>
          <w:color w:val="565656"/>
          <w:spacing w:val="-18"/>
          <w:w w:val="117"/>
        </w:rPr>
        <w:t>E</w:t>
      </w:r>
      <w:r>
        <w:rPr>
          <w:rFonts w:ascii="Arial" w:hAnsi="Arial" w:cs="Arial" w:eastAsia="Arial"/>
          <w:sz w:val="9"/>
          <w:szCs w:val="9"/>
          <w:color w:val="2F2F2F"/>
          <w:spacing w:val="-18"/>
          <w:w w:val="117"/>
        </w:rPr>
        <w:t>F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7"/>
        </w:rPr>
        <w:t>KI</w:t>
      </w:r>
      <w:r>
        <w:rPr>
          <w:rFonts w:ascii="Arial" w:hAnsi="Arial" w:cs="Arial" w:eastAsia="Arial"/>
          <w:sz w:val="9"/>
          <w:szCs w:val="9"/>
          <w:color w:val="565656"/>
          <w:spacing w:val="-28"/>
          <w:w w:val="117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>SHASAN</w:t>
      </w:r>
      <w:r>
        <w:rPr>
          <w:rFonts w:ascii="Arial" w:hAnsi="Arial" w:cs="Arial" w:eastAsia="Arial"/>
          <w:sz w:val="9"/>
          <w:szCs w:val="9"/>
          <w:color w:val="565656"/>
          <w:spacing w:val="-3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3"/>
        </w:rPr>
        <w:t>SAOUS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4"/>
        </w:rPr>
        <w:t>H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9" w:after="0" w:line="240" w:lineRule="auto"/>
        <w:ind w:left="478" w:right="-20"/>
        <w:jc w:val="left"/>
        <w:tabs>
          <w:tab w:pos="940" w:val="left"/>
          <w:tab w:pos="2360" w:val="left"/>
          <w:tab w:pos="346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90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>ELBASAN</w:t>
      </w:r>
      <w:r>
        <w:rPr>
          <w:rFonts w:ascii="Arial" w:hAnsi="Arial" w:cs="Arial" w:eastAsia="Arial"/>
          <w:sz w:val="9"/>
          <w:szCs w:val="9"/>
          <w:color w:val="696969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MERUSHE</w:t>
      </w:r>
      <w:r>
        <w:rPr>
          <w:rFonts w:ascii="Arial" w:hAnsi="Arial" w:cs="Arial" w:eastAsia="Arial"/>
          <w:sz w:val="9"/>
          <w:szCs w:val="9"/>
          <w:color w:val="565656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>SHAQIR</w:t>
      </w:r>
      <w:r>
        <w:rPr>
          <w:rFonts w:ascii="Arial" w:hAnsi="Arial" w:cs="Arial" w:eastAsia="Arial"/>
          <w:sz w:val="9"/>
          <w:szCs w:val="9"/>
          <w:color w:val="696969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4"/>
          <w:b/>
          <w:bCs/>
        </w:rPr>
        <w:t>SAOU</w:t>
      </w:r>
      <w:r>
        <w:rPr>
          <w:rFonts w:ascii="Arial" w:hAnsi="Arial" w:cs="Arial" w:eastAsia="Arial"/>
          <w:sz w:val="9"/>
          <w:szCs w:val="9"/>
          <w:color w:val="696969"/>
          <w:spacing w:val="-3"/>
          <w:w w:val="104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424242"/>
          <w:spacing w:val="-5"/>
          <w:w w:val="112"/>
          <w:b/>
          <w:bCs/>
        </w:rPr>
        <w:t>H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86" w:after="0" w:line="456" w:lineRule="auto"/>
        <w:ind w:left="2446" w:right="3784" w:firstLine="-48"/>
        <w:jc w:val="left"/>
        <w:tabs>
          <w:tab w:pos="3440" w:val="left"/>
          <w:tab w:pos="4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-10"/>
          <w:w w:val="87"/>
          <w:b/>
          <w:bCs/>
        </w:rPr>
        <w:t>F</w:t>
      </w:r>
      <w:r>
        <w:rPr>
          <w:rFonts w:ascii="Arial" w:hAnsi="Arial" w:cs="Arial" w:eastAsia="Arial"/>
          <w:sz w:val="9"/>
          <w:szCs w:val="9"/>
          <w:color w:val="7B7B7B"/>
          <w:spacing w:val="-43"/>
          <w:w w:val="220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87"/>
          <w:b/>
          <w:bCs/>
        </w:rPr>
        <w:t>'</w:t>
      </w:r>
      <w:r>
        <w:rPr>
          <w:rFonts w:ascii="Arial" w:hAnsi="Arial" w:cs="Arial" w:eastAsia="Arial"/>
          <w:sz w:val="9"/>
          <w:szCs w:val="9"/>
          <w:color w:val="565656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2"/>
          <w:w w:val="117"/>
          <w:b/>
          <w:bCs/>
        </w:rPr>
        <w:t>Q</w:t>
      </w:r>
      <w:r>
        <w:rPr>
          <w:rFonts w:ascii="Arial" w:hAnsi="Arial" w:cs="Arial" w:eastAsia="Arial"/>
          <w:sz w:val="9"/>
          <w:szCs w:val="9"/>
          <w:color w:val="9C9C9C"/>
          <w:spacing w:val="-18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3"/>
          <w:w w:val="99"/>
          <w:b/>
          <w:bCs/>
        </w:rPr>
        <w:t>R</w:t>
      </w:r>
      <w:r>
        <w:rPr>
          <w:rFonts w:ascii="Arial" w:hAnsi="Arial" w:cs="Arial" w:eastAsia="Arial"/>
          <w:sz w:val="9"/>
          <w:szCs w:val="9"/>
          <w:color w:val="8A8A8A"/>
          <w:spacing w:val="1"/>
          <w:w w:val="117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696969"/>
          <w:spacing w:val="-8"/>
          <w:w w:val="93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8A8A8A"/>
          <w:spacing w:val="0"/>
          <w:w w:val="136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8A8A8A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8A8A8A"/>
          <w:spacing w:val="0"/>
          <w:w w:val="79"/>
          <w:b/>
          <w:bCs/>
        </w:rPr>
        <w:t>  </w:t>
      </w:r>
      <w:r>
        <w:rPr>
          <w:rFonts w:ascii="Arial" w:hAnsi="Arial" w:cs="Arial" w:eastAsia="Arial"/>
          <w:sz w:val="9"/>
          <w:szCs w:val="9"/>
          <w:color w:val="8A8A8A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424242"/>
          <w:spacing w:val="-8"/>
          <w:w w:val="117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17"/>
          <w:b/>
          <w:bCs/>
        </w:rPr>
        <w:t>EF</w:t>
      </w:r>
      <w:r>
        <w:rPr>
          <w:rFonts w:ascii="Arial" w:hAnsi="Arial" w:cs="Arial" w:eastAsia="Arial"/>
          <w:sz w:val="9"/>
          <w:szCs w:val="9"/>
          <w:color w:val="696969"/>
          <w:spacing w:val="-7"/>
          <w:w w:val="117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424242"/>
          <w:spacing w:val="-9"/>
          <w:w w:val="117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9C9C9C"/>
          <w:spacing w:val="0"/>
          <w:w w:val="117"/>
          <w:b/>
          <w:bCs/>
        </w:rPr>
        <w:t>I.</w:t>
      </w:r>
      <w:r>
        <w:rPr>
          <w:rFonts w:ascii="Arial" w:hAnsi="Arial" w:cs="Arial" w:eastAsia="Arial"/>
          <w:sz w:val="9"/>
          <w:szCs w:val="9"/>
          <w:color w:val="9C9C9C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9C9C9C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7B7B7B"/>
          <w:spacing w:val="-5"/>
          <w:w w:val="156"/>
          <w:b/>
          <w:bCs/>
        </w:rPr>
        <w:t>$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2"/>
          <w:b/>
          <w:bCs/>
        </w:rPr>
        <w:t>HAHI</w:t>
      </w:r>
      <w:r>
        <w:rPr>
          <w:rFonts w:ascii="Arial" w:hAnsi="Arial" w:cs="Arial" w:eastAsia="Arial"/>
          <w:sz w:val="9"/>
          <w:szCs w:val="9"/>
          <w:color w:val="565656"/>
          <w:spacing w:val="-5"/>
          <w:w w:val="103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99"/>
          <w:b/>
          <w:bCs/>
        </w:rPr>
        <w:t>I.I.ItJ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99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MUR</w:t>
      </w:r>
      <w:r>
        <w:rPr>
          <w:rFonts w:ascii="Arial" w:hAnsi="Arial" w:cs="Arial" w:eastAsia="Arial"/>
          <w:sz w:val="9"/>
          <w:szCs w:val="9"/>
          <w:color w:val="565656"/>
          <w:spacing w:val="-2"/>
          <w:w w:val="100"/>
          <w:b/>
          <w:bCs/>
        </w:rPr>
        <w:t>A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9"/>
          <w:szCs w:val="9"/>
          <w:color w:val="7B7B7B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6"/>
          <w:b/>
          <w:bCs/>
        </w:rPr>
        <w:t>   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SELIM</w:t>
      </w:r>
      <w:r>
        <w:rPr>
          <w:rFonts w:ascii="Arial" w:hAnsi="Arial" w:cs="Arial" w:eastAsia="Arial"/>
          <w:sz w:val="9"/>
          <w:szCs w:val="9"/>
          <w:color w:val="565656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95"/>
          <w:b/>
          <w:bCs/>
        </w:rPr>
        <w:t>    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4"/>
          <w:b/>
          <w:bCs/>
        </w:rPr>
        <w:t>KOMt</w:t>
      </w:r>
      <w:r>
        <w:rPr>
          <w:rFonts w:ascii="Arial" w:hAnsi="Arial" w:cs="Arial" w:eastAsia="Arial"/>
          <w:sz w:val="9"/>
          <w:szCs w:val="9"/>
          <w:color w:val="696969"/>
          <w:spacing w:val="-11"/>
          <w:w w:val="105"/>
          <w:b/>
          <w:bCs/>
        </w:rPr>
        <w:t>C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46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1"/>
        </w:rPr>
        <w:t>SA</w:t>
      </w:r>
      <w:r>
        <w:rPr>
          <w:rFonts w:ascii="Arial" w:hAnsi="Arial" w:cs="Arial" w:eastAsia="Arial"/>
          <w:sz w:val="9"/>
          <w:szCs w:val="9"/>
          <w:color w:val="565656"/>
          <w:spacing w:val="-23"/>
          <w:w w:val="112"/>
        </w:rPr>
        <w:t>L</w:t>
      </w:r>
      <w:r>
        <w:rPr>
          <w:rFonts w:ascii="Arial" w:hAnsi="Arial" w:cs="Arial" w:eastAsia="Arial"/>
          <w:sz w:val="9"/>
          <w:szCs w:val="9"/>
          <w:color w:val="1F1F1F"/>
          <w:spacing w:val="-6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7"/>
        </w:rPr>
        <w:t>JE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12"/>
        </w:rPr>
        <w:t>REXH</w:t>
      </w:r>
      <w:r>
        <w:rPr>
          <w:rFonts w:ascii="Arial" w:hAnsi="Arial" w:cs="Arial" w:eastAsia="Arial"/>
          <w:sz w:val="9"/>
          <w:szCs w:val="9"/>
          <w:color w:val="696969"/>
          <w:spacing w:val="-16"/>
          <w:w w:val="112"/>
        </w:rPr>
        <w:t>E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2"/>
        </w:rPr>
        <w:t>P</w:t>
      </w:r>
      <w:r>
        <w:rPr>
          <w:rFonts w:ascii="Arial" w:hAnsi="Arial" w:cs="Arial" w:eastAsia="Arial"/>
          <w:sz w:val="9"/>
          <w:szCs w:val="9"/>
          <w:color w:val="424242"/>
          <w:spacing w:val="-21"/>
          <w:w w:val="112"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6"/>
        </w:rPr>
        <w:t>     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2"/>
        </w:rPr>
        <w:t>$INA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113" w:lineRule="exact"/>
        <w:ind w:left="1707" w:right="-20"/>
        <w:jc w:val="left"/>
        <w:tabs>
          <w:tab w:pos="2380" w:val="left"/>
          <w:tab w:pos="3460" w:val="left"/>
          <w:tab w:pos="4560" w:val="left"/>
          <w:tab w:pos="5440" w:val="left"/>
          <w:tab w:pos="6300" w:val="left"/>
          <w:tab w:pos="7060" w:val="left"/>
          <w:tab w:pos="80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  <w:position w:val="1"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  <w:position w:val="1"/>
        </w:rPr>
        <w:t>)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  <w:position w:val="1"/>
        </w:rPr>
        <w:t>ohol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-2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SAMEOIN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SHABAN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0"/>
        </w:rPr>
        <w:t>KASA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8"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4"/>
          <w:w w:val="118"/>
          <w:position w:val="1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18"/>
          <w:position w:val="1"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12"/>
          <w:w w:val="118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8"/>
          <w:position w:val="1"/>
        </w:rPr>
        <w:t>50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18"/>
          <w:position w:val="1"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11"/>
          <w:w w:val="118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  <w:t>229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12"/>
          <w:position w:val="1"/>
        </w:rPr>
        <w:t>29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7"/>
          <w:w w:val="112"/>
          <w:position w:val="1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12"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7"/>
          <w:w w:val="112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1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37"/>
          <w:w w:val="101"/>
          <w:position w:val="0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600"/>
          <w:position w:val="0"/>
        </w:rPr>
        <w:t>-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7"/>
          <w:w w:val="112"/>
          <w:b/>
          <w:bCs/>
          <w:position w:val="1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42"/>
          <w:b/>
          <w:bCs/>
          <w:position w:val="1"/>
        </w:rPr>
        <w:t>35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76" w:after="0" w:line="240" w:lineRule="auto"/>
        <w:ind w:left="2389" w:right="-20"/>
        <w:jc w:val="left"/>
        <w:tabs>
          <w:tab w:pos="3460" w:val="left"/>
          <w:tab w:pos="456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696969"/>
          <w:spacing w:val="-13"/>
          <w:w w:val="127"/>
          <w:b/>
          <w:bCs/>
        </w:rPr>
        <w:t>S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94"/>
          <w:b/>
          <w:bCs/>
        </w:rPr>
        <w:t>HPH</w:t>
      </w:r>
      <w:r>
        <w:rPr>
          <w:rFonts w:ascii="Arial" w:hAnsi="Arial" w:cs="Arial" w:eastAsia="Arial"/>
          <w:sz w:val="9"/>
          <w:szCs w:val="9"/>
          <w:color w:val="424242"/>
          <w:spacing w:val="-6"/>
          <w:w w:val="94"/>
          <w:b/>
          <w:bCs/>
        </w:rPr>
        <w:t>.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89"/>
          <w:b/>
          <w:bCs/>
        </w:rPr>
        <w:t>t::SA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565656"/>
          <w:spacing w:val="-12"/>
          <w:w w:val="98"/>
          <w:b/>
          <w:bCs/>
        </w:rPr>
        <w:t>S</w:t>
      </w:r>
      <w:r>
        <w:rPr>
          <w:rFonts w:ascii="Arial" w:hAnsi="Arial" w:cs="Arial" w:eastAsia="Arial"/>
          <w:sz w:val="10"/>
          <w:szCs w:val="10"/>
          <w:color w:val="7B7B7B"/>
          <w:spacing w:val="0"/>
          <w:w w:val="83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7B7B7B"/>
          <w:spacing w:val="-6"/>
          <w:w w:val="83"/>
          <w:b/>
          <w:bCs/>
        </w:rPr>
        <w:t>.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2"/>
          <w:b/>
          <w:bCs/>
        </w:rPr>
        <w:t>ft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21"/>
          <w:b/>
          <w:bCs/>
        </w:rPr>
        <w:t>\l</w:t>
      </w:r>
      <w:r>
        <w:rPr>
          <w:rFonts w:ascii="Arial" w:hAnsi="Arial" w:cs="Arial" w:eastAsia="Arial"/>
          <w:sz w:val="10"/>
          <w:szCs w:val="10"/>
          <w:color w:val="565656"/>
          <w:spacing w:val="-11"/>
          <w:w w:val="122"/>
          <w:b/>
          <w:bCs/>
        </w:rPr>
        <w:t>f</w:t>
      </w:r>
      <w:r>
        <w:rPr>
          <w:rFonts w:ascii="Arial" w:hAnsi="Arial" w:cs="Arial" w:eastAsia="Arial"/>
          <w:sz w:val="10"/>
          <w:szCs w:val="10"/>
          <w:color w:val="9C9C9C"/>
          <w:spacing w:val="0"/>
          <w:w w:val="66"/>
          <w:b/>
          <w:bCs/>
        </w:rPr>
        <w:t>"T</w:t>
      </w:r>
      <w:r>
        <w:rPr>
          <w:rFonts w:ascii="Arial" w:hAnsi="Arial" w:cs="Arial" w:eastAsia="Arial"/>
          <w:sz w:val="10"/>
          <w:szCs w:val="10"/>
          <w:color w:val="9C9C9C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9C9C9C"/>
          <w:spacing w:val="0"/>
          <w:w w:val="100"/>
          <w:b/>
          <w:bCs/>
        </w:rPr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b/>
          <w:bCs/>
        </w:rPr>
        <w:t>KASA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86" w:after="0" w:line="240" w:lineRule="auto"/>
        <w:ind w:left="2437" w:right="-20"/>
        <w:jc w:val="left"/>
        <w:tabs>
          <w:tab w:pos="346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696969"/>
          <w:w w:val="95"/>
          <w:b/>
          <w:bCs/>
        </w:rPr>
        <w:t>SHE:F</w:t>
      </w:r>
      <w:r>
        <w:rPr>
          <w:rFonts w:ascii="Arial" w:hAnsi="Arial" w:cs="Arial" w:eastAsia="Arial"/>
          <w:sz w:val="9"/>
          <w:szCs w:val="9"/>
          <w:color w:val="696969"/>
          <w:spacing w:val="3"/>
          <w:w w:val="96"/>
          <w:b/>
          <w:bCs/>
        </w:rPr>
        <w:t>K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46"/>
          <w:b/>
          <w:bCs/>
        </w:rPr>
        <w:t>I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17"/>
          <w:b/>
          <w:bCs/>
        </w:rPr>
        <w:t>SUA</w:t>
      </w:r>
      <w:r>
        <w:rPr>
          <w:rFonts w:ascii="Arial" w:hAnsi="Arial" w:cs="Arial" w:eastAsia="Arial"/>
          <w:sz w:val="9"/>
          <w:szCs w:val="9"/>
          <w:color w:val="696969"/>
          <w:spacing w:val="-19"/>
          <w:w w:val="117"/>
          <w:b/>
          <w:bCs/>
        </w:rPr>
        <w:t>M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17"/>
          <w:b/>
          <w:bCs/>
        </w:rPr>
        <w:t>N</w:t>
      </w:r>
      <w:r>
        <w:rPr>
          <w:rFonts w:ascii="Arial" w:hAnsi="Arial" w:cs="Arial" w:eastAsia="Arial"/>
          <w:sz w:val="9"/>
          <w:szCs w:val="9"/>
          <w:color w:val="424242"/>
          <w:spacing w:val="-3"/>
          <w:w w:val="117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17"/>
          <w:b/>
          <w:bCs/>
        </w:rPr>
        <w:t>$AOU$UI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98" w:after="0" w:line="101" w:lineRule="exact"/>
        <w:ind w:left="2379" w:right="-20"/>
        <w:jc w:val="left"/>
        <w:tabs>
          <w:tab w:pos="3460" w:val="left"/>
          <w:tab w:pos="448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spacing w:val="0"/>
          <w:w w:val="109"/>
        </w:rPr>
        <w:t>MERU</w:t>
      </w:r>
      <w:r>
        <w:rPr>
          <w:rFonts w:ascii="Arial" w:hAnsi="Arial" w:cs="Arial" w:eastAsia="Arial"/>
          <w:sz w:val="9"/>
          <w:szCs w:val="9"/>
          <w:color w:val="565656"/>
          <w:spacing w:val="-14"/>
          <w:w w:val="109"/>
        </w:rPr>
        <w:t>S</w:t>
      </w:r>
      <w:r>
        <w:rPr>
          <w:rFonts w:ascii="Arial" w:hAnsi="Arial" w:cs="Arial" w:eastAsia="Arial"/>
          <w:sz w:val="9"/>
          <w:szCs w:val="9"/>
          <w:color w:val="7B7B7B"/>
          <w:spacing w:val="-10"/>
          <w:w w:val="109"/>
        </w:rPr>
        <w:t>H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9"/>
        </w:rPr>
        <w:t>E</w:t>
      </w:r>
      <w:r>
        <w:rPr>
          <w:rFonts w:ascii="Arial" w:hAnsi="Arial" w:cs="Arial" w:eastAsia="Arial"/>
          <w:sz w:val="9"/>
          <w:szCs w:val="9"/>
          <w:color w:val="565656"/>
          <w:spacing w:val="-25"/>
          <w:w w:val="109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8"/>
        </w:rPr>
        <w:t>SHA</w:t>
      </w:r>
      <w:r>
        <w:rPr>
          <w:rFonts w:ascii="Arial" w:hAnsi="Arial" w:cs="Arial" w:eastAsia="Arial"/>
          <w:sz w:val="9"/>
          <w:szCs w:val="9"/>
          <w:color w:val="565656"/>
          <w:spacing w:val="-24"/>
          <w:w w:val="108"/>
        </w:rPr>
        <w:t>Q</w:t>
      </w:r>
      <w:r>
        <w:rPr>
          <w:rFonts w:ascii="Arial" w:hAnsi="Arial" w:cs="Arial" w:eastAsia="Arial"/>
          <w:sz w:val="9"/>
          <w:szCs w:val="9"/>
          <w:color w:val="7B7B7B"/>
          <w:spacing w:val="-15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19"/>
        </w:rPr>
        <w:t>R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6"/>
        </w:rPr>
        <w:t>SAOUS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7"/>
        </w:rPr>
        <w:t>H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224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32" w:lineRule="exact"/>
        <w:ind w:left="488" w:right="-73"/>
        <w:jc w:val="left"/>
        <w:tabs>
          <w:tab w:pos="1780" w:val="left"/>
        </w:tabs>
        <w:rPr>
          <w:rFonts w:ascii="Arial" w:hAnsi="Arial" w:cs="Arial" w:eastAsia="Arial"/>
          <w:sz w:val="12"/>
          <w:szCs w:val="1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0.400002pt;margin-top:5.475801pt;width:2.778752pt;height:9pt;mso-position-horizontal-relative:page;mso-position-vertical-relative:paragraph;z-index:-5304" type="#_x0000_t202" filled="f" stroked="f">
            <v:textbox inset="0,0,0,0">
              <w:txbxContent>
                <w:p>
                  <w:pPr>
                    <w:spacing w:before="0" w:after="0" w:line="180" w:lineRule="exact"/>
                    <w:ind w:right="-67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2F2F2F"/>
                      <w:spacing w:val="-40"/>
                      <w:w w:val="111"/>
                    </w:rPr>
                    <w:t>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2"/>
          <w:szCs w:val="22"/>
          <w:color w:val="2F2F2F"/>
          <w:spacing w:val="-10"/>
          <w:w w:val="72"/>
          <w:position w:val="-2"/>
        </w:rPr>
        <w:t>"</w:t>
      </w:r>
      <w:r>
        <w:rPr>
          <w:rFonts w:ascii="Arial" w:hAnsi="Arial" w:cs="Arial" w:eastAsia="Arial"/>
          <w:sz w:val="22"/>
          <w:szCs w:val="22"/>
          <w:color w:val="2F2F2F"/>
          <w:spacing w:val="0"/>
          <w:w w:val="72"/>
          <w:position w:val="-2"/>
        </w:rPr>
        <w:t>'</w:t>
      </w:r>
      <w:r>
        <w:rPr>
          <w:rFonts w:ascii="Arial" w:hAnsi="Arial" w:cs="Arial" w:eastAsia="Arial"/>
          <w:sz w:val="22"/>
          <w:szCs w:val="22"/>
          <w:color w:val="2F2F2F"/>
          <w:spacing w:val="-43"/>
          <w:w w:val="72"/>
          <w:position w:val="-2"/>
        </w:rPr>
        <w:t> </w:t>
      </w:r>
      <w:r>
        <w:rPr>
          <w:rFonts w:ascii="Arial" w:hAnsi="Arial" w:cs="Arial" w:eastAsia="Arial"/>
          <w:sz w:val="22"/>
          <w:szCs w:val="22"/>
          <w:color w:val="2F2F2F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22"/>
          <w:szCs w:val="22"/>
          <w:color w:val="2F2F2F"/>
          <w:spacing w:val="0"/>
          <w:w w:val="100"/>
          <w:position w:val="-2"/>
        </w:rPr>
      </w:r>
      <w:r>
        <w:rPr>
          <w:rFonts w:ascii="Arial" w:hAnsi="Arial" w:cs="Arial" w:eastAsia="Arial"/>
          <w:sz w:val="12"/>
          <w:szCs w:val="12"/>
          <w:color w:val="424242"/>
          <w:spacing w:val="0"/>
          <w:w w:val="600"/>
          <w:position w:val="1"/>
        </w:rPr>
        <w:t>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32" w:lineRule="atLeast"/>
        <w:ind w:left="1011" w:right="703"/>
        <w:jc w:val="center"/>
        <w:rPr>
          <w:rFonts w:ascii="Arial" w:hAnsi="Arial" w:cs="Arial" w:eastAsia="Arial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2F2F2F"/>
          <w:spacing w:val="-90"/>
          <w:w w:val="199"/>
          <w:position w:val="6"/>
        </w:rPr>
        <w:t>0</w:t>
      </w:r>
      <w:r>
        <w:rPr>
          <w:rFonts w:ascii="Arial" w:hAnsi="Arial" w:cs="Arial" w:eastAsia="Arial"/>
          <w:sz w:val="14"/>
          <w:szCs w:val="14"/>
          <w:color w:val="424242"/>
          <w:spacing w:val="0"/>
          <w:w w:val="58"/>
          <w:position w:val="0"/>
        </w:rPr>
        <w:t>....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64" w:lineRule="exact"/>
        <w:ind w:right="-71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81"/>
          <w:w w:val="76"/>
          <w:position w:val="-14"/>
        </w:rPr>
        <w:t>"</w:t>
      </w:r>
      <w:r>
        <w:rPr>
          <w:rFonts w:ascii="Arial" w:hAnsi="Arial" w:cs="Arial" w:eastAsia="Arial"/>
          <w:sz w:val="11"/>
          <w:szCs w:val="11"/>
          <w:color w:val="2F2F2F"/>
          <w:spacing w:val="-13"/>
          <w:w w:val="98"/>
          <w:position w:val="-13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76"/>
          <w:position w:val="-14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81" w:after="0" w:line="240" w:lineRule="auto"/>
        <w:ind w:left="595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9"/>
          <w:szCs w:val="9"/>
          <w:color w:val="424242"/>
          <w:w w:val="103"/>
          <w:b/>
          <w:bCs/>
        </w:rPr>
        <w:t>UD</w:t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-10"/>
          <w:w w:val="102"/>
          <w:b/>
          <w:bCs/>
        </w:rPr>
        <w:t>H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-7"/>
          <w:w w:val="83"/>
          <w:b/>
          <w:bCs/>
        </w:rPr>
        <w:t>·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17"/>
          <w:b/>
          <w:bCs/>
        </w:rPr>
        <w:t>JA</w:t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-5"/>
          <w:w w:val="117"/>
          <w:b/>
          <w:bCs/>
        </w:rPr>
        <w:t>A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16"/>
          <w:b/>
          <w:bCs/>
        </w:rPr>
        <w:t>G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78" w:after="0" w:line="111" w:lineRule="exact"/>
        <w:ind w:right="274"/>
        <w:jc w:val="right"/>
        <w:tabs>
          <w:tab w:pos="480" w:val="left"/>
          <w:tab w:pos="1220" w:val="left"/>
        </w:tabs>
        <w:rPr>
          <w:rFonts w:ascii="Courier New" w:hAnsi="Courier New" w:cs="Courier New" w:eastAsia="Courier New"/>
          <w:sz w:val="9"/>
          <w:szCs w:val="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8.239990pt;margin-top:5.062253pt;width:64.43567pt;height:8.980011pt;mso-position-horizontal-relative:page;mso-position-vertical-relative:paragraph;z-index:-5303" type="#_x0000_t202" filled="f" stroked="f">
            <v:textbox inset="0,0,0,0">
              <w:txbxContent>
                <w:p>
                  <w:pPr>
                    <w:spacing w:before="0" w:after="0" w:line="180" w:lineRule="exact"/>
                    <w:ind w:right="-67"/>
                    <w:jc w:val="left"/>
                    <w:tabs>
                      <w:tab w:pos="800" w:val="left"/>
                      <w:tab w:pos="1100" w:val="left"/>
                    </w:tabs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Pr/>
                  <w:r>
                    <w:rPr>
                      <w:rFonts w:ascii="Arial" w:hAnsi="Arial" w:cs="Arial" w:eastAsia="Arial"/>
                      <w:sz w:val="17"/>
                      <w:szCs w:val="17"/>
                      <w:color w:val="2F2F2F"/>
                      <w:spacing w:val="0"/>
                      <w:w w:val="72"/>
                    </w:rPr>
                    <w:t>IIi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2F2F2F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2F2F2F"/>
                      <w:spacing w:val="0"/>
                      <w:w w:val="100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424242"/>
                      <w:spacing w:val="0"/>
                      <w:w w:val="100"/>
                      <w:position w:val="1"/>
                    </w:rPr>
                    <w:t>g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424242"/>
                      <w:spacing w:val="-35"/>
                      <w:w w:val="100"/>
                      <w:position w:val="1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424242"/>
                      <w:spacing w:val="0"/>
                      <w:w w:val="100"/>
                      <w:position w:val="1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424242"/>
                      <w:spacing w:val="0"/>
                      <w:w w:val="100"/>
                      <w:position w:val="1"/>
                    </w:rPr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2F2F2F"/>
                      <w:spacing w:val="0"/>
                      <w:w w:val="129"/>
                      <w:position w:val="1"/>
                    </w:rPr>
                    <w:t>II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2F2F2F"/>
                      <w:spacing w:val="0"/>
                      <w:w w:val="130"/>
                      <w:position w:val="1"/>
                    </w:rPr>
                    <w:t>i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6.399994pt;margin-top:-.93885pt;width:5.32pt;height:19pt;mso-position-horizontal-relative:page;mso-position-vertical-relative:paragraph;z-index:-5297" type="#_x0000_t202" filled="f" stroked="f">
            <v:textbox inset="0,0,0,0">
              <w:txbxContent>
                <w:p>
                  <w:pPr>
                    <w:spacing w:before="0" w:after="0" w:line="380" w:lineRule="exact"/>
                    <w:ind w:right="-97"/>
                    <w:jc w:val="left"/>
                    <w:rPr>
                      <w:rFonts w:ascii="Times New Roman" w:hAnsi="Times New Roman" w:cs="Times New Roman" w:eastAsia="Times New Roman"/>
                      <w:sz w:val="38"/>
                      <w:szCs w:val="3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2F2F2F"/>
                      <w:spacing w:val="0"/>
                      <w:w w:val="56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8"/>
                      <w:szCs w:val="3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2F2F2F"/>
          <w:w w:val="108"/>
        </w:rPr>
        <w:t>w</w:t>
      </w:r>
      <w:r>
        <w:rPr>
          <w:rFonts w:ascii="Arial" w:hAnsi="Arial" w:cs="Arial" w:eastAsia="Arial"/>
          <w:sz w:val="10"/>
          <w:szCs w:val="10"/>
          <w:color w:val="2F2F2F"/>
          <w:w w:val="100"/>
        </w:rPr>
        <w:tab/>
      </w:r>
      <w:r>
        <w:rPr>
          <w:rFonts w:ascii="Arial" w:hAnsi="Arial" w:cs="Arial" w:eastAsia="Arial"/>
          <w:sz w:val="10"/>
          <w:szCs w:val="10"/>
          <w:color w:val="2F2F2F"/>
          <w:w w:val="100"/>
        </w:rPr>
      </w:r>
      <w:r>
        <w:rPr>
          <w:rFonts w:ascii="Courier New" w:hAnsi="Courier New" w:cs="Courier New" w:eastAsia="Courier New"/>
          <w:sz w:val="9"/>
          <w:szCs w:val="9"/>
          <w:color w:val="696969"/>
          <w:spacing w:val="0"/>
          <w:w w:val="100"/>
        </w:rPr>
        <w:t>""</w:t>
      </w:r>
      <w:r>
        <w:rPr>
          <w:rFonts w:ascii="Courier New" w:hAnsi="Courier New" w:cs="Courier New" w:eastAsia="Courier New"/>
          <w:sz w:val="9"/>
          <w:szCs w:val="9"/>
          <w:color w:val="696969"/>
          <w:spacing w:val="0"/>
          <w:w w:val="100"/>
        </w:rPr>
        <w:t> </w:t>
      </w:r>
      <w:r>
        <w:rPr>
          <w:rFonts w:ascii="Courier New" w:hAnsi="Courier New" w:cs="Courier New" w:eastAsia="Courier New"/>
          <w:sz w:val="9"/>
          <w:szCs w:val="9"/>
          <w:color w:val="696969"/>
          <w:spacing w:val="24"/>
          <w:w w:val="100"/>
        </w:rPr>
        <w:t> </w:t>
      </w:r>
      <w:r>
        <w:rPr>
          <w:rFonts w:ascii="Courier New" w:hAnsi="Courier New" w:cs="Courier New" w:eastAsia="Courier New"/>
          <w:sz w:val="9"/>
          <w:szCs w:val="9"/>
          <w:color w:val="2F2F2F"/>
          <w:spacing w:val="0"/>
          <w:w w:val="97"/>
          <w:b/>
          <w:bCs/>
        </w:rPr>
        <w:t>cnlr</w:t>
      </w:r>
      <w:r>
        <w:rPr>
          <w:rFonts w:ascii="Courier New" w:hAnsi="Courier New" w:cs="Courier New" w:eastAsia="Courier New"/>
          <w:sz w:val="9"/>
          <w:szCs w:val="9"/>
          <w:color w:val="2F2F2F"/>
          <w:spacing w:val="0"/>
          <w:w w:val="100"/>
          <w:b/>
          <w:bCs/>
        </w:rPr>
        <w:tab/>
      </w:r>
      <w:r>
        <w:rPr>
          <w:rFonts w:ascii="Courier New" w:hAnsi="Courier New" w:cs="Courier New" w:eastAsia="Courier New"/>
          <w:sz w:val="9"/>
          <w:szCs w:val="9"/>
          <w:color w:val="2F2F2F"/>
          <w:spacing w:val="0"/>
          <w:w w:val="73"/>
          <w:b/>
          <w:bCs/>
        </w:rPr>
        <w:t>LU</w:t>
      </w:r>
      <w:r>
        <w:rPr>
          <w:rFonts w:ascii="Courier New" w:hAnsi="Courier New" w:cs="Courier New" w:eastAsia="Courier New"/>
          <w:sz w:val="9"/>
          <w:szCs w:val="9"/>
          <w:color w:val="000000"/>
          <w:spacing w:val="0"/>
          <w:w w:val="100"/>
        </w:rPr>
      </w:r>
    </w:p>
    <w:p>
      <w:pPr>
        <w:spacing w:before="0" w:after="0" w:line="33" w:lineRule="exact"/>
        <w:ind w:right="364"/>
        <w:jc w:val="right"/>
        <w:tabs>
          <w:tab w:pos="680" w:val="left"/>
          <w:tab w:pos="1640" w:val="left"/>
          <w:tab w:pos="242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0.400002pt;margin-top:7.650968pt;width:340.428243pt;height:20.72906pt;mso-position-horizontal-relative:page;mso-position-vertical-relative:paragraph;z-index:-5302" type="#_x0000_t202" filled="f" stroked="f">
            <v:textbox inset="0,0,0,0">
              <w:txbxContent>
                <w:p>
                  <w:pPr>
                    <w:spacing w:before="0" w:after="0" w:line="415" w:lineRule="exact"/>
                    <w:ind w:right="-102"/>
                    <w:jc w:val="left"/>
                    <w:tabs>
                      <w:tab w:pos="4960" w:val="left"/>
                      <w:tab w:pos="5260" w:val="left"/>
                      <w:tab w:pos="6580" w:val="left"/>
                    </w:tabs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Pr/>
                  <w:r>
                    <w:rPr>
                      <w:rFonts w:ascii="Arial" w:hAnsi="Arial" w:cs="Arial" w:eastAsia="Arial"/>
                      <w:sz w:val="30"/>
                      <w:szCs w:val="30"/>
                      <w:color w:val="424242"/>
                      <w:spacing w:val="-37"/>
                      <w:w w:val="56"/>
                      <w:position w:val="-3"/>
                    </w:rPr>
                    <w:t>"</w:t>
                  </w:r>
                  <w:r>
                    <w:rPr>
                      <w:rFonts w:ascii="Arial" w:hAnsi="Arial" w:cs="Arial" w:eastAsia="Arial"/>
                      <w:sz w:val="30"/>
                      <w:szCs w:val="30"/>
                      <w:color w:val="424242"/>
                      <w:spacing w:val="0"/>
                      <w:w w:val="56"/>
                      <w:position w:val="-3"/>
                    </w:rPr>
                    <w:t>'</w:t>
                  </w:r>
                  <w:r>
                    <w:rPr>
                      <w:rFonts w:ascii="Arial" w:hAnsi="Arial" w:cs="Arial" w:eastAsia="Arial"/>
                      <w:sz w:val="30"/>
                      <w:szCs w:val="30"/>
                      <w:color w:val="424242"/>
                      <w:spacing w:val="0"/>
                      <w:w w:val="100"/>
                      <w:position w:val="-3"/>
                    </w:rPr>
                    <w:tab/>
                  </w:r>
                  <w:r>
                    <w:rPr>
                      <w:rFonts w:ascii="Arial" w:hAnsi="Arial" w:cs="Arial" w:eastAsia="Arial"/>
                      <w:sz w:val="30"/>
                      <w:szCs w:val="30"/>
                      <w:color w:val="424242"/>
                      <w:spacing w:val="0"/>
                      <w:w w:val="100"/>
                      <w:position w:val="-3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24242"/>
                      <w:spacing w:val="0"/>
                      <w:w w:val="199"/>
                      <w:position w:val="14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24242"/>
                      <w:spacing w:val="0"/>
                      <w:w w:val="100"/>
                      <w:position w:val="14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424242"/>
                      <w:spacing w:val="0"/>
                      <w:w w:val="100"/>
                      <w:position w:val="14"/>
                    </w:rPr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2F2F2F"/>
                      <w:spacing w:val="0"/>
                      <w:w w:val="79"/>
                      <w:position w:val="14"/>
                    </w:rPr>
                    <w:t>!:!""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2F2F2F"/>
                      <w:spacing w:val="0"/>
                      <w:w w:val="79"/>
                      <w:position w:val="14"/>
                    </w:rPr>
                    <w:t>  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2F2F2F"/>
                      <w:spacing w:val="40"/>
                      <w:w w:val="79"/>
                      <w:position w:val="14"/>
                    </w:rPr>
                    <w:t> </w:t>
                  </w:r>
                  <w:r>
                    <w:rPr>
                      <w:rFonts w:ascii="Courier New" w:hAnsi="Courier New" w:cs="Courier New" w:eastAsia="Courier New"/>
                      <w:sz w:val="8"/>
                      <w:szCs w:val="8"/>
                      <w:color w:val="424242"/>
                      <w:spacing w:val="0"/>
                      <w:w w:val="223"/>
                      <w:position w:val="21"/>
                    </w:rPr>
                    <w:t>NO</w:t>
                  </w:r>
                  <w:r>
                    <w:rPr>
                      <w:rFonts w:ascii="Courier New" w:hAnsi="Courier New" w:cs="Courier New" w:eastAsia="Courier New"/>
                      <w:sz w:val="8"/>
                      <w:szCs w:val="8"/>
                      <w:color w:val="424242"/>
                      <w:spacing w:val="0"/>
                      <w:w w:val="100"/>
                      <w:position w:val="21"/>
                    </w:rPr>
                    <w:tab/>
                  </w:r>
                  <w:r>
                    <w:rPr>
                      <w:rFonts w:ascii="Courier New" w:hAnsi="Courier New" w:cs="Courier New" w:eastAsia="Courier New"/>
                      <w:sz w:val="8"/>
                      <w:szCs w:val="8"/>
                      <w:color w:val="424242"/>
                      <w:spacing w:val="0"/>
                      <w:w w:val="100"/>
                      <w:position w:val="21"/>
                    </w:rPr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1F1F1F"/>
                      <w:spacing w:val="0"/>
                      <w:w w:val="100"/>
                      <w:position w:val="5"/>
                    </w:rPr>
                    <w:t>"'"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2F2F2F"/>
          <w:w w:val="240"/>
          <w:b/>
          <w:bCs/>
          <w:position w:val="-19"/>
        </w:rPr>
        <w:t>5</w:t>
      </w:r>
      <w:r>
        <w:rPr>
          <w:rFonts w:ascii="Arial" w:hAnsi="Arial" w:cs="Arial" w:eastAsia="Arial"/>
          <w:sz w:val="17"/>
          <w:szCs w:val="17"/>
          <w:color w:val="565656"/>
          <w:w w:val="97"/>
          <w:b/>
          <w:bCs/>
          <w:position w:val="-19"/>
        </w:rPr>
        <w:t>;l</w:t>
      </w:r>
      <w:r>
        <w:rPr>
          <w:rFonts w:ascii="Arial" w:hAnsi="Arial" w:cs="Arial" w:eastAsia="Arial"/>
          <w:sz w:val="17"/>
          <w:szCs w:val="17"/>
          <w:color w:val="565656"/>
          <w:w w:val="100"/>
          <w:b/>
          <w:bCs/>
          <w:position w:val="-19"/>
        </w:rPr>
        <w:tab/>
      </w:r>
      <w:r>
        <w:rPr>
          <w:rFonts w:ascii="Arial" w:hAnsi="Arial" w:cs="Arial" w:eastAsia="Arial"/>
          <w:sz w:val="17"/>
          <w:szCs w:val="17"/>
          <w:color w:val="565656"/>
          <w:w w:val="100"/>
          <w:b/>
          <w:bCs/>
          <w:position w:val="-19"/>
        </w:rPr>
      </w:r>
      <w:r>
        <w:rPr>
          <w:rFonts w:ascii="Arial" w:hAnsi="Arial" w:cs="Arial" w:eastAsia="Arial"/>
          <w:sz w:val="14"/>
          <w:szCs w:val="14"/>
          <w:color w:val="424242"/>
          <w:w w:val="131"/>
          <w:position w:val="-10"/>
        </w:rPr>
        <w:t>;:i.,.,</w:t>
      </w:r>
      <w:r>
        <w:rPr>
          <w:rFonts w:ascii="Arial" w:hAnsi="Arial" w:cs="Arial" w:eastAsia="Arial"/>
          <w:sz w:val="14"/>
          <w:szCs w:val="14"/>
          <w:color w:val="424242"/>
          <w:w w:val="100"/>
          <w:position w:val="-10"/>
        </w:rPr>
        <w:tab/>
      </w:r>
      <w:r>
        <w:rPr>
          <w:rFonts w:ascii="Arial" w:hAnsi="Arial" w:cs="Arial" w:eastAsia="Arial"/>
          <w:sz w:val="14"/>
          <w:szCs w:val="14"/>
          <w:color w:val="424242"/>
          <w:w w:val="100"/>
          <w:position w:val="-10"/>
        </w:rPr>
      </w:r>
      <w:r>
        <w:rPr>
          <w:rFonts w:ascii="Times New Roman" w:hAnsi="Times New Roman" w:cs="Times New Roman" w:eastAsia="Times New Roman"/>
          <w:sz w:val="21"/>
          <w:szCs w:val="21"/>
          <w:color w:val="2F2F2F"/>
          <w:w w:val="273"/>
          <w:b/>
          <w:bCs/>
          <w:position w:val="-14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w w:val="100"/>
          <w:b/>
          <w:bCs/>
          <w:position w:val="-14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F2F2F"/>
          <w:w w:val="100"/>
          <w:b/>
          <w:bCs/>
          <w:position w:val="-14"/>
        </w:rPr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211"/>
          <w:position w:val="-5"/>
        </w:rPr>
        <w:t>a</w:t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211"/>
          <w:position w:val="-5"/>
        </w:rPr>
        <w:t>:</w:t>
      </w:r>
      <w:r>
        <w:rPr>
          <w:rFonts w:ascii="Arial" w:hAnsi="Arial" w:cs="Arial" w:eastAsia="Arial"/>
          <w:sz w:val="10"/>
          <w:szCs w:val="10"/>
          <w:color w:val="424242"/>
          <w:spacing w:val="-38"/>
          <w:w w:val="211"/>
          <w:position w:val="-5"/>
        </w:rPr>
        <w:t> </w:t>
      </w:r>
      <w:r>
        <w:rPr>
          <w:rFonts w:ascii="Arial" w:hAnsi="Arial" w:cs="Arial" w:eastAsia="Arial"/>
          <w:sz w:val="10"/>
          <w:szCs w:val="10"/>
          <w:color w:val="1F1F1F"/>
          <w:spacing w:val="0"/>
          <w:w w:val="100"/>
          <w:position w:val="-5"/>
        </w:rPr>
        <w:t>:E</w:t>
      </w:r>
      <w:r>
        <w:rPr>
          <w:rFonts w:ascii="Arial" w:hAnsi="Arial" w:cs="Arial" w:eastAsia="Arial"/>
          <w:sz w:val="10"/>
          <w:szCs w:val="10"/>
          <w:color w:val="1F1F1F"/>
          <w:spacing w:val="2"/>
          <w:w w:val="100"/>
          <w:position w:val="-5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35"/>
          <w:position w:val="-5"/>
        </w:rPr>
        <w:t>!ll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1978" w:space="583"/>
            <w:col w:w="94" w:space="952"/>
            <w:col w:w="5193"/>
          </w:cols>
        </w:sectPr>
      </w:pPr>
      <w:rPr/>
    </w:p>
    <w:p>
      <w:pPr>
        <w:spacing w:before="0" w:after="0" w:line="51" w:lineRule="atLeast"/>
        <w:ind w:left="1141" w:right="-91"/>
        <w:jc w:val="left"/>
        <w:tabs>
          <w:tab w:pos="256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1"/>
          <w:szCs w:val="21"/>
          <w:color w:val="2F2F2F"/>
          <w:spacing w:val="0"/>
          <w:w w:val="100"/>
        </w:rPr>
        <w:t>.,</w:t>
      </w:r>
      <w:r>
        <w:rPr>
          <w:rFonts w:ascii="Arial" w:hAnsi="Arial" w:cs="Arial" w:eastAsia="Arial"/>
          <w:sz w:val="21"/>
          <w:szCs w:val="21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21"/>
          <w:szCs w:val="21"/>
          <w:color w:val="2F2F2F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1F1F1F"/>
          <w:spacing w:val="0"/>
          <w:w w:val="61"/>
          <w:position w:val="-12"/>
        </w:rPr>
        <w:t>"'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51" w:lineRule="atLeast"/>
        <w:ind w:right="-68"/>
        <w:jc w:val="left"/>
        <w:tabs>
          <w:tab w:pos="1020" w:val="left"/>
        </w:tabs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83"/>
          <w:position w:val="-3"/>
        </w:rPr>
        <w:t>I!!</w:t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00"/>
          <w:position w:val="-3"/>
        </w:rPr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100"/>
          <w:position w:val="0"/>
        </w:rPr>
        <w:t>ill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51" w:lineRule="atLeast"/>
        <w:ind w:right="-72"/>
        <w:jc w:val="left"/>
        <w:tabs>
          <w:tab w:pos="82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424242"/>
          <w:spacing w:val="0"/>
          <w:w w:val="171"/>
          <w:position w:val="4"/>
        </w:rPr>
        <w:t>o&lt;-'</w:t>
      </w:r>
      <w:r>
        <w:rPr>
          <w:rFonts w:ascii="Arial" w:hAnsi="Arial" w:cs="Arial" w:eastAsia="Arial"/>
          <w:sz w:val="12"/>
          <w:szCs w:val="12"/>
          <w:color w:val="424242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12"/>
          <w:szCs w:val="12"/>
          <w:color w:val="424242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15"/>
          <w:szCs w:val="15"/>
          <w:color w:val="424242"/>
          <w:spacing w:val="0"/>
          <w:w w:val="66"/>
          <w:position w:val="0"/>
        </w:rPr>
        <w:t>=&gt;</w:t>
      </w:r>
      <w:r>
        <w:rPr>
          <w:rFonts w:ascii="Times New Roman" w:hAnsi="Times New Roman" w:cs="Times New Roman" w:eastAsia="Times New Roman"/>
          <w:sz w:val="15"/>
          <w:szCs w:val="15"/>
          <w:color w:val="424242"/>
          <w:spacing w:val="-34"/>
          <w:w w:val="66"/>
          <w:position w:val="0"/>
        </w:rPr>
        <w:t>i</w:t>
      </w:r>
      <w:r>
        <w:rPr>
          <w:rFonts w:ascii="Times New Roman" w:hAnsi="Times New Roman" w:cs="Times New Roman" w:eastAsia="Times New Roman"/>
          <w:sz w:val="38"/>
          <w:szCs w:val="38"/>
          <w:color w:val="424242"/>
          <w:spacing w:val="-39"/>
          <w:w w:val="56"/>
          <w:position w:val="-12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424242"/>
          <w:spacing w:val="-1"/>
          <w:w w:val="66"/>
          <w:position w:val="0"/>
        </w:rPr>
        <w:t>i</w:t>
      </w:r>
      <w:r>
        <w:rPr>
          <w:rFonts w:ascii="Times New Roman" w:hAnsi="Times New Roman" w:cs="Times New Roman" w:eastAsia="Times New Roman"/>
          <w:sz w:val="38"/>
          <w:szCs w:val="38"/>
          <w:color w:val="424242"/>
          <w:spacing w:val="-86"/>
          <w:w w:val="56"/>
          <w:position w:val="-12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424242"/>
          <w:spacing w:val="0"/>
          <w:w w:val="66"/>
          <w:position w:val="0"/>
        </w:rPr>
        <w:t>l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51" w:lineRule="atLeast"/>
        <w:ind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123"/>
          <w:b/>
          <w:bCs/>
        </w:rPr>
        <w:t>u.w</w:t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12"/>
          <w:w w:val="123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245"/>
          <w:b/>
          <w:bCs/>
        </w:rPr>
        <w:t>w:;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4" w:equalWidth="0">
            <w:col w:w="2653" w:space="955"/>
            <w:col w:w="1134" w:space="1506"/>
            <w:col w:w="1057" w:space="383"/>
            <w:col w:w="1112"/>
          </w:cols>
        </w:sectPr>
      </w:pPr>
      <w:rPr/>
    </w:p>
    <w:p>
      <w:pPr>
        <w:spacing w:before="0" w:after="0" w:line="170" w:lineRule="atLeast"/>
        <w:ind w:left="488" w:right="-20"/>
        <w:jc w:val="left"/>
        <w:tabs>
          <w:tab w:pos="1120" w:val="left"/>
          <w:tab w:pos="2560" w:val="left"/>
          <w:tab w:pos="3600" w:val="left"/>
          <w:tab w:pos="464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2"/>
        </w:rPr>
        <w:t>a:</w:t>
      </w:r>
      <w:r>
        <w:rPr>
          <w:rFonts w:ascii="Arial" w:hAnsi="Arial" w:cs="Arial" w:eastAsia="Arial"/>
          <w:sz w:val="10"/>
          <w:szCs w:val="10"/>
          <w:color w:val="2F2F2F"/>
          <w:spacing w:val="-22"/>
          <w:w w:val="100"/>
          <w:position w:val="2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2"/>
        </w:rPr>
      </w:r>
      <w:r>
        <w:rPr>
          <w:rFonts w:ascii="Arial" w:hAnsi="Arial" w:cs="Arial" w:eastAsia="Arial"/>
          <w:sz w:val="7"/>
          <w:szCs w:val="7"/>
          <w:color w:val="2F2F2F"/>
          <w:spacing w:val="0"/>
          <w:w w:val="144"/>
          <w:position w:val="0"/>
        </w:rPr>
        <w:t>Ul</w:t>
      </w:r>
      <w:r>
        <w:rPr>
          <w:rFonts w:ascii="Arial" w:hAnsi="Arial" w:cs="Arial" w:eastAsia="Arial"/>
          <w:sz w:val="7"/>
          <w:szCs w:val="7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7"/>
          <w:szCs w:val="7"/>
          <w:color w:val="2F2F2F"/>
          <w:spacing w:val="0"/>
          <w:w w:val="100"/>
          <w:position w:val="0"/>
        </w:rPr>
      </w:r>
      <w:r>
        <w:rPr>
          <w:rFonts w:ascii="Arial" w:hAnsi="Arial" w:cs="Arial" w:eastAsia="Arial"/>
          <w:sz w:val="7"/>
          <w:szCs w:val="7"/>
          <w:color w:val="1F1F1F"/>
          <w:spacing w:val="0"/>
          <w:w w:val="144"/>
          <w:position w:val="0"/>
        </w:rPr>
        <w:t>Ul</w:t>
      </w:r>
      <w:r>
        <w:rPr>
          <w:rFonts w:ascii="Arial" w:hAnsi="Arial" w:cs="Arial" w:eastAsia="Arial"/>
          <w:sz w:val="7"/>
          <w:szCs w:val="7"/>
          <w:color w:val="1F1F1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7"/>
          <w:szCs w:val="7"/>
          <w:color w:val="1F1F1F"/>
          <w:spacing w:val="0"/>
          <w:w w:val="100"/>
          <w:position w:val="0"/>
        </w:rPr>
      </w:r>
      <w:r>
        <w:rPr>
          <w:rFonts w:ascii="Arial" w:hAnsi="Arial" w:cs="Arial" w:eastAsia="Arial"/>
          <w:sz w:val="6"/>
          <w:szCs w:val="6"/>
          <w:color w:val="2F2F2F"/>
          <w:spacing w:val="0"/>
          <w:w w:val="144"/>
          <w:position w:val="1"/>
        </w:rPr>
        <w:t>&lt;</w:t>
      </w:r>
      <w:r>
        <w:rPr>
          <w:rFonts w:ascii="Arial" w:hAnsi="Arial" w:cs="Arial" w:eastAsia="Arial"/>
          <w:sz w:val="6"/>
          <w:szCs w:val="6"/>
          <w:color w:val="2F2F2F"/>
          <w:spacing w:val="0"/>
          <w:w w:val="144"/>
          <w:position w:val="1"/>
        </w:rPr>
        <w:t>(</w:t>
      </w:r>
      <w:r>
        <w:rPr>
          <w:rFonts w:ascii="Arial" w:hAnsi="Arial" w:cs="Arial" w:eastAsia="Arial"/>
          <w:sz w:val="6"/>
          <w:szCs w:val="6"/>
          <w:color w:val="2F2F2F"/>
          <w:spacing w:val="-18"/>
          <w:w w:val="144"/>
          <w:position w:val="1"/>
        </w:rPr>
        <w:t> </w:t>
      </w:r>
      <w:r>
        <w:rPr>
          <w:rFonts w:ascii="Arial" w:hAnsi="Arial" w:cs="Arial" w:eastAsia="Arial"/>
          <w:sz w:val="6"/>
          <w:szCs w:val="6"/>
          <w:color w:val="2F2F2F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6"/>
          <w:szCs w:val="6"/>
          <w:color w:val="2F2F2F"/>
          <w:spacing w:val="0"/>
          <w:w w:val="100"/>
          <w:position w:val="1"/>
        </w:rPr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44"/>
          <w:position w:val="0"/>
        </w:rPr>
        <w:t>iii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79" w:lineRule="exact"/>
        <w:ind w:left="488" w:right="-20"/>
        <w:jc w:val="left"/>
        <w:tabs>
          <w:tab w:pos="1120" w:val="left"/>
          <w:tab w:pos="4640" w:val="left"/>
          <w:tab w:pos="5460" w:val="left"/>
          <w:tab w:pos="57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170"/>
          <w:position w:val="3"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100"/>
          <w:position w:val="3"/>
        </w:rPr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78"/>
          <w:position w:val="4"/>
        </w:rPr>
        <w:t>l!i</w:t>
      </w:r>
      <w:r>
        <w:rPr>
          <w:rFonts w:ascii="Arial" w:hAnsi="Arial" w:cs="Arial" w:eastAsia="Arial"/>
          <w:sz w:val="16"/>
          <w:szCs w:val="16"/>
          <w:color w:val="424242"/>
          <w:spacing w:val="-32"/>
          <w:w w:val="78"/>
          <w:position w:val="4"/>
        </w:rPr>
        <w:t> </w:t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100"/>
          <w:position w:val="4"/>
        </w:rPr>
        <w:tab/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78"/>
          <w:position w:val="1"/>
        </w:rPr>
        <w:t>"'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00"/>
          <w:position w:val="1"/>
        </w:rPr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78"/>
          <w:b/>
          <w:bCs/>
          <w:position w:val="5"/>
        </w:rPr>
        <w:t>!f</w:t>
      </w:r>
      <w:r>
        <w:rPr>
          <w:rFonts w:ascii="Arial" w:hAnsi="Arial" w:cs="Arial" w:eastAsia="Arial"/>
          <w:sz w:val="16"/>
          <w:szCs w:val="16"/>
          <w:color w:val="2F2F2F"/>
          <w:spacing w:val="-34"/>
          <w:w w:val="78"/>
          <w:b/>
          <w:bCs/>
          <w:position w:val="5"/>
        </w:rPr>
        <w:t> 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position w:val="5"/>
        </w:rPr>
        <w:tab/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position w:val="5"/>
        </w:rPr>
      </w:r>
      <w:r>
        <w:rPr>
          <w:rFonts w:ascii="Times New Roman" w:hAnsi="Times New Roman" w:cs="Times New Roman" w:eastAsia="Times New Roman"/>
          <w:sz w:val="11"/>
          <w:szCs w:val="11"/>
          <w:color w:val="424242"/>
          <w:spacing w:val="0"/>
          <w:w w:val="274"/>
          <w:b/>
          <w:bCs/>
          <w:i/>
          <w:position w:val="5"/>
        </w:rPr>
        <w:t>0: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30" w:lineRule="atLeas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213"/>
          <w:b/>
          <w:bCs/>
        </w:rPr>
        <w:t>-</w:t>
      </w:r>
      <w:r>
        <w:rPr>
          <w:rFonts w:ascii="Arial" w:hAnsi="Arial" w:cs="Arial" w:eastAsia="Arial"/>
          <w:sz w:val="16"/>
          <w:szCs w:val="16"/>
          <w:color w:val="424242"/>
          <w:spacing w:val="1"/>
          <w:w w:val="213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213"/>
          <w:b/>
          <w:bCs/>
        </w:rPr>
        <w:t>ffi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91" w:lineRule="exact"/>
        <w:ind w:left="155" w:right="-20"/>
        <w:jc w:val="left"/>
        <w:tabs>
          <w:tab w:pos="64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85"/>
          <w:b/>
          <w:bCs/>
        </w:rPr>
        <w:t>o.;</w:t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8"/>
          <w:szCs w:val="8"/>
          <w:color w:val="424242"/>
          <w:spacing w:val="0"/>
          <w:w w:val="100"/>
          <w:b/>
          <w:bCs/>
        </w:rPr>
        <w:t>0..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7297" w:space="486"/>
            <w:col w:w="1017"/>
          </w:cols>
        </w:sectPr>
      </w:pPr>
      <w:rPr/>
    </w:p>
    <w:p>
      <w:pPr>
        <w:spacing w:before="3" w:after="0" w:line="240" w:lineRule="auto"/>
        <w:ind w:left="517" w:right="-20"/>
        <w:jc w:val="left"/>
        <w:tabs>
          <w:tab w:pos="1140" w:val="left"/>
          <w:tab w:pos="1800" w:val="left"/>
          <w:tab w:pos="2580" w:val="left"/>
          <w:tab w:pos="3620" w:val="left"/>
          <w:tab w:pos="4660" w:val="left"/>
          <w:tab w:pos="5660" w:val="left"/>
          <w:tab w:pos="6380" w:val="left"/>
          <w:tab w:pos="7160" w:val="left"/>
          <w:tab w:pos="806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3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6"/>
          <w:w w:val="133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3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3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33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44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44"/>
          <w:i/>
        </w:rPr>
        <w:t>1</w:t>
      </w:r>
      <w:r>
        <w:rPr>
          <w:rFonts w:ascii="Arial" w:hAnsi="Arial" w:cs="Arial" w:eastAsia="Arial"/>
          <w:sz w:val="10"/>
          <w:szCs w:val="10"/>
          <w:color w:val="424242"/>
          <w:spacing w:val="-39"/>
          <w:w w:val="144"/>
          <w:i/>
        </w:rPr>
        <w:t> </w:t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00"/>
          <w:i/>
        </w:rPr>
        <w:tab/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44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33"/>
          <w:w w:val="14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</w:r>
      <w:r>
        <w:rPr>
          <w:rFonts w:ascii="Times New Roman" w:hAnsi="Times New Roman" w:cs="Times New Roman" w:eastAsia="Times New Roman"/>
          <w:sz w:val="9"/>
          <w:szCs w:val="9"/>
          <w:color w:val="1F1F1F"/>
          <w:spacing w:val="0"/>
          <w:w w:val="126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77" w:after="0" w:line="36" w:lineRule="exact"/>
        <w:ind w:left="1726" w:right="-20"/>
        <w:jc w:val="left"/>
        <w:tabs>
          <w:tab w:pos="2500" w:val="left"/>
          <w:tab w:pos="3480" w:val="left"/>
          <w:tab w:pos="4520" w:val="left"/>
          <w:tab w:pos="5620" w:val="left"/>
          <w:tab w:pos="6320" w:val="left"/>
          <w:tab w:pos="7060" w:val="left"/>
          <w:tab w:pos="798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  <w:t>l</w:t>
      </w:r>
      <w:r>
        <w:rPr>
          <w:rFonts w:ascii="Arial" w:hAnsi="Arial" w:cs="Arial" w:eastAsia="Arial"/>
          <w:sz w:val="9"/>
          <w:szCs w:val="9"/>
          <w:color w:val="696969"/>
          <w:spacing w:val="7"/>
          <w:w w:val="100"/>
          <w:b/>
          <w:bCs/>
          <w:position w:val="-6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  <w:t>htc</w:t>
      </w:r>
      <w:r>
        <w:rPr>
          <w:rFonts w:ascii="Arial" w:hAnsi="Arial" w:cs="Arial" w:eastAsia="Arial"/>
          <w:sz w:val="9"/>
          <w:szCs w:val="9"/>
          <w:color w:val="696969"/>
          <w:spacing w:val="-6"/>
          <w:w w:val="100"/>
          <w:b/>
          <w:bCs/>
          <w:position w:val="-6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  <w:t>NAJM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6"/>
        </w:rPr>
        <w:t>SHERIF</w:t>
      </w:r>
      <w:r>
        <w:rPr>
          <w:rFonts w:ascii="Arial" w:hAnsi="Arial" w:cs="Arial" w:eastAsia="Arial"/>
          <w:sz w:val="9"/>
          <w:szCs w:val="9"/>
          <w:color w:val="565656"/>
          <w:spacing w:val="-2"/>
          <w:w w:val="100"/>
          <w:position w:val="-6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6"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  <w:t>ISUFAJ</w:t>
      </w:r>
      <w:r>
        <w:rPr>
          <w:rFonts w:ascii="Arial" w:hAnsi="Arial" w:cs="Arial" w:eastAsia="Arial"/>
          <w:sz w:val="9"/>
          <w:szCs w:val="9"/>
          <w:color w:val="696969"/>
          <w:spacing w:val="-19"/>
          <w:w w:val="100"/>
          <w:b/>
          <w:bCs/>
          <w:position w:val="-6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-6"/>
        </w:rPr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  <w:position w:val="-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4"/>
          <w:w w:val="100"/>
          <w:position w:val="-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9"/>
          <w:w w:val="100"/>
          <w:position w:val="-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1"/>
          <w:w w:val="100"/>
          <w:position w:val="-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2"/>
          <w:w w:val="100"/>
          <w:position w:val="-6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0"/>
          <w:w w:val="100"/>
          <w:position w:val="-6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-8"/>
          <w:w w:val="100"/>
          <w:position w:val="-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18"/>
          <w:position w:val="-6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28"/>
          <w:w w:val="118"/>
          <w:position w:val="-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8A8A8A"/>
          <w:spacing w:val="-21"/>
          <w:w w:val="118"/>
          <w:position w:val="-6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8"/>
          <w:position w:val="-6"/>
        </w:rPr>
        <w:t>34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23"/>
          <w:w w:val="118"/>
          <w:position w:val="-6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18"/>
          <w:b/>
          <w:bCs/>
          <w:position w:val="-6"/>
        </w:rPr>
        <w:t>8$.14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0" w:after="0" w:line="268" w:lineRule="exact"/>
        <w:ind w:left="478" w:right="-79"/>
        <w:jc w:val="left"/>
        <w:tabs>
          <w:tab w:pos="10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26"/>
          <w:szCs w:val="26"/>
          <w:color w:val="565656"/>
          <w:spacing w:val="0"/>
          <w:w w:val="62"/>
        </w:rPr>
        <w:t>••</w:t>
      </w:r>
      <w:r>
        <w:rPr>
          <w:rFonts w:ascii="Arial" w:hAnsi="Arial" w:cs="Arial" w:eastAsia="Arial"/>
          <w:sz w:val="26"/>
          <w:szCs w:val="26"/>
          <w:color w:val="565656"/>
          <w:spacing w:val="0"/>
          <w:w w:val="100"/>
        </w:rPr>
        <w:tab/>
      </w:r>
      <w:r>
        <w:rPr>
          <w:rFonts w:ascii="Arial" w:hAnsi="Arial" w:cs="Arial" w:eastAsia="Arial"/>
          <w:sz w:val="26"/>
          <w:szCs w:val="26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6"/>
        </w:rPr>
        <w:t>KUKC:$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57" w:after="0" w:line="164" w:lineRule="exact"/>
        <w:ind w:left="488" w:right="-20"/>
        <w:jc w:val="left"/>
        <w:tabs>
          <w:tab w:pos="1140" w:val="left"/>
        </w:tabs>
        <w:rPr>
          <w:rFonts w:ascii="Times New Roman" w:hAnsi="Times New Roman" w:cs="Times New Roman" w:eastAsia="Times New Roman"/>
          <w:sz w:val="36"/>
          <w:szCs w:val="36"/>
        </w:rPr>
      </w:pPr>
      <w:rPr/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20"/>
        </w:rPr>
        <w:t>a:</w:t>
      </w:r>
      <w:r>
        <w:rPr>
          <w:rFonts w:ascii="Arial" w:hAnsi="Arial" w:cs="Arial" w:eastAsia="Arial"/>
          <w:sz w:val="10"/>
          <w:szCs w:val="10"/>
          <w:color w:val="2F2F2F"/>
          <w:spacing w:val="-22"/>
          <w:w w:val="100"/>
          <w:position w:val="-20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2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20"/>
        </w:rPr>
      </w:r>
      <w:r>
        <w:rPr>
          <w:rFonts w:ascii="Times New Roman" w:hAnsi="Times New Roman" w:cs="Times New Roman" w:eastAsia="Times New Roman"/>
          <w:sz w:val="36"/>
          <w:szCs w:val="36"/>
          <w:color w:val="2F2F2F"/>
          <w:spacing w:val="0"/>
          <w:w w:val="52"/>
          <w:position w:val="-21"/>
        </w:rPr>
        <w:t>..</w:t>
      </w:r>
      <w:r>
        <w:rPr>
          <w:rFonts w:ascii="Times New Roman" w:hAnsi="Times New Roman" w:cs="Times New Roman" w:eastAsia="Times New Roman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1800" w:val="left"/>
          <w:tab w:pos="2760" w:val="left"/>
          <w:tab w:pos="3900" w:val="left"/>
          <w:tab w:pos="4600" w:val="left"/>
          <w:tab w:pos="5320" w:val="left"/>
          <w:tab w:pos="62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>Bihel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4"/>
          <w:b/>
          <w:bCs/>
          <w:position w:val="1"/>
        </w:rPr>
        <w:t>KU</w:t>
      </w:r>
      <w:r>
        <w:rPr>
          <w:rFonts w:ascii="Arial" w:hAnsi="Arial" w:cs="Arial" w:eastAsia="Arial"/>
          <w:sz w:val="9"/>
          <w:szCs w:val="9"/>
          <w:color w:val="565656"/>
          <w:spacing w:val="-5"/>
          <w:w w:val="104"/>
          <w:b/>
          <w:bCs/>
          <w:position w:val="1"/>
        </w:rPr>
        <w:t>J</w:t>
      </w:r>
      <w:r>
        <w:rPr>
          <w:rFonts w:ascii="Arial" w:hAnsi="Arial" w:cs="Arial" w:eastAsia="Arial"/>
          <w:sz w:val="9"/>
          <w:szCs w:val="9"/>
          <w:color w:val="7B7B7B"/>
          <w:spacing w:val="-4"/>
          <w:w w:val="179"/>
          <w:b/>
          <w:bCs/>
          <w:position w:val="1"/>
        </w:rPr>
        <w:t>n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24"/>
          <w:b/>
          <w:bCs/>
          <w:position w:val="1"/>
        </w:rPr>
        <w:t>M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SADRI</w:t>
      </w:r>
      <w:r>
        <w:rPr>
          <w:rFonts w:ascii="Arial" w:hAnsi="Arial" w:cs="Arial" w:eastAsia="Arial"/>
          <w:sz w:val="9"/>
          <w:szCs w:val="9"/>
          <w:color w:val="565656"/>
          <w:spacing w:val="-11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HASANAJ</w:t>
      </w:r>
      <w:r>
        <w:rPr>
          <w:rFonts w:ascii="Arial" w:hAnsi="Arial" w:cs="Arial" w:eastAsia="Arial"/>
          <w:sz w:val="9"/>
          <w:szCs w:val="9"/>
          <w:color w:val="565656"/>
          <w:spacing w:val="-16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  <w:t>112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424242"/>
          <w:spacing w:val="0"/>
          <w:w w:val="100"/>
          <w:b/>
          <w:bCs/>
          <w:position w:val="1"/>
        </w:rPr>
        <w:t>13</w:t>
      </w:r>
      <w:r>
        <w:rPr>
          <w:rFonts w:ascii="Arial" w:hAnsi="Arial" w:cs="Arial" w:eastAsia="Arial"/>
          <w:sz w:val="9"/>
          <w:szCs w:val="9"/>
          <w:color w:val="424242"/>
          <w:spacing w:val="3"/>
          <w:w w:val="100"/>
          <w:b/>
          <w:bCs/>
          <w:position w:val="1"/>
        </w:rPr>
        <w:t>4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696969"/>
          <w:spacing w:val="-16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28</w:t>
      </w:r>
      <w:r>
        <w:rPr>
          <w:rFonts w:ascii="Arial" w:hAnsi="Arial" w:cs="Arial" w:eastAsia="Arial"/>
          <w:sz w:val="9"/>
          <w:szCs w:val="9"/>
          <w:color w:val="565656"/>
          <w:spacing w:val="-11"/>
          <w:w w:val="100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1F1F1F"/>
          <w:spacing w:val="-9"/>
          <w:w w:val="100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63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3"/>
          <w:b/>
          <w:bCs/>
          <w:position w:val="1"/>
        </w:rPr>
        <w:t>10&amp;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02"/>
          <w:b/>
          <w:bCs/>
          <w:position w:val="1"/>
        </w:rPr>
        <w:t>.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36"/>
          <w:b/>
          <w:bCs/>
          <w:position w:val="1"/>
        </w:rPr>
        <w:t>7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86" w:after="0" w:line="240" w:lineRule="auto"/>
        <w:ind w:left="2488" w:right="4071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424242"/>
          <w:spacing w:val="0"/>
          <w:w w:val="117"/>
        </w:rPr>
        <w:t>UOHJAAI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72" w:after="0" w:line="52" w:lineRule="atLeast"/>
        <w:ind w:right="1480"/>
        <w:jc w:val="right"/>
        <w:rPr>
          <w:rFonts w:ascii="Arial" w:hAnsi="Arial" w:cs="Arial" w:eastAsia="Arial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25pt;margin-top:9.524748pt;width:8.542440pt;height:18pt;mso-position-horizontal-relative:page;mso-position-vertical-relative:paragraph;z-index:-5300" type="#_x0000_t202" filled="f" stroked="f">
            <v:textbox inset="0,0,0,0">
              <w:txbxContent>
                <w:p>
                  <w:pPr>
                    <w:spacing w:before="0" w:after="0" w:line="360" w:lineRule="exact"/>
                    <w:ind w:right="-94"/>
                    <w:jc w:val="left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6"/>
                      <w:szCs w:val="36"/>
                      <w:color w:val="424242"/>
                      <w:spacing w:val="0"/>
                      <w:w w:val="122"/>
                      <w:b/>
                      <w:bCs/>
                    </w:rPr>
                    <w:t>s</w:t>
                  </w:r>
                  <w:r>
                    <w:rPr>
                      <w:rFonts w:ascii="Times New Roman" w:hAnsi="Times New Roman" w:cs="Times New Roman" w:eastAsia="Times New Roman"/>
                      <w:sz w:val="36"/>
                      <w:szCs w:val="36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1"/>
          <w:szCs w:val="21"/>
          <w:color w:val="7B7B7B"/>
          <w:w w:val="118"/>
        </w:rPr>
        <w:t>-</w:t>
      </w:r>
      <w:r>
        <w:rPr>
          <w:rFonts w:ascii="Arial" w:hAnsi="Arial" w:cs="Arial" w:eastAsia="Arial"/>
          <w:sz w:val="21"/>
          <w:szCs w:val="21"/>
          <w:color w:val="7B7B7B"/>
          <w:spacing w:val="-38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2F2F2F"/>
          <w:spacing w:val="0"/>
          <w:w w:val="97"/>
        </w:rPr>
        <w:t>.,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1352" w:space="355"/>
            <w:col w:w="7093"/>
          </w:cols>
        </w:sectPr>
      </w:pPr>
      <w:rPr/>
    </w:p>
    <w:p>
      <w:pPr>
        <w:spacing w:before="0" w:after="0" w:line="31" w:lineRule="exact"/>
        <w:ind w:left="488" w:right="-72"/>
        <w:jc w:val="left"/>
        <w:tabs>
          <w:tab w:pos="112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1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0"/>
          <w:w w:val="74"/>
          <w:position w:val="5"/>
        </w:rPr>
        <w:t>a: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54" w:lineRule="atLeast"/>
        <w:ind w:left="456" w:right="595"/>
        <w:jc w:val="center"/>
        <w:rPr>
          <w:rFonts w:ascii="Arial" w:hAnsi="Arial" w:cs="Arial" w:eastAsia="Arial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2.559998pt;margin-top:-1.46723pt;width:5.3625pt;height:19.5pt;mso-position-horizontal-relative:page;mso-position-vertical-relative:paragraph;z-index:-5296" type="#_x0000_t202" filled="f" stroked="f">
            <v:textbox inset="0,0,0,0">
              <w:txbxContent>
                <w:p>
                  <w:pPr>
                    <w:spacing w:before="0" w:after="0" w:line="390" w:lineRule="exact"/>
                    <w:ind w:right="-99"/>
                    <w:jc w:val="left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424242"/>
                      <w:spacing w:val="0"/>
                      <w:w w:val="55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71"/>
        </w:rPr>
        <w:t>i5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56" w:lineRule="atLeast"/>
        <w:ind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565656"/>
          <w:spacing w:val="0"/>
          <w:w w:val="600"/>
        </w:rPr>
        <w:t>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85" w:lineRule="atLeast"/>
        <w:ind w:right="-88"/>
        <w:jc w:val="left"/>
        <w:tabs>
          <w:tab w:pos="76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0.400002pt;margin-top:14.407054pt;width:211.926663pt;height:13pt;mso-position-horizontal-relative:page;mso-position-vertical-relative:paragraph;z-index:-5299" type="#_x0000_t202" filled="f" stroked="f">
            <v:textbox inset="0,0,0,0">
              <w:txbxContent>
                <w:p>
                  <w:pPr>
                    <w:spacing w:before="0" w:after="0" w:line="260" w:lineRule="exact"/>
                    <w:ind w:right="-79"/>
                    <w:jc w:val="left"/>
                    <w:tabs>
                      <w:tab w:pos="4140" w:val="left"/>
                    </w:tabs>
                    <w:rPr>
                      <w:rFonts w:ascii="Times New Roman" w:hAnsi="Times New Roman" w:cs="Times New Roman" w:eastAsia="Times New Roman"/>
                      <w:sz w:val="15"/>
                      <w:szCs w:val="15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6"/>
                      <w:szCs w:val="26"/>
                      <w:color w:val="424242"/>
                      <w:spacing w:val="0"/>
                      <w:w w:val="61"/>
                    </w:rPr>
                    <w:t>"'</w:t>
                  </w:r>
                  <w:r>
                    <w:rPr>
                      <w:rFonts w:ascii="Times New Roman" w:hAnsi="Times New Roman" w:cs="Times New Roman" w:eastAsia="Times New Roman"/>
                      <w:sz w:val="26"/>
                      <w:szCs w:val="26"/>
                      <w:color w:val="424242"/>
                      <w:spacing w:val="0"/>
                      <w:w w:val="100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26"/>
                      <w:szCs w:val="26"/>
                      <w:color w:val="424242"/>
                      <w:spacing w:val="0"/>
                      <w:w w:val="100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5"/>
                      <w:szCs w:val="15"/>
                      <w:color w:val="2F2F2F"/>
                      <w:spacing w:val="0"/>
                      <w:w w:val="122"/>
                      <w:b/>
                      <w:bCs/>
                      <w:position w:val="9"/>
                    </w:rPr>
                    <w:t>z</w:t>
                  </w:r>
                  <w:r>
                    <w:rPr>
                      <w:rFonts w:ascii="Times New Roman" w:hAnsi="Times New Roman" w:cs="Times New Roman" w:eastAsia="Times New Roman"/>
                      <w:sz w:val="15"/>
                      <w:szCs w:val="15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75.199997pt;margin-top:17.394339pt;width:197.270417pt;height:11pt;mso-position-horizontal-relative:page;mso-position-vertical-relative:paragraph;z-index:-5295" type="#_x0000_t202" filled="f" stroked="f">
            <v:textbox inset="0,0,0,0">
              <w:txbxContent>
                <w:p>
                  <w:pPr>
                    <w:spacing w:before="0" w:after="0" w:line="220" w:lineRule="exact"/>
                    <w:ind w:right="-73"/>
                    <w:jc w:val="left"/>
                    <w:tabs>
                      <w:tab w:pos="3720" w:val="left"/>
                    </w:tabs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Pr/>
                  <w:r>
                    <w:rPr>
                      <w:rFonts w:ascii="Arial" w:hAnsi="Arial" w:cs="Arial" w:eastAsia="Arial"/>
                      <w:sz w:val="22"/>
                      <w:szCs w:val="22"/>
                      <w:color w:val="424242"/>
                      <w:spacing w:val="0"/>
                      <w:w w:val="139"/>
                    </w:rPr>
                    <w:t>"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color w:val="424242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color w:val="424242"/>
                      <w:spacing w:val="0"/>
                      <w:w w:val="100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2F2F2F"/>
                      <w:spacing w:val="0"/>
                      <w:w w:val="139"/>
                      <w:position w:val="1"/>
                    </w:rPr>
                    <w:t>a.&gt;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32"/>
          <w:szCs w:val="32"/>
          <w:color w:val="424242"/>
          <w:spacing w:val="0"/>
          <w:w w:val="174"/>
          <w:b/>
          <w:bCs/>
          <w:position w:val="-11"/>
        </w:rPr>
        <w:t>i</w:t>
      </w:r>
      <w:r>
        <w:rPr>
          <w:rFonts w:ascii="Arial" w:hAnsi="Arial" w:cs="Arial" w:eastAsia="Arial"/>
          <w:sz w:val="32"/>
          <w:szCs w:val="32"/>
          <w:color w:val="424242"/>
          <w:spacing w:val="0"/>
          <w:w w:val="100"/>
          <w:b/>
          <w:bCs/>
          <w:position w:val="-11"/>
        </w:rPr>
        <w:tab/>
      </w:r>
      <w:r>
        <w:rPr>
          <w:rFonts w:ascii="Arial" w:hAnsi="Arial" w:cs="Arial" w:eastAsia="Arial"/>
          <w:sz w:val="32"/>
          <w:szCs w:val="32"/>
          <w:color w:val="424242"/>
          <w:spacing w:val="0"/>
          <w:w w:val="100"/>
          <w:b/>
          <w:bCs/>
          <w:position w:val="-11"/>
        </w:rPr>
      </w:r>
      <w:r>
        <w:rPr>
          <w:rFonts w:ascii="Times New Roman" w:hAnsi="Times New Roman" w:cs="Times New Roman" w:eastAsia="Times New Roman"/>
          <w:sz w:val="17"/>
          <w:szCs w:val="17"/>
          <w:color w:val="424242"/>
          <w:spacing w:val="0"/>
          <w:w w:val="55"/>
          <w:position w:val="0"/>
        </w:rPr>
        <w:t>15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23" w:lineRule="atLeast"/>
        <w:ind w:right="-65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72"/>
        </w:rPr>
        <w:t>IIi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23" w:lineRule="atLeast"/>
        <w:ind w:right="-85"/>
        <w:jc w:val="left"/>
        <w:tabs>
          <w:tab w:pos="9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0"/>
          <w:b/>
          <w:bCs/>
          <w:position w:val="-11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0"/>
          <w:b/>
          <w:bCs/>
          <w:position w:val="-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19"/>
          <w:w w:val="100"/>
          <w:b/>
          <w:bCs/>
          <w:position w:val="-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225"/>
          <w:b/>
          <w:bCs/>
          <w:position w:val="-11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100"/>
          <w:b/>
          <w:bCs/>
          <w:position w:val="-1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424242"/>
          <w:spacing w:val="0"/>
          <w:w w:val="100"/>
          <w:b/>
          <w:bCs/>
          <w:position w:val="-11"/>
        </w:rPr>
      </w:r>
      <w:r>
        <w:rPr>
          <w:rFonts w:ascii="Arial" w:hAnsi="Arial" w:cs="Arial" w:eastAsia="Arial"/>
          <w:sz w:val="10"/>
          <w:szCs w:val="10"/>
          <w:color w:val="424242"/>
          <w:spacing w:val="-63"/>
          <w:w w:val="108"/>
          <w:position w:val="5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2F2F2F"/>
          <w:spacing w:val="0"/>
          <w:w w:val="55"/>
          <w:position w:val="0"/>
        </w:rPr>
        <w:t>...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69" w:lineRule="atLeast"/>
        <w:ind w:left="97" w:right="-26"/>
        <w:jc w:val="center"/>
        <w:rPr>
          <w:rFonts w:ascii="Arial" w:hAnsi="Arial" w:cs="Arial" w:eastAsia="Arial"/>
          <w:sz w:val="11"/>
          <w:szCs w:val="11"/>
        </w:rPr>
      </w:pPr>
      <w:rPr/>
      <w:r>
        <w:rPr/>
        <w:br w:type="column"/>
      </w:r>
      <w:r>
        <w:rPr>
          <w:rFonts w:ascii="Arial" w:hAnsi="Arial" w:cs="Arial" w:eastAsia="Arial"/>
          <w:sz w:val="11"/>
          <w:szCs w:val="11"/>
          <w:color w:val="2F2F2F"/>
          <w:spacing w:val="0"/>
          <w:w w:val="98"/>
        </w:rPr>
        <w:t>w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6" w:after="0" w:line="60" w:lineRule="atLeast"/>
        <w:ind w:left="-37" w:right="-57"/>
        <w:jc w:val="center"/>
        <w:rPr>
          <w:rFonts w:ascii="Courier New" w:hAnsi="Courier New" w:cs="Courier New" w:eastAsia="Courier New"/>
          <w:sz w:val="11"/>
          <w:szCs w:val="11"/>
        </w:rPr>
      </w:pPr>
      <w:rPr/>
      <w:r>
        <w:rPr>
          <w:rFonts w:ascii="Courier New" w:hAnsi="Courier New" w:cs="Courier New" w:eastAsia="Courier New"/>
          <w:sz w:val="11"/>
          <w:szCs w:val="11"/>
          <w:color w:val="424242"/>
          <w:spacing w:val="-47"/>
          <w:w w:val="68"/>
          <w:b/>
          <w:bCs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-28"/>
          <w:w w:val="129"/>
          <w:position w:val="-10"/>
        </w:rPr>
        <w:t>,</w:t>
      </w:r>
      <w:r>
        <w:rPr>
          <w:rFonts w:ascii="Courier New" w:hAnsi="Courier New" w:cs="Courier New" w:eastAsia="Courier New"/>
          <w:sz w:val="11"/>
          <w:szCs w:val="11"/>
          <w:color w:val="424242"/>
          <w:spacing w:val="-22"/>
          <w:w w:val="68"/>
          <w:b/>
          <w:bCs/>
          <w:position w:val="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-62"/>
          <w:w w:val="129"/>
          <w:position w:val="-10"/>
        </w:rPr>
        <w:t>.</w:t>
      </w:r>
      <w:r>
        <w:rPr>
          <w:rFonts w:ascii="Courier New" w:hAnsi="Courier New" w:cs="Courier New" w:eastAsia="Courier New"/>
          <w:sz w:val="11"/>
          <w:szCs w:val="11"/>
          <w:color w:val="424242"/>
          <w:spacing w:val="0"/>
          <w:w w:val="68"/>
          <w:b/>
          <w:bCs/>
          <w:position w:val="0"/>
        </w:rPr>
        <w:t>c</w:t>
      </w:r>
      <w:r>
        <w:rPr>
          <w:rFonts w:ascii="Courier New" w:hAnsi="Courier New" w:cs="Courier New" w:eastAsia="Courier New"/>
          <w:sz w:val="11"/>
          <w:szCs w:val="11"/>
          <w:color w:val="424242"/>
          <w:spacing w:val="-28"/>
          <w:w w:val="68"/>
          <w:b/>
          <w:bCs/>
          <w:position w:val="0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-37"/>
          <w:w w:val="129"/>
          <w:position w:val="-10"/>
        </w:rPr>
        <w:t>,</w:t>
      </w:r>
      <w:r>
        <w:rPr>
          <w:rFonts w:ascii="Courier New" w:hAnsi="Courier New" w:cs="Courier New" w:eastAsia="Courier New"/>
          <w:sz w:val="11"/>
          <w:szCs w:val="11"/>
          <w:color w:val="424242"/>
          <w:spacing w:val="0"/>
          <w:w w:val="68"/>
          <w:b/>
          <w:bCs/>
          <w:position w:val="0"/>
        </w:rPr>
        <w:t>:</w:t>
      </w:r>
      <w:r>
        <w:rPr>
          <w:rFonts w:ascii="Courier New" w:hAnsi="Courier New" w:cs="Courier New" w:eastAsia="Courier New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83" w:lineRule="atLeast"/>
        <w:ind w:left="68" w:right="-20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5"/>
          <w:szCs w:val="25"/>
          <w:color w:val="424242"/>
          <w:spacing w:val="0"/>
          <w:w w:val="100"/>
          <w:b/>
          <w:bCs/>
        </w:rPr>
        <w:t>en</w:t>
      </w:r>
      <w:r>
        <w:rPr>
          <w:rFonts w:ascii="Times New Roman" w:hAnsi="Times New Roman" w:cs="Times New Roman" w:eastAsia="Times New Roman"/>
          <w:sz w:val="25"/>
          <w:szCs w:val="25"/>
          <w:color w:val="42424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42424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424242"/>
          <w:spacing w:val="0"/>
          <w:w w:val="108"/>
          <w:b/>
          <w:bCs/>
        </w:rPr>
        <w:t>!: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0" w:after="0" w:line="85" w:lineRule="atLeast"/>
        <w:ind w:right="-20"/>
        <w:jc w:val="left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color w:val="2F2F2F"/>
          <w:spacing w:val="0"/>
          <w:w w:val="163"/>
          <w:b/>
          <w:bCs/>
        </w:rPr>
        <w:t>a</w:t>
      </w:r>
      <w:r>
        <w:rPr>
          <w:rFonts w:ascii="Arial" w:hAnsi="Arial" w:cs="Arial" w:eastAsia="Arial"/>
          <w:sz w:val="21"/>
          <w:szCs w:val="21"/>
          <w:color w:val="2F2F2F"/>
          <w:spacing w:val="-49"/>
          <w:w w:val="163"/>
          <w:b/>
          <w:bCs/>
        </w:rPr>
        <w:t> </w:t>
      </w:r>
      <w:r>
        <w:rPr>
          <w:rFonts w:ascii="Arial" w:hAnsi="Arial" w:cs="Arial" w:eastAsia="Arial"/>
          <w:sz w:val="21"/>
          <w:szCs w:val="21"/>
          <w:color w:val="565656"/>
          <w:spacing w:val="0"/>
          <w:w w:val="78"/>
          <w:b/>
          <w:bCs/>
        </w:rPr>
        <w:t>IM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6" w:equalWidth="0">
            <w:col w:w="1223" w:space="560"/>
            <w:col w:w="872" w:space="1989"/>
            <w:col w:w="97" w:space="777"/>
            <w:col w:w="1005" w:space="551"/>
            <w:col w:w="225" w:space="514"/>
            <w:col w:w="987"/>
          </w:cols>
        </w:sectPr>
      </w:pPr>
      <w:rPr/>
    </w:p>
    <w:p>
      <w:pPr>
        <w:spacing w:before="0" w:after="0" w:line="149" w:lineRule="atLeast"/>
        <w:ind w:left="3608" w:right="-74"/>
        <w:jc w:val="left"/>
        <w:tabs>
          <w:tab w:pos="4640" w:val="left"/>
          <w:tab w:pos="538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9"/>
        </w:rPr>
        <w:t>;;;</w:t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13"/>
          <w:szCs w:val="13"/>
          <w:color w:val="2F2F2F"/>
          <w:spacing w:val="0"/>
          <w:w w:val="100"/>
          <w:position w:val="9"/>
        </w:rPr>
      </w:r>
      <w:r>
        <w:rPr>
          <w:rFonts w:ascii="Arial" w:hAnsi="Arial" w:cs="Arial" w:eastAsia="Arial"/>
          <w:sz w:val="8"/>
          <w:szCs w:val="8"/>
          <w:color w:val="424242"/>
          <w:spacing w:val="0"/>
          <w:w w:val="143"/>
          <w:position w:val="5"/>
        </w:rPr>
        <w:t>;!!</w:t>
      </w:r>
      <w:r>
        <w:rPr>
          <w:rFonts w:ascii="Arial" w:hAnsi="Arial" w:cs="Arial" w:eastAsia="Arial"/>
          <w:sz w:val="8"/>
          <w:szCs w:val="8"/>
          <w:color w:val="424242"/>
          <w:spacing w:val="0"/>
          <w:w w:val="100"/>
          <w:position w:val="5"/>
        </w:rPr>
        <w:tab/>
      </w:r>
      <w:r>
        <w:rPr>
          <w:rFonts w:ascii="Arial" w:hAnsi="Arial" w:cs="Arial" w:eastAsia="Arial"/>
          <w:sz w:val="8"/>
          <w:szCs w:val="8"/>
          <w:color w:val="424242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17"/>
          <w:szCs w:val="17"/>
          <w:color w:val="424242"/>
          <w:spacing w:val="0"/>
          <w:w w:val="100"/>
          <w:b/>
          <w:bCs/>
          <w:position w:val="0"/>
        </w:rPr>
        <w:t>a:</w:t>
      </w:r>
      <w:r>
        <w:rPr>
          <w:rFonts w:ascii="Times New Roman" w:hAnsi="Times New Roman" w:cs="Times New Roman" w:eastAsia="Times New Roman"/>
          <w:sz w:val="17"/>
          <w:szCs w:val="17"/>
          <w:color w:val="424242"/>
          <w:spacing w:val="3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24242"/>
          <w:spacing w:val="0"/>
          <w:w w:val="115"/>
          <w:b/>
          <w:bCs/>
          <w:position w:val="0"/>
        </w:rPr>
        <w:t>ffite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12" w:lineRule="atLeast"/>
        <w:ind w:left="3608" w:right="-20"/>
        <w:jc w:val="left"/>
        <w:tabs>
          <w:tab w:pos="4640" w:val="left"/>
          <w:tab w:pos="540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44"/>
        </w:rPr>
        <w:t>&lt;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-35"/>
          <w:w w:val="14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F2F2F"/>
          <w:spacing w:val="0"/>
          <w:w w:val="100"/>
        </w:rPr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44"/>
          <w:position w:val="1"/>
        </w:rPr>
        <w:t>iii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2F2F2F"/>
          <w:spacing w:val="0"/>
          <w:w w:val="219"/>
          <w:b/>
          <w:bCs/>
          <w:position w:val="5"/>
        </w:rPr>
        <w:t>zeo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229" w:lineRule="atLeast"/>
        <w:ind w:left="-45"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565656"/>
          <w:spacing w:val="-86"/>
          <w:w w:val="279"/>
        </w:rPr>
        <w:t>&lt;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4" w:lineRule="atLeast"/>
        <w:ind w:right="-94"/>
        <w:jc w:val="left"/>
        <w:tabs>
          <w:tab w:pos="760" w:val="left"/>
        </w:tabs>
        <w:rPr>
          <w:rFonts w:ascii="Arial" w:hAnsi="Arial" w:cs="Arial" w:eastAsia="Arial"/>
          <w:sz w:val="36"/>
          <w:szCs w:val="36"/>
        </w:rPr>
      </w:pPr>
      <w:rPr/>
      <w:r>
        <w:rPr>
          <w:rFonts w:ascii="Courier New" w:hAnsi="Courier New" w:cs="Courier New" w:eastAsia="Courier New"/>
          <w:sz w:val="13"/>
          <w:szCs w:val="13"/>
          <w:color w:val="424242"/>
          <w:spacing w:val="-25"/>
          <w:w w:val="137"/>
        </w:rPr>
        <w:t>N</w:t>
      </w:r>
      <w:r>
        <w:rPr>
          <w:rFonts w:ascii="Courier New" w:hAnsi="Courier New" w:cs="Courier New" w:eastAsia="Courier New"/>
          <w:sz w:val="13"/>
          <w:szCs w:val="13"/>
          <w:color w:val="424242"/>
          <w:spacing w:val="0"/>
          <w:w w:val="137"/>
        </w:rPr>
        <w:t>o</w:t>
      </w:r>
      <w:r>
        <w:rPr>
          <w:rFonts w:ascii="Courier New" w:hAnsi="Courier New" w:cs="Courier New" w:eastAsia="Courier New"/>
          <w:sz w:val="13"/>
          <w:szCs w:val="13"/>
          <w:color w:val="424242"/>
          <w:spacing w:val="-106"/>
          <w:w w:val="137"/>
        </w:rPr>
        <w:t> </w:t>
      </w:r>
      <w:r>
        <w:rPr>
          <w:rFonts w:ascii="Courier New" w:hAnsi="Courier New" w:cs="Courier New" w:eastAsia="Courier New"/>
          <w:sz w:val="13"/>
          <w:szCs w:val="13"/>
          <w:color w:val="424242"/>
          <w:spacing w:val="0"/>
          <w:w w:val="100"/>
        </w:rPr>
        <w:tab/>
      </w:r>
      <w:r>
        <w:rPr>
          <w:rFonts w:ascii="Courier New" w:hAnsi="Courier New" w:cs="Courier New" w:eastAsia="Courier New"/>
          <w:sz w:val="13"/>
          <w:szCs w:val="13"/>
          <w:color w:val="424242"/>
          <w:spacing w:val="0"/>
          <w:w w:val="100"/>
        </w:rPr>
      </w:r>
      <w:r>
        <w:rPr>
          <w:rFonts w:ascii="Arial" w:hAnsi="Arial" w:cs="Arial" w:eastAsia="Arial"/>
          <w:sz w:val="23"/>
          <w:szCs w:val="23"/>
          <w:color w:val="2F2F2F"/>
          <w:spacing w:val="-4"/>
          <w:w w:val="111"/>
        </w:rPr>
        <w:t>"</w:t>
      </w:r>
      <w:r>
        <w:rPr>
          <w:rFonts w:ascii="Arial" w:hAnsi="Arial" w:cs="Arial" w:eastAsia="Arial"/>
          <w:sz w:val="23"/>
          <w:szCs w:val="23"/>
          <w:color w:val="565656"/>
          <w:spacing w:val="-103"/>
          <w:w w:val="126"/>
        </w:rPr>
        <w:t>"</w:t>
      </w:r>
      <w:r>
        <w:rPr>
          <w:rFonts w:ascii="Arial" w:hAnsi="Arial" w:cs="Arial" w:eastAsia="Arial"/>
          <w:sz w:val="36"/>
          <w:szCs w:val="36"/>
          <w:color w:val="424242"/>
          <w:spacing w:val="0"/>
          <w:w w:val="56"/>
          <w:position w:val="-8"/>
        </w:rPr>
        <w:t>..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0" w:after="0" w:line="224" w:lineRule="atLeast"/>
        <w:ind w:right="-20"/>
        <w:jc w:val="left"/>
        <w:rPr>
          <w:rFonts w:ascii="Courier New" w:hAnsi="Courier New" w:cs="Courier New" w:eastAsia="Courier New"/>
          <w:sz w:val="13"/>
          <w:szCs w:val="13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3"/>
          <w:szCs w:val="13"/>
          <w:color w:val="565656"/>
          <w:w w:val="101"/>
          <w:b/>
          <w:bCs/>
        </w:rPr>
        <w:t>c</w:t>
      </w:r>
      <w:r>
        <w:rPr>
          <w:rFonts w:ascii="Courier New" w:hAnsi="Courier New" w:cs="Courier New" w:eastAsia="Courier New"/>
          <w:sz w:val="13"/>
          <w:szCs w:val="13"/>
          <w:color w:val="565656"/>
          <w:spacing w:val="-35"/>
          <w:w w:val="100"/>
          <w:b/>
          <w:bCs/>
        </w:rPr>
        <w:t> </w:t>
      </w:r>
      <w:r>
        <w:rPr>
          <w:rFonts w:ascii="Courier New" w:hAnsi="Courier New" w:cs="Courier New" w:eastAsia="Courier New"/>
          <w:sz w:val="13"/>
          <w:szCs w:val="13"/>
          <w:color w:val="2F2F2F"/>
          <w:spacing w:val="0"/>
          <w:w w:val="215"/>
          <w:b/>
          <w:bCs/>
        </w:rPr>
        <w:t>w</w:t>
      </w:r>
      <w:r>
        <w:rPr>
          <w:rFonts w:ascii="Courier New" w:hAnsi="Courier New" w:cs="Courier New" w:eastAsia="Courier New"/>
          <w:sz w:val="13"/>
          <w:szCs w:val="13"/>
          <w:color w:val="2F2F2F"/>
          <w:spacing w:val="22"/>
          <w:w w:val="215"/>
          <w:b/>
          <w:bCs/>
        </w:rPr>
        <w:t> </w:t>
      </w:r>
      <w:r>
        <w:rPr>
          <w:rFonts w:ascii="Courier New" w:hAnsi="Courier New" w:cs="Courier New" w:eastAsia="Courier New"/>
          <w:sz w:val="13"/>
          <w:szCs w:val="13"/>
          <w:color w:val="2F2F2F"/>
          <w:spacing w:val="0"/>
          <w:w w:val="71"/>
        </w:rPr>
        <w:t>"'</w:t>
      </w:r>
      <w:r>
        <w:rPr>
          <w:rFonts w:ascii="Courier New" w:hAnsi="Courier New" w:cs="Courier New" w:eastAsia="Courier New"/>
          <w:sz w:val="13"/>
          <w:szCs w:val="1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5947" w:space="369"/>
            <w:col w:w="997" w:space="510"/>
            <w:col w:w="977"/>
          </w:cols>
        </w:sectPr>
      </w:pPr>
      <w:rPr/>
    </w:p>
    <w:p>
      <w:pPr>
        <w:spacing w:before="0" w:after="0" w:line="210" w:lineRule="atLeast"/>
        <w:ind w:left="488" w:right="-79"/>
        <w:jc w:val="left"/>
        <w:tabs>
          <w:tab w:pos="1120" w:val="left"/>
          <w:tab w:pos="2560" w:val="left"/>
          <w:tab w:pos="3600" w:val="left"/>
          <w:tab w:pos="464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2.559998pt;margin-top:13.024888pt;width:4.4775pt;height:4.5pt;mso-position-horizontal-relative:page;mso-position-vertical-relative:paragraph;z-index:-5301" type="#_x0000_t202" filled="f" stroked="f">
            <v:textbox inset="0,0,0,0">
              <w:txbxContent>
                <w:p>
                  <w:pPr>
                    <w:spacing w:before="0" w:after="0" w:line="90" w:lineRule="exact"/>
                    <w:ind w:right="-54"/>
                    <w:jc w:val="left"/>
                    <w:rPr>
                      <w:rFonts w:ascii="Times New Roman" w:hAnsi="Times New Roman" w:cs="Times New Roman" w:eastAsia="Times New Roman"/>
                      <w:sz w:val="9"/>
                      <w:szCs w:val="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2F2F2F"/>
                      <w:spacing w:val="0"/>
                      <w:w w:val="199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9"/>
                      <w:szCs w:val="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2"/>
        </w:rPr>
        <w:t>"'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2"/>
        </w:rPr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7"/>
        </w:rPr>
        <w:t>w</w:t>
      </w:r>
      <w:r>
        <w:rPr>
          <w:rFonts w:ascii="Arial" w:hAnsi="Arial" w:cs="Arial" w:eastAsia="Arial"/>
          <w:sz w:val="10"/>
          <w:szCs w:val="10"/>
          <w:color w:val="2F2F2F"/>
          <w:spacing w:val="-22"/>
          <w:w w:val="100"/>
          <w:position w:val="-7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-7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-63"/>
          <w:w w:val="100"/>
          <w:position w:val="-7"/>
        </w:rPr>
        <w:t>w</w:t>
      </w:r>
      <w:r>
        <w:rPr>
          <w:rFonts w:ascii="Arial" w:hAnsi="Arial" w:cs="Arial" w:eastAsia="Arial"/>
          <w:sz w:val="24"/>
          <w:szCs w:val="24"/>
          <w:color w:val="565656"/>
          <w:spacing w:val="0"/>
          <w:w w:val="100"/>
          <w:position w:val="-12"/>
        </w:rPr>
        <w:t>"</w:t>
      </w:r>
      <w:r>
        <w:rPr>
          <w:rFonts w:ascii="Arial" w:hAnsi="Arial" w:cs="Arial" w:eastAsia="Arial"/>
          <w:sz w:val="24"/>
          <w:szCs w:val="24"/>
          <w:color w:val="565656"/>
          <w:spacing w:val="-56"/>
          <w:w w:val="100"/>
          <w:position w:val="-12"/>
        </w:rPr>
        <w:t> </w:t>
      </w:r>
      <w:r>
        <w:rPr>
          <w:rFonts w:ascii="Arial" w:hAnsi="Arial" w:cs="Arial" w:eastAsia="Arial"/>
          <w:sz w:val="24"/>
          <w:szCs w:val="24"/>
          <w:color w:val="565656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4"/>
          <w:szCs w:val="24"/>
          <w:color w:val="565656"/>
          <w:spacing w:val="0"/>
          <w:w w:val="100"/>
          <w:position w:val="-12"/>
        </w:rPr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83"/>
          <w:position w:val="0"/>
        </w:rPr>
        <w:t>I!!</w:t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4"/>
          <w:szCs w:val="14"/>
          <w:color w:val="2F2F2F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8"/>
          <w:position w:val="2"/>
        </w:rPr>
        <w:t>w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210" w:lineRule="atLeast"/>
        <w:ind w:right="-58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424242"/>
          <w:spacing w:val="0"/>
          <w:w w:val="117"/>
        </w:rPr>
        <w:t>ol!:!5:w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210" w:lineRule="atLeast"/>
        <w:ind w:right="-20"/>
        <w:jc w:val="left"/>
        <w:tabs>
          <w:tab w:pos="720" w:val="left"/>
        </w:tabs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0"/>
          <w:szCs w:val="10"/>
          <w:color w:val="2F2F2F"/>
          <w:spacing w:val="0"/>
          <w:w w:val="197"/>
        </w:rPr>
        <w:t>Z4</w:t>
      </w:r>
      <w:r>
        <w:rPr>
          <w:rFonts w:ascii="Courier New" w:hAnsi="Courier New" w:cs="Courier New" w:eastAsia="Courier New"/>
          <w:sz w:val="10"/>
          <w:szCs w:val="10"/>
          <w:color w:val="2F2F2F"/>
          <w:spacing w:val="0"/>
          <w:w w:val="100"/>
        </w:rPr>
        <w:tab/>
      </w:r>
      <w:r>
        <w:rPr>
          <w:rFonts w:ascii="Courier New" w:hAnsi="Courier New" w:cs="Courier New" w:eastAsia="Courier New"/>
          <w:sz w:val="10"/>
          <w:szCs w:val="10"/>
          <w:color w:val="2F2F2F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b/>
          <w:bCs/>
        </w:rPr>
        <w:t>ffi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1"/>
          <w:b/>
          <w:bCs/>
        </w:rPr>
        <w:t>ff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1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91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565656"/>
          <w:spacing w:val="0"/>
          <w:w w:val="109"/>
          <w:b/>
          <w:bCs/>
        </w:rPr>
        <w:t>f5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3" w:equalWidth="0">
            <w:col w:w="4727" w:space="791"/>
            <w:col w:w="449" w:space="1116"/>
            <w:col w:w="1717"/>
          </w:cols>
        </w:sectPr>
      </w:pPr>
      <w:rPr/>
    </w:p>
    <w:p>
      <w:pPr>
        <w:spacing w:before="0" w:after="0" w:line="131" w:lineRule="atLeast"/>
        <w:ind w:left="1784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99"/>
        </w:rPr>
        <w:t>0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52" w:lineRule="exact"/>
        <w:ind w:left="488" w:right="-61"/>
        <w:jc w:val="left"/>
        <w:tabs>
          <w:tab w:pos="550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2F2F2F"/>
          <w:spacing w:val="0"/>
          <w:w w:val="132"/>
          <w:position w:val="-4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2F2F2F"/>
          <w:spacing w:val="-46"/>
          <w:w w:val="132"/>
          <w:position w:val="-4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2F2F2F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2F2F2F"/>
          <w:spacing w:val="0"/>
          <w:w w:val="100"/>
          <w:position w:val="-4"/>
        </w:rPr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32"/>
          <w:position w:val="-2"/>
        </w:rPr>
        <w:t>a:w</w:t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32"/>
          <w:position w:val="-2"/>
        </w:rPr>
        <w:t>   </w:t>
      </w:r>
      <w:r>
        <w:rPr>
          <w:rFonts w:ascii="Arial" w:hAnsi="Arial" w:cs="Arial" w:eastAsia="Arial"/>
          <w:sz w:val="10"/>
          <w:szCs w:val="10"/>
          <w:color w:val="424242"/>
          <w:spacing w:val="21"/>
          <w:w w:val="132"/>
          <w:position w:val="-2"/>
        </w:rPr>
        <w:t> </w:t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position w:val="-2"/>
        </w:rPr>
        <w:t>_,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61" w:lineRule="atLeast"/>
        <w:ind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9"/>
          <w:szCs w:val="9"/>
          <w:color w:val="424242"/>
          <w:spacing w:val="0"/>
          <w:w w:val="176"/>
          <w:b/>
          <w:bCs/>
        </w:rPr>
        <w:t>n.o.;Oa.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25" w:lineRule="atLeast"/>
        <w:ind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  <w:b/>
          <w:bCs/>
          <w:i/>
        </w:rPr>
        <w:t>in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00"/>
          <w:b/>
          <w:bCs/>
          <w:i/>
        </w:rPr>
        <w:t>    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1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F2F2F"/>
          <w:spacing w:val="0"/>
          <w:w w:val="166"/>
          <w:b/>
          <w:bCs/>
        </w:rPr>
        <w:t>z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5977" w:space="1835"/>
            <w:col w:w="988"/>
          </w:cols>
        </w:sectPr>
      </w:pPr>
      <w:rPr/>
    </w:p>
    <w:p>
      <w:pPr>
        <w:spacing w:before="55" w:after="0" w:line="240" w:lineRule="auto"/>
        <w:ind w:left="517" w:right="-56"/>
        <w:jc w:val="left"/>
        <w:tabs>
          <w:tab w:pos="1140" w:val="left"/>
          <w:tab w:pos="1800" w:val="left"/>
          <w:tab w:pos="2580" w:val="left"/>
          <w:tab w:pos="3620" w:val="left"/>
          <w:tab w:pos="4660" w:val="left"/>
          <w:tab w:pos="5660" w:val="left"/>
          <w:tab w:pos="6380" w:val="left"/>
          <w:tab w:pos="7160" w:val="left"/>
          <w:tab w:pos="804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36"/>
          <w:position w:val="1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28"/>
          <w:w w:val="136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6"/>
          <w:position w:val="0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6"/>
          <w:position w:val="0"/>
        </w:rPr>
        <w:t>3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6"/>
          <w:position w:val="1"/>
        </w:rPr>
        <w:t>4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6"/>
          <w:position w:val="0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28"/>
          <w:w w:val="136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36"/>
          <w:position w:val="0"/>
        </w:rPr>
        <w:t>6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33"/>
          <w:w w:val="136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-1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424242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48"/>
          <w:position w:val="0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36"/>
          <w:w w:val="148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48"/>
          <w:position w:val="0"/>
        </w:rPr>
        <w:t>ll</w:t>
      </w:r>
      <w:r>
        <w:rPr>
          <w:rFonts w:ascii="Arial" w:hAnsi="Arial" w:cs="Arial" w:eastAsia="Arial"/>
          <w:sz w:val="10"/>
          <w:szCs w:val="10"/>
          <w:color w:val="2F2F2F"/>
          <w:spacing w:val="-38"/>
          <w:w w:val="148"/>
          <w:position w:val="0"/>
        </w:rPr>
        <w:t> </w:t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0"/>
          <w:szCs w:val="10"/>
          <w:color w:val="2F2F2F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9"/>
          <w:szCs w:val="9"/>
          <w:color w:val="2F2F2F"/>
          <w:spacing w:val="0"/>
          <w:w w:val="148"/>
          <w:position w:val="1"/>
        </w:rPr>
        <w:t>11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70" w:after="0" w:line="44" w:lineRule="exact"/>
        <w:ind w:left="2514" w:right="-20"/>
        <w:jc w:val="left"/>
        <w:tabs>
          <w:tab w:pos="3560" w:val="left"/>
          <w:tab w:pos="45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565656"/>
          <w:w w:val="102"/>
          <w:position w:val="-6"/>
        </w:rPr>
        <w:t>At</w:t>
      </w:r>
      <w:r>
        <w:rPr>
          <w:rFonts w:ascii="Arial" w:hAnsi="Arial" w:cs="Arial" w:eastAsia="Arial"/>
          <w:sz w:val="9"/>
          <w:szCs w:val="9"/>
          <w:color w:val="565656"/>
          <w:spacing w:val="-8"/>
          <w:w w:val="103"/>
          <w:position w:val="-6"/>
        </w:rPr>
        <w:t>)</w:t>
      </w:r>
      <w:r>
        <w:rPr>
          <w:rFonts w:ascii="Arial" w:hAnsi="Arial" w:cs="Arial" w:eastAsia="Arial"/>
          <w:sz w:val="9"/>
          <w:szCs w:val="9"/>
          <w:color w:val="7B7B7B"/>
          <w:spacing w:val="-11"/>
          <w:w w:val="92"/>
          <w:position w:val="-6"/>
        </w:rPr>
        <w:t>O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224"/>
          <w:position w:val="-6"/>
        </w:rPr>
        <w:t>I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position w:val="-6"/>
        </w:rPr>
      </w:r>
      <w:r>
        <w:rPr>
          <w:rFonts w:ascii="Courier New" w:hAnsi="Courier New" w:cs="Courier New" w:eastAsia="Courier New"/>
          <w:sz w:val="12"/>
          <w:szCs w:val="12"/>
          <w:color w:val="565656"/>
          <w:spacing w:val="0"/>
          <w:w w:val="70"/>
          <w:position w:val="-6"/>
        </w:rPr>
        <w:t>100.</w:t>
      </w:r>
      <w:r>
        <w:rPr>
          <w:rFonts w:ascii="Courier New" w:hAnsi="Courier New" w:cs="Courier New" w:eastAsia="Courier New"/>
          <w:sz w:val="12"/>
          <w:szCs w:val="12"/>
          <w:color w:val="565656"/>
          <w:spacing w:val="0"/>
          <w:w w:val="100"/>
          <w:position w:val="-6"/>
        </w:rPr>
        <w:tab/>
      </w:r>
      <w:r>
        <w:rPr>
          <w:rFonts w:ascii="Courier New" w:hAnsi="Courier New" w:cs="Courier New" w:eastAsia="Courier New"/>
          <w:sz w:val="12"/>
          <w:szCs w:val="12"/>
          <w:color w:val="565656"/>
          <w:spacing w:val="0"/>
          <w:w w:val="100"/>
          <w:position w:val="-6"/>
        </w:rPr>
      </w:r>
      <w:r>
        <w:rPr>
          <w:rFonts w:ascii="Arial" w:hAnsi="Arial" w:cs="Arial" w:eastAsia="Arial"/>
          <w:sz w:val="9"/>
          <w:szCs w:val="9"/>
          <w:color w:val="7B7B7B"/>
          <w:spacing w:val="0"/>
          <w:w w:val="81"/>
          <w:b/>
          <w:bCs/>
          <w:position w:val="-6"/>
        </w:rPr>
        <w:t>Eln'I</w:t>
      </w:r>
      <w:r>
        <w:rPr>
          <w:rFonts w:ascii="Arial" w:hAnsi="Arial" w:cs="Arial" w:eastAsia="Arial"/>
          <w:sz w:val="9"/>
          <w:szCs w:val="9"/>
          <w:color w:val="7B7B7B"/>
          <w:spacing w:val="5"/>
          <w:w w:val="81"/>
          <w:b/>
          <w:bCs/>
          <w:position w:val="-6"/>
        </w:rPr>
        <w:t>O</w:t>
      </w:r>
      <w:r>
        <w:rPr>
          <w:rFonts w:ascii="Arial" w:hAnsi="Arial" w:cs="Arial" w:eastAsia="Arial"/>
          <w:sz w:val="9"/>
          <w:szCs w:val="9"/>
          <w:color w:val="424242"/>
          <w:spacing w:val="-12"/>
          <w:w w:val="104"/>
          <w:b/>
          <w:bCs/>
          <w:position w:val="-6"/>
        </w:rPr>
        <w:t>d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13"/>
          <w:b/>
          <w:bCs/>
          <w:position w:val="-6"/>
        </w:rPr>
        <w:t>hi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4" w:lineRule="atLeast"/>
        <w:ind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9"/>
          <w:szCs w:val="9"/>
          <w:color w:val="565656"/>
          <w:spacing w:val="0"/>
          <w:w w:val="100"/>
          <w:b/>
          <w:bCs/>
        </w:rPr>
        <w:t>o.;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2" w:equalWidth="0">
            <w:col w:w="8179" w:space="123"/>
            <w:col w:w="498"/>
          </w:cols>
        </w:sectPr>
      </w:pPr>
      <w:rPr/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79" w:lineRule="exact"/>
        <w:ind w:left="478" w:right="-57"/>
        <w:jc w:val="left"/>
        <w:tabs>
          <w:tab w:pos="980" w:val="left"/>
        </w:tabs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-4"/>
        </w:rPr>
        <w:t>92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-4"/>
        </w:rPr>
      </w:r>
      <w:r>
        <w:rPr>
          <w:rFonts w:ascii="Arial" w:hAnsi="Arial" w:cs="Arial" w:eastAsia="Arial"/>
          <w:sz w:val="10"/>
          <w:szCs w:val="10"/>
          <w:color w:val="565656"/>
          <w:spacing w:val="0"/>
          <w:w w:val="100"/>
          <w:b/>
          <w:bCs/>
          <w:position w:val="-3"/>
        </w:rPr>
        <w:t>OU</w:t>
      </w:r>
      <w:r>
        <w:rPr>
          <w:rFonts w:ascii="Arial" w:hAnsi="Arial" w:cs="Arial" w:eastAsia="Arial"/>
          <w:sz w:val="10"/>
          <w:szCs w:val="10"/>
          <w:color w:val="565656"/>
          <w:spacing w:val="3"/>
          <w:w w:val="100"/>
          <w:b/>
          <w:bCs/>
          <w:position w:val="-3"/>
        </w:rPr>
        <w:t>R</w:t>
      </w:r>
      <w:r>
        <w:rPr>
          <w:rFonts w:ascii="Arial" w:hAnsi="Arial" w:cs="Arial" w:eastAsia="Arial"/>
          <w:sz w:val="10"/>
          <w:szCs w:val="10"/>
          <w:color w:val="424242"/>
          <w:spacing w:val="0"/>
          <w:w w:val="100"/>
          <w:b/>
          <w:bCs/>
          <w:position w:val="-3"/>
        </w:rPr>
        <w:t>R</w:t>
      </w:r>
      <w:r>
        <w:rPr>
          <w:rFonts w:ascii="Arial" w:hAnsi="Arial" w:cs="Arial" w:eastAsia="Arial"/>
          <w:sz w:val="10"/>
          <w:szCs w:val="10"/>
          <w:color w:val="424242"/>
          <w:spacing w:val="-9"/>
          <w:w w:val="100"/>
          <w:b/>
          <w:bCs/>
          <w:position w:val="-3"/>
        </w:rPr>
        <w:t>E</w:t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100"/>
          <w:b/>
          <w:bCs/>
          <w:position w:val="-3"/>
        </w:rPr>
        <w:t>S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67" w:after="0" w:line="240" w:lineRule="auto"/>
        <w:ind w:right="-54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tshte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0" w:after="0" w:line="265" w:lineRule="exact"/>
        <w:ind w:right="-79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6"/>
          <w:szCs w:val="26"/>
          <w:color w:val="565656"/>
          <w:spacing w:val="0"/>
          <w:w w:val="54"/>
        </w:rPr>
        <w:t>..,.,.,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55"/>
        <w:jc w:val="left"/>
        <w:tabs>
          <w:tab w:pos="96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ldriz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424242"/>
          <w:spacing w:val="-8"/>
          <w:w w:val="117"/>
          <w:b/>
          <w:bCs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9"/>
          <w:b/>
          <w:bCs/>
          <w:position w:val="1"/>
        </w:rPr>
        <w:t>tn</w:t>
      </w:r>
      <w:r>
        <w:rPr>
          <w:rFonts w:ascii="Arial" w:hAnsi="Arial" w:cs="Arial" w:eastAsia="Arial"/>
          <w:sz w:val="9"/>
          <w:szCs w:val="9"/>
          <w:color w:val="696969"/>
          <w:spacing w:val="3"/>
          <w:w w:val="110"/>
          <w:b/>
          <w:bCs/>
          <w:position w:val="1"/>
        </w:rPr>
        <w:t>a</w:t>
      </w:r>
      <w:r>
        <w:rPr>
          <w:rFonts w:ascii="Arial" w:hAnsi="Arial" w:cs="Arial" w:eastAsia="Arial"/>
          <w:sz w:val="9"/>
          <w:szCs w:val="9"/>
          <w:color w:val="424242"/>
          <w:spacing w:val="-3"/>
          <w:w w:val="104"/>
          <w:b/>
          <w:bCs/>
          <w:position w:val="1"/>
        </w:rPr>
        <w:t>d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99"/>
          <w:b/>
          <w:bCs/>
          <w:position w:val="1"/>
        </w:rPr>
        <w:t>ni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58" w:after="0" w:line="240" w:lineRule="auto"/>
        <w:ind w:right="-20"/>
        <w:jc w:val="left"/>
        <w:tabs>
          <w:tab w:pos="720" w:val="left"/>
          <w:tab w:pos="1520" w:val="left"/>
          <w:tab w:pos="24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25"/>
          <w:b/>
          <w:bCs/>
        </w:rPr>
        <w:t>71</w:t>
      </w:r>
      <w:r>
        <w:rPr>
          <w:rFonts w:ascii="Arial" w:hAnsi="Arial" w:cs="Arial" w:eastAsia="Arial"/>
          <w:sz w:val="9"/>
          <w:szCs w:val="9"/>
          <w:color w:val="565656"/>
          <w:spacing w:val="-17"/>
          <w:w w:val="125"/>
          <w:b/>
          <w:bCs/>
        </w:rPr>
        <w:t>3</w:t>
      </w:r>
      <w:r>
        <w:rPr>
          <w:rFonts w:ascii="Arial" w:hAnsi="Arial" w:cs="Arial" w:eastAsia="Arial"/>
          <w:sz w:val="9"/>
          <w:szCs w:val="9"/>
          <w:color w:val="8A8A8A"/>
          <w:spacing w:val="0"/>
          <w:w w:val="125"/>
          <w:b/>
          <w:bCs/>
        </w:rPr>
        <w:t>1</w:t>
      </w:r>
      <w:r>
        <w:rPr>
          <w:rFonts w:ascii="Arial" w:hAnsi="Arial" w:cs="Arial" w:eastAsia="Arial"/>
          <w:sz w:val="9"/>
          <w:szCs w:val="9"/>
          <w:color w:val="8A8A8A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8A8A8A"/>
          <w:spacing w:val="0"/>
          <w:w w:val="100"/>
          <w:b/>
          <w:bCs/>
        </w:rPr>
      </w:r>
      <w:r>
        <w:rPr>
          <w:rFonts w:ascii="Arial" w:hAnsi="Arial" w:cs="Arial" w:eastAsia="Arial"/>
          <w:sz w:val="9"/>
          <w:szCs w:val="9"/>
          <w:color w:val="696969"/>
          <w:spacing w:val="0"/>
          <w:w w:val="125"/>
          <w:b/>
          <w:bCs/>
        </w:rPr>
        <w:t>8</w:t>
      </w:r>
      <w:r>
        <w:rPr>
          <w:rFonts w:ascii="Arial" w:hAnsi="Arial" w:cs="Arial" w:eastAsia="Arial"/>
          <w:sz w:val="9"/>
          <w:szCs w:val="9"/>
          <w:color w:val="696969"/>
          <w:spacing w:val="2"/>
          <w:w w:val="125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25"/>
          <w:b/>
          <w:bCs/>
        </w:rPr>
        <w:t>12</w:t>
      </w:r>
      <w:r>
        <w:rPr>
          <w:rFonts w:ascii="Arial" w:hAnsi="Arial" w:cs="Arial" w:eastAsia="Arial"/>
          <w:sz w:val="9"/>
          <w:szCs w:val="9"/>
          <w:color w:val="696969"/>
          <w:spacing w:val="-29"/>
          <w:w w:val="125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</w:rPr>
        <w:t>214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53"/>
        </w:rPr>
        <w:t>99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  <w:cols w:num="5" w:equalWidth="0">
            <w:col w:w="1391" w:space="336"/>
            <w:col w:w="207" w:space="561"/>
            <w:col w:w="246" w:space="829"/>
            <w:col w:w="1309" w:space="707"/>
            <w:col w:w="3214"/>
          </w:cols>
        </w:sectPr>
      </w:pPr>
      <w:rPr/>
    </w:p>
    <w:p>
      <w:pPr>
        <w:spacing w:before="0" w:after="0" w:line="153" w:lineRule="exact"/>
        <w:ind w:left="1707" w:right="-20"/>
        <w:jc w:val="left"/>
        <w:tabs>
          <w:tab w:pos="2500" w:val="left"/>
          <w:tab w:pos="3560" w:val="left"/>
          <w:tab w:pos="4520" w:val="left"/>
          <w:tab w:pos="5580" w:val="left"/>
          <w:tab w:pos="6300" w:val="left"/>
          <w:tab w:pos="7060" w:val="left"/>
          <w:tab w:pos="8020" w:val="left"/>
        </w:tabs>
        <w:rPr>
          <w:rFonts w:ascii="Arial" w:hAnsi="Arial" w:cs="Arial" w:eastAsia="Arial"/>
          <w:sz w:val="7"/>
          <w:szCs w:val="7"/>
        </w:rPr>
      </w:pPr>
      <w:rPr/>
      <w:r>
        <w:rPr/>
        <w:pict>
          <v:group style="position:absolute;margin-left:101.279999pt;margin-top:37.439999pt;width:413.28pt;height:597.6pt;mso-position-horizontal-relative:page;mso-position-vertical-relative:page;z-index:-5311" coordorigin="2026,749" coordsize="8266,11952">
            <v:group style="position:absolute;left:2045;top:758;width:2;height:11933" coordorigin="2045,758" coordsize="2,11933">
              <v:shape style="position:absolute;left:2045;top:758;width:2;height:11933" coordorigin="2045,758" coordsize="0,11933" path="m2045,12691l2045,758e" filled="f" stroked="t" strokeweight=".96pt" strokecolor="#4F4F4F">
                <v:path arrowok="t"/>
              </v:shape>
            </v:group>
            <v:group style="position:absolute;left:2472;top:758;width:2;height:2755" coordorigin="2472,758" coordsize="2,2755">
              <v:shape style="position:absolute;left:2472;top:758;width:2;height:2755" coordorigin="2472,758" coordsize="0,2755" path="m2472,3514l2472,758e" filled="f" stroked="t" strokeweight=".48pt" strokecolor="#646464">
                <v:path arrowok="t"/>
              </v:shape>
            </v:group>
            <v:group style="position:absolute;left:3336;top:758;width:2;height:2755" coordorigin="3336,758" coordsize="2,2755">
              <v:shape style="position:absolute;left:3336;top:758;width:2;height:2755" coordorigin="3336,758" coordsize="0,2755" path="m3336,3514l3336,758e" filled="f" stroked="t" strokeweight=".48pt" strokecolor="#000000">
                <v:path arrowok="t"/>
              </v:shape>
            </v:group>
            <v:group style="position:absolute;left:3331;top:763;width:6950;height:2" coordorigin="3331,763" coordsize="6950,2">
              <v:shape style="position:absolute;left:3331;top:763;width:6950;height:2" coordorigin="3331,763" coordsize="6950,0" path="m3331,763l10282,763e" filled="f" stroked="t" strokeweight=".48pt" strokecolor="#232323">
                <v:path arrowok="t"/>
              </v:shape>
            </v:group>
            <v:group style="position:absolute;left:3763;top:758;width:2;height:2755" coordorigin="3763,758" coordsize="2,2755">
              <v:shape style="position:absolute;left:3763;top:758;width:2;height:2755" coordorigin="3763,758" coordsize="0,2755" path="m3763,3514l3763,758e" filled="f" stroked="t" strokeweight=".96pt" strokecolor="#4F4F4F">
                <v:path arrowok="t"/>
              </v:shape>
            </v:group>
            <v:group style="position:absolute;left:3754;top:960;width:4109;height:2" coordorigin="3754,960" coordsize="4109,2">
              <v:shape style="position:absolute;left:3754;top:960;width:4109;height:2" coordorigin="3754,960" coordsize="4109,0" path="m3754,960l7862,960e" filled="f" stroked="t" strokeweight=".96pt" strokecolor="#7C7C7C">
                <v:path arrowok="t"/>
              </v:shape>
            </v:group>
            <v:group style="position:absolute;left:4891;top:758;width:2;height:2554" coordorigin="4891,758" coordsize="2,2554">
              <v:shape style="position:absolute;left:4891;top:758;width:2;height:2554" coordorigin="4891,758" coordsize="0,2554" path="m4891,3312l4891,758e" filled="f" stroked="t" strokeweight=".48pt" strokecolor="#4F4F4F">
                <v:path arrowok="t"/>
              </v:shape>
            </v:group>
            <v:group style="position:absolute;left:5866;top:758;width:2;height:278" coordorigin="5866,758" coordsize="2,278">
              <v:shape style="position:absolute;left:5866;top:758;width:2;height:278" coordorigin="5866,758" coordsize="0,278" path="m5866,1037l5866,758e" filled="f" stroked="t" strokeweight=".96pt" strokecolor="#3F3F3F">
                <v:path arrowok="t"/>
              </v:shape>
            </v:group>
            <v:group style="position:absolute;left:6970;top:758;width:2;height:2554" coordorigin="6970,758" coordsize="2,2554">
              <v:shape style="position:absolute;left:6970;top:758;width:2;height:2554" coordorigin="6970,758" coordsize="0,2554" path="m6970,3312l6970,758e" filled="f" stroked="t" strokeweight=".96pt" strokecolor="#808080">
                <v:path arrowok="t"/>
              </v:shape>
            </v:group>
            <v:group style="position:absolute;left:7853;top:758;width:2;height:2554" coordorigin="7853,758" coordsize="2,2554">
              <v:shape style="position:absolute;left:7853;top:758;width:2;height:2554" coordorigin="7853,758" coordsize="0,2554" path="m7853,3312l7853,758e" filled="f" stroked="t" strokeweight=".96pt" strokecolor="#545454">
                <v:path arrowok="t"/>
              </v:shape>
            </v:group>
            <v:group style="position:absolute;left:8429;top:758;width:2;height:2554" coordorigin="8429,758" coordsize="2,2554">
              <v:shape style="position:absolute;left:8429;top:758;width:2;height:2554" coordorigin="8429,758" coordsize="0,2554" path="m8429,3312l8429,758e" filled="f" stroked="t" strokeweight=".96pt" strokecolor="#4B4B4B">
                <v:path arrowok="t"/>
              </v:shape>
            </v:group>
            <v:group style="position:absolute;left:9384;top:758;width:2;height:2554" coordorigin="9384,758" coordsize="2,2554">
              <v:shape style="position:absolute;left:9384;top:758;width:2;height:2554" coordorigin="9384,758" coordsize="0,2554" path="m9384,3312l9384,758e" filled="f" stroked="t" strokeweight=".48pt" strokecolor="#080808">
                <v:path arrowok="t"/>
              </v:shape>
            </v:group>
            <v:group style="position:absolute;left:10272;top:758;width:2;height:11933" coordorigin="10272,758" coordsize="2,11933">
              <v:shape style="position:absolute;left:10272;top:758;width:2;height:11933" coordorigin="10272,758" coordsize="0,11933" path="m10272,12691l10272,758e" filled="f" stroked="t" strokeweight=".96pt" strokecolor="#979797">
                <v:path arrowok="t"/>
              </v:shape>
            </v:group>
            <v:group style="position:absolute;left:3744;top:1104;width:3226;height:2" coordorigin="3744,1104" coordsize="3226,2">
              <v:shape style="position:absolute;left:3744;top:1104;width:3226;height:2" coordorigin="3744,1104" coordsize="3226,0" path="m3744,1104l6970,1104e" filled="f" stroked="t" strokeweight=".48pt" strokecolor="#5B5B5B">
                <v:path arrowok="t"/>
              </v:shape>
            </v:group>
            <v:group style="position:absolute;left:5866;top:758;width:2;height:2554" coordorigin="5866,758" coordsize="2,2554">
              <v:shape style="position:absolute;left:5866;top:758;width:2;height:2554" coordorigin="5866,758" coordsize="0,2554" path="m5866,3312l5866,758e" filled="f" stroked="t" strokeweight=".96pt" strokecolor="#282828">
                <v:path arrowok="t"/>
              </v:shape>
            </v:group>
            <v:group style="position:absolute;left:3754;top:1349;width:4109;height:2" coordorigin="3754,1349" coordsize="4109,2">
              <v:shape style="position:absolute;left:3754;top:1349;width:4109;height:2" coordorigin="3754,1349" coordsize="4109,0" path="m3754,1349l7862,1349e" filled="f" stroked="t" strokeweight=".48pt" strokecolor="#232323">
                <v:path arrowok="t"/>
              </v:shape>
            </v:group>
            <v:group style="position:absolute;left:3754;top:1546;width:4109;height:2" coordorigin="3754,1546" coordsize="4109,2">
              <v:shape style="position:absolute;left:3754;top:1546;width:4109;height:2" coordorigin="3754,1546" coordsize="4109,0" path="m3754,1546l7862,1546e" filled="f" stroked="t" strokeweight=".96pt" strokecolor="#232323">
                <v:path arrowok="t"/>
              </v:shape>
            </v:group>
            <v:group style="position:absolute;left:3754;top:1742;width:3216;height:2" coordorigin="3754,1742" coordsize="3216,2">
              <v:shape style="position:absolute;left:3754;top:1742;width:3216;height:2" coordorigin="3754,1742" coordsize="3216,0" path="m3754,1742l6970,1742e" filled="f" stroked="t" strokeweight=".48pt" strokecolor="#2B2B2B">
                <v:path arrowok="t"/>
              </v:shape>
            </v:group>
            <v:group style="position:absolute;left:3744;top:1891;width:1142;height:2" coordorigin="3744,1891" coordsize="1142,2">
              <v:shape style="position:absolute;left:3744;top:1891;width:1142;height:2" coordorigin="3744,1891" coordsize="1142,0" path="m3744,1891l4886,1891e" filled="f" stroked="t" strokeweight=".48pt" strokecolor="#545454">
                <v:path arrowok="t"/>
              </v:shape>
            </v:group>
            <v:group style="position:absolute;left:4867;top:1891;width:989;height:2" coordorigin="4867,1891" coordsize="989,2">
              <v:shape style="position:absolute;left:4867;top:1891;width:989;height:2" coordorigin="4867,1891" coordsize="989,0" path="m4867,1891l5856,1891e" filled="f" stroked="t" strokeweight=".48pt" strokecolor="#383838">
                <v:path arrowok="t"/>
              </v:shape>
            </v:group>
            <v:group style="position:absolute;left:5837;top:1891;width:1133;height:2" coordorigin="5837,1891" coordsize="1133,2">
              <v:shape style="position:absolute;left:5837;top:1891;width:1133;height:2" coordorigin="5837,1891" coordsize="1133,0" path="m5837,1891l6970,1891e" filled="f" stroked="t" strokeweight=".48pt" strokecolor="#6B6B6B">
                <v:path arrowok="t"/>
              </v:shape>
            </v:group>
            <v:group style="position:absolute;left:3754;top:2131;width:4109;height:2" coordorigin="3754,2131" coordsize="4109,2">
              <v:shape style="position:absolute;left:3754;top:2131;width:4109;height:2" coordorigin="3754,2131" coordsize="4109,0" path="m3754,2131l7862,2131e" filled="f" stroked="t" strokeweight=".96pt" strokecolor="#282828">
                <v:path arrowok="t"/>
              </v:shape>
            </v:group>
            <v:group style="position:absolute;left:3744;top:2275;width:3226;height:2" coordorigin="3744,2275" coordsize="3226,2">
              <v:shape style="position:absolute;left:3744;top:2275;width:3226;height:2" coordorigin="3744,2275" coordsize="3226,0" path="m3744,2275l6970,2275e" filled="f" stroked="t" strokeweight=".48pt" strokecolor="#747474">
                <v:path arrowok="t"/>
              </v:shape>
            </v:group>
            <v:group style="position:absolute;left:3754;top:2525;width:4109;height:2" coordorigin="3754,2525" coordsize="4109,2">
              <v:shape style="position:absolute;left:3754;top:2525;width:4109;height:2" coordorigin="3754,2525" coordsize="4109,0" path="m3754,2525l7862,2525e" filled="f" stroked="t" strokeweight=".96pt" strokecolor="#1F1F1F">
                <v:path arrowok="t"/>
              </v:shape>
            </v:group>
            <v:group style="position:absolute;left:3754;top:2717;width:3216;height:2" coordorigin="3754,2717" coordsize="3216,2">
              <v:shape style="position:absolute;left:3754;top:2717;width:3216;height:2" coordorigin="3754,2717" coordsize="3216,0" path="m3754,2717l6970,2717e" filled="f" stroked="t" strokeweight=".48pt" strokecolor="#484848">
                <v:path arrowok="t"/>
              </v:shape>
            </v:group>
            <v:group style="position:absolute;left:3754;top:2914;width:3216;height:2" coordorigin="3754,2914" coordsize="3216,2">
              <v:shape style="position:absolute;left:3754;top:2914;width:3216;height:2" coordorigin="3754,2914" coordsize="3216,0" path="m3754,2914l6970,2914e" filled="f" stroked="t" strokeweight=".48pt" strokecolor="#2B2B2B">
                <v:path arrowok="t"/>
              </v:shape>
            </v:group>
            <v:group style="position:absolute;left:2035;top:3110;width:8246;height:2" coordorigin="2035,3110" coordsize="8246,2">
              <v:shape style="position:absolute;left:2035;top:3110;width:8246;height:2" coordorigin="2035,3110" coordsize="8246,0" path="m2035,3110l10282,3110e" filled="f" stroked="t" strokeweight=".96pt" strokecolor="#232323">
                <v:path arrowok="t"/>
              </v:shape>
            </v:group>
            <v:group style="position:absolute;left:3312;top:3264;width:451;height:2" coordorigin="3312,3264" coordsize="451,2">
              <v:shape style="position:absolute;left:3312;top:3264;width:451;height:2" coordorigin="3312,3264" coordsize="451,0" path="m3312,3264l3763,3264e" filled="f" stroked="t" strokeweight=".48pt" strokecolor="#383838">
                <v:path arrowok="t"/>
              </v:shape>
            </v:group>
            <v:group style="position:absolute;left:3744;top:3264;width:1142;height:2" coordorigin="3744,3264" coordsize="1142,2">
              <v:shape style="position:absolute;left:3744;top:3264;width:1142;height:2" coordorigin="3744,3264" coordsize="1142,0" path="m3744,3264l4886,3264e" filled="f" stroked="t" strokeweight=".48pt" strokecolor="#545454">
                <v:path arrowok="t"/>
              </v:shape>
            </v:group>
            <v:group style="position:absolute;left:4867;top:3264;width:989;height:2" coordorigin="4867,3264" coordsize="989,2">
              <v:shape style="position:absolute;left:4867;top:3264;width:989;height:2" coordorigin="4867,3264" coordsize="989,0" path="m4867,3264l5856,3264e" filled="f" stroked="t" strokeweight=".48pt" strokecolor="#383838">
                <v:path arrowok="t"/>
              </v:shape>
            </v:group>
            <v:group style="position:absolute;left:5837;top:3264;width:1133;height:2" coordorigin="5837,3264" coordsize="1133,2">
              <v:shape style="position:absolute;left:5837;top:3264;width:1133;height:2" coordorigin="5837,3264" coordsize="1133,0" path="m5837,3264l6970,3264e" filled="f" stroked="t" strokeweight=".48pt" strokecolor="#6B6B6B">
                <v:path arrowok="t"/>
              </v:shape>
            </v:group>
            <v:group style="position:absolute;left:6941;top:3264;width:643;height:2" coordorigin="6941,3264" coordsize="643,2">
              <v:shape style="position:absolute;left:6941;top:3264;width:643;height:2" coordorigin="6941,3264" coordsize="643,0" path="m6941,3264l7584,3264e" filled="f" stroked="t" strokeweight=".48pt" strokecolor="#8C8C8C">
                <v:path arrowok="t"/>
              </v:shape>
            </v:group>
            <v:group style="position:absolute;left:7584;top:3264;width:845;height:2" coordorigin="7584,3264" coordsize="845,2">
              <v:shape style="position:absolute;left:7584;top:3264;width:845;height:2" coordorigin="7584,3264" coordsize="845,0" path="m7584,3264l8429,3264e" filled="f" stroked="t" strokeweight=".48pt" strokecolor="#545454">
                <v:path arrowok="t"/>
              </v:shape>
            </v:group>
            <v:group style="position:absolute;left:8410;top:3264;width:970;height:2" coordorigin="8410,3264" coordsize="970,2">
              <v:shape style="position:absolute;left:8410;top:3264;width:970;height:2" coordorigin="8410,3264" coordsize="970,0" path="m8410,3264l9379,3264e" filled="f" stroked="t" strokeweight=".48pt" strokecolor="#383838">
                <v:path arrowok="t"/>
              </v:shape>
            </v:group>
            <v:group style="position:absolute;left:9360;top:3264;width:912;height:2" coordorigin="9360,3264" coordsize="912,2">
              <v:shape style="position:absolute;left:9360;top:3264;width:912;height:2" coordorigin="9360,3264" coordsize="912,0" path="m9360,3264l10272,3264e" filled="f" stroked="t" strokeweight=".48pt" strokecolor="#6B6B6B">
                <v:path arrowok="t"/>
              </v:shape>
            </v:group>
            <v:group style="position:absolute;left:2035;top:3504;width:8246;height:2" coordorigin="2035,3504" coordsize="8246,2">
              <v:shape style="position:absolute;left:2035;top:3504;width:8246;height:2" coordorigin="2035,3504" coordsize="8246,0" path="m2035,3504l10282,3504e" filled="f" stroked="t" strokeweight=".96pt" strokecolor="#383838">
                <v:path arrowok="t"/>
              </v:shape>
            </v:group>
            <v:group style="position:absolute;left:2462;top:3504;width:19;height:2" coordorigin="2462,3504" coordsize="19,2">
              <v:shape style="position:absolute;left:2462;top:3504;width:19;height:2" coordorigin="2462,3504" coordsize="19,0" path="m2462,3504l2482,3504e" filled="f" stroked="t" strokeweight=".96pt" strokecolor="#3B3B3B">
                <v:path arrowok="t"/>
              </v:shape>
            </v:group>
            <v:group style="position:absolute;left:2035;top:3696;width:8246;height:2" coordorigin="2035,3696" coordsize="8246,2">
              <v:shape style="position:absolute;left:2035;top:3696;width:8246;height:2" coordorigin="2035,3696" coordsize="8246,0" path="m2035,3696l10282,3696e" filled="f" stroked="t" strokeweight=".96pt" strokecolor="#484848">
                <v:path arrowok="t"/>
              </v:shape>
            </v:group>
            <v:group style="position:absolute;left:2462;top:3696;width:19;height:2" coordorigin="2462,3696" coordsize="19,2">
              <v:shape style="position:absolute;left:2462;top:3696;width:19;height:2" coordorigin="2462,3696" coordsize="19,0" path="m2462,3696l2482,3696e" filled="f" stroked="t" strokeweight=".96pt" strokecolor="#4B4B4B">
                <v:path arrowok="t"/>
              </v:shape>
            </v:group>
            <v:group style="position:absolute;left:3336;top:3686;width:2;height:1315" coordorigin="3336,3686" coordsize="2,1315">
              <v:shape style="position:absolute;left:3336;top:3686;width:2;height:1315" coordorigin="3336,3686" coordsize="0,1315" path="m3336,5002l3336,3686e" filled="f" stroked="t" strokeweight=".48pt" strokecolor="#030303">
                <v:path arrowok="t"/>
              </v:shape>
            </v:group>
            <v:group style="position:absolute;left:3763;top:3686;width:2;height:1315" coordorigin="3763,3686" coordsize="2,1315">
              <v:shape style="position:absolute;left:3763;top:3686;width:2;height:1315" coordorigin="3763,3686" coordsize="0,1315" path="m3763,5002l3763,3686e" filled="f" stroked="t" strokeweight=".96pt" strokecolor="#4F4F4F">
                <v:path arrowok="t"/>
              </v:shape>
            </v:group>
            <v:group style="position:absolute;left:4891;top:3686;width:2;height:1315" coordorigin="4891,3686" coordsize="2,1315">
              <v:shape style="position:absolute;left:4891;top:3686;width:2;height:1315" coordorigin="4891,3686" coordsize="0,1315" path="m4891,5002l4891,3686e" filled="f" stroked="t" strokeweight=".48pt" strokecolor="#545454">
                <v:path arrowok="t"/>
              </v:shape>
            </v:group>
            <v:group style="position:absolute;left:5866;top:3686;width:2;height:1315" coordorigin="5866,3686" coordsize="2,1315">
              <v:shape style="position:absolute;left:5866;top:3686;width:2;height:1315" coordorigin="5866,3686" coordsize="0,1315" path="m5866,5002l5866,3686e" filled="f" stroked="t" strokeweight=".48pt" strokecolor="#2B2B2B">
                <v:path arrowok="t"/>
              </v:shape>
            </v:group>
            <v:group style="position:absolute;left:6970;top:3686;width:2;height:1315" coordorigin="6970,3686" coordsize="2,1315">
              <v:shape style="position:absolute;left:6970;top:3686;width:2;height:1315" coordorigin="6970,3686" coordsize="0,1315" path="m6970,5002l6970,3686e" filled="f" stroked="t" strokeweight=".96pt" strokecolor="#838383">
                <v:path arrowok="t"/>
              </v:shape>
            </v:group>
            <v:group style="position:absolute;left:7853;top:3686;width:2;height:1315" coordorigin="7853,3686" coordsize="2,1315">
              <v:shape style="position:absolute;left:7853;top:3686;width:2;height:1315" coordorigin="7853,3686" coordsize="0,1315" path="m7853,5002l7853,3686e" filled="f" stroked="t" strokeweight=".96pt" strokecolor="#545454">
                <v:path arrowok="t"/>
              </v:shape>
            </v:group>
            <v:group style="position:absolute;left:8429;top:3686;width:2;height:1315" coordorigin="8429,3686" coordsize="2,1315">
              <v:shape style="position:absolute;left:8429;top:3686;width:2;height:1315" coordorigin="8429,3686" coordsize="0,1315" path="m8429,5002l8429,3686e" filled="f" stroked="t" strokeweight=".96pt" strokecolor="#4B4B4B">
                <v:path arrowok="t"/>
              </v:shape>
            </v:group>
            <v:group style="position:absolute;left:9374;top:3696;width:19;height:2" coordorigin="9374,3696" coordsize="19,2">
              <v:shape style="position:absolute;left:9374;top:3696;width:19;height:2" coordorigin="9374,3696" coordsize="19,0" path="m9374,3696l9394,3696e" filled="f" stroked="t" strokeweight=".96pt" strokecolor="#3F3F3F">
                <v:path arrowok="t"/>
              </v:shape>
            </v:group>
            <v:group style="position:absolute;left:5861;top:3773;width:2;height:547" coordorigin="5861,3773" coordsize="2,547">
              <v:shape style="position:absolute;left:5861;top:3773;width:2;height:547" coordorigin="5861,3773" coordsize="0,547" path="m5861,4320l5861,3773e" filled="f" stroked="t" strokeweight=".48pt" strokecolor="#131313">
                <v:path arrowok="t"/>
              </v:shape>
            </v:group>
            <v:group style="position:absolute;left:2035;top:4411;width:8246;height:2" coordorigin="2035,4411" coordsize="8246,2">
              <v:shape style="position:absolute;left:2035;top:4411;width:8246;height:2" coordorigin="2035,4411" coordsize="8246,0" path="m2035,4411l10282,4411e" filled="f" stroked="t" strokeweight=".48pt" strokecolor="#232323">
                <v:path arrowok="t"/>
              </v:shape>
            </v:group>
            <v:group style="position:absolute;left:2472;top:3686;width:2;height:1315" coordorigin="2472,3686" coordsize="2,1315">
              <v:shape style="position:absolute;left:2472;top:3686;width:2;height:1315" coordorigin="2472,3686" coordsize="0,1315" path="m2472,5002l2472,3686e" filled="f" stroked="t" strokeweight=".48pt" strokecolor="#606060">
                <v:path arrowok="t"/>
              </v:shape>
            </v:group>
            <v:group style="position:absolute;left:9384;top:3686;width:2;height:1315" coordorigin="9384,3686" coordsize="2,1315">
              <v:shape style="position:absolute;left:9384;top:3686;width:2;height:1315" coordorigin="9384,3686" coordsize="0,1315" path="m9384,5002l9384,3686e" filled="f" stroked="t" strokeweight=".48pt" strokecolor="#0C0C0C">
                <v:path arrowok="t"/>
              </v:shape>
            </v:group>
            <v:group style="position:absolute;left:2035;top:4603;width:8246;height:2" coordorigin="2035,4603" coordsize="8246,2">
              <v:shape style="position:absolute;left:2035;top:4603;width:8246;height:2" coordorigin="2035,4603" coordsize="8246,0" path="m2035,4603l10282,4603e" filled="f" stroked="t" strokeweight=".48pt" strokecolor="#282828">
                <v:path arrowok="t"/>
              </v:shape>
            </v:group>
            <v:group style="position:absolute;left:3312;top:4752;width:451;height:2" coordorigin="3312,4752" coordsize="451,2">
              <v:shape style="position:absolute;left:3312;top:4752;width:451;height:2" coordorigin="3312,4752" coordsize="451,0" path="m3312,4752l3763,4752e" filled="f" stroked="t" strokeweight=".48pt" strokecolor="#383838">
                <v:path arrowok="t"/>
              </v:shape>
            </v:group>
            <v:group style="position:absolute;left:3744;top:4752;width:1142;height:2" coordorigin="3744,4752" coordsize="1142,2">
              <v:shape style="position:absolute;left:3744;top:4752;width:1142;height:2" coordorigin="3744,4752" coordsize="1142,0" path="m3744,4752l4886,4752e" filled="f" stroked="t" strokeweight=".48pt" strokecolor="#545454">
                <v:path arrowok="t"/>
              </v:shape>
            </v:group>
            <v:group style="position:absolute;left:4867;top:4752;width:989;height:2" coordorigin="4867,4752" coordsize="989,2">
              <v:shape style="position:absolute;left:4867;top:4752;width:989;height:2" coordorigin="4867,4752" coordsize="989,0" path="m4867,4752l5856,4752e" filled="f" stroked="t" strokeweight=".48pt" strokecolor="#383838">
                <v:path arrowok="t"/>
              </v:shape>
            </v:group>
            <v:group style="position:absolute;left:5837;top:4752;width:1133;height:2" coordorigin="5837,4752" coordsize="1133,2">
              <v:shape style="position:absolute;left:5837;top:4752;width:1133;height:2" coordorigin="5837,4752" coordsize="1133,0" path="m5837,4752l6970,4752e" filled="f" stroked="t" strokeweight=".48pt" strokecolor="#707070">
                <v:path arrowok="t"/>
              </v:shape>
            </v:group>
            <v:group style="position:absolute;left:6941;top:4752;width:643;height:2" coordorigin="6941,4752" coordsize="643,2">
              <v:shape style="position:absolute;left:6941;top:4752;width:643;height:2" coordorigin="6941,4752" coordsize="643,0" path="m6941,4752l7584,4752e" filled="f" stroked="t" strokeweight=".48pt" strokecolor="#8C8C8C">
                <v:path arrowok="t"/>
              </v:shape>
            </v:group>
            <v:group style="position:absolute;left:7584;top:4752;width:845;height:2" coordorigin="7584,4752" coordsize="845,2">
              <v:shape style="position:absolute;left:7584;top:4752;width:845;height:2" coordorigin="7584,4752" coordsize="845,0" path="m7584,4752l8429,4752e" filled="f" stroked="t" strokeweight=".48pt" strokecolor="#545454">
                <v:path arrowok="t"/>
              </v:shape>
            </v:group>
            <v:group style="position:absolute;left:8410;top:4752;width:970;height:2" coordorigin="8410,4752" coordsize="970,2">
              <v:shape style="position:absolute;left:8410;top:4752;width:970;height:2" coordorigin="8410,4752" coordsize="970,0" path="m8410,4752l9379,4752e" filled="f" stroked="t" strokeweight=".48pt" strokecolor="#383838">
                <v:path arrowok="t"/>
              </v:shape>
            </v:group>
            <v:group style="position:absolute;left:9360;top:4752;width:912;height:2" coordorigin="9360,4752" coordsize="912,2">
              <v:shape style="position:absolute;left:9360;top:4752;width:912;height:2" coordorigin="9360,4752" coordsize="912,0" path="m9360,4752l10272,4752e" filled="f" stroked="t" strokeweight=".48pt" strokecolor="#676767">
                <v:path arrowok="t"/>
              </v:shape>
            </v:group>
            <v:group style="position:absolute;left:2035;top:4997;width:8246;height:2" coordorigin="2035,4997" coordsize="8246,2">
              <v:shape style="position:absolute;left:2035;top:4997;width:8246;height:2" coordorigin="2035,4997" coordsize="8246,0" path="m2035,4997l10282,4997e" filled="f" stroked="t" strokeweight=".48pt" strokecolor="#2B2B2B">
                <v:path arrowok="t"/>
              </v:shape>
            </v:group>
            <v:group style="position:absolute;left:5866;top:4723;width:2;height:278" coordorigin="5866,4723" coordsize="2,278">
              <v:shape style="position:absolute;left:5866;top:4723;width:2;height:278" coordorigin="5866,4723" coordsize="0,278" path="m5866,5002l5866,4723e" filled="f" stroked="t" strokeweight=".96pt" strokecolor="#444444">
                <v:path arrowok="t"/>
              </v:shape>
            </v:group>
            <v:group style="position:absolute;left:2035;top:5189;width:8246;height:2" coordorigin="2035,5189" coordsize="8246,2">
              <v:shape style="position:absolute;left:2035;top:5189;width:8246;height:2" coordorigin="2035,5189" coordsize="8246,0" path="m2035,5189l10282,5189e" filled="f" stroked="t" strokeweight=".48pt" strokecolor="#232323">
                <v:path arrowok="t"/>
              </v:shape>
            </v:group>
            <v:group style="position:absolute;left:2472;top:5184;width:2;height:4253" coordorigin="2472,5184" coordsize="2,4253">
              <v:shape style="position:absolute;left:2472;top:5184;width:2;height:4253" coordorigin="2472,5184" coordsize="0,4253" path="m2472,9437l2472,5184e" filled="f" stroked="t" strokeweight=".48pt" strokecolor="#646464">
                <v:path arrowok="t"/>
              </v:shape>
            </v:group>
            <v:group style="position:absolute;left:3336;top:5184;width:2;height:4253" coordorigin="3336,5184" coordsize="2,4253">
              <v:shape style="position:absolute;left:3336;top:5184;width:2;height:4253" coordorigin="3336,5184" coordsize="0,4253" path="m3336,9437l3336,5184e" filled="f" stroked="t" strokeweight=".48pt" strokecolor="#000000">
                <v:path arrowok="t"/>
              </v:shape>
            </v:group>
            <v:group style="position:absolute;left:3763;top:5184;width:2;height:4253" coordorigin="3763,5184" coordsize="2,4253">
              <v:shape style="position:absolute;left:3763;top:5184;width:2;height:4253" coordorigin="3763,5184" coordsize="0,4253" path="m3763,9437l3763,5184e" filled="f" stroked="t" strokeweight=".96pt" strokecolor="#4F4F4F">
                <v:path arrowok="t"/>
              </v:shape>
            </v:group>
            <v:group style="position:absolute;left:4891;top:5184;width:2;height:4253" coordorigin="4891,5184" coordsize="2,4253">
              <v:shape style="position:absolute;left:4891;top:5184;width:2;height:4253" coordorigin="4891,5184" coordsize="0,4253" path="m4891,9437l4891,5184e" filled="f" stroked="t" strokeweight=".48pt" strokecolor="#4F4F4F">
                <v:path arrowok="t"/>
              </v:shape>
            </v:group>
            <v:group style="position:absolute;left:5866;top:5184;width:2;height:4253" coordorigin="5866,5184" coordsize="2,4253">
              <v:shape style="position:absolute;left:5866;top:5184;width:2;height:4253" coordorigin="5866,5184" coordsize="0,4253" path="m5866,9437l5866,5184e" filled="f" stroked="t" strokeweight=".96pt" strokecolor="#232323">
                <v:path arrowok="t"/>
              </v:shape>
            </v:group>
            <v:group style="position:absolute;left:6970;top:5184;width:2;height:4253" coordorigin="6970,5184" coordsize="2,4253">
              <v:shape style="position:absolute;left:6970;top:5184;width:2;height:4253" coordorigin="6970,5184" coordsize="0,4253" path="m6970,9437l6970,5184e" filled="f" stroked="t" strokeweight=".96pt" strokecolor="#838383">
                <v:path arrowok="t"/>
              </v:shape>
            </v:group>
            <v:group style="position:absolute;left:7853;top:5184;width:2;height:4253" coordorigin="7853,5184" coordsize="2,4253">
              <v:shape style="position:absolute;left:7853;top:5184;width:2;height:4253" coordorigin="7853,5184" coordsize="0,4253" path="m7853,9437l7853,5184e" filled="f" stroked="t" strokeweight=".96pt" strokecolor="#545454">
                <v:path arrowok="t"/>
              </v:shape>
            </v:group>
            <v:group style="position:absolute;left:8429;top:5184;width:2;height:4253" coordorigin="8429,5184" coordsize="2,4253">
              <v:shape style="position:absolute;left:8429;top:5184;width:2;height:4253" coordorigin="8429,5184" coordsize="0,4253" path="m8429,9437l8429,5184e" filled="f" stroked="t" strokeweight=".96pt" strokecolor="#4B4B4B">
                <v:path arrowok="t"/>
              </v:shape>
            </v:group>
            <v:group style="position:absolute;left:9384;top:5184;width:2;height:4253" coordorigin="9384,5184" coordsize="2,4253">
              <v:shape style="position:absolute;left:9384;top:5184;width:2;height:4253" coordorigin="9384,5184" coordsize="0,4253" path="m9384,9437l9384,5184e" filled="f" stroked="t" strokeweight=".48pt" strokecolor="#080808">
                <v:path arrowok="t"/>
              </v:shape>
            </v:group>
            <v:group style="position:absolute;left:2035;top:5904;width:8246;height:2" coordorigin="2035,5904" coordsize="8246,2">
              <v:shape style="position:absolute;left:2035;top:5904;width:8246;height:2" coordorigin="2035,5904" coordsize="8246,0" path="m2035,5904l10282,5904e" filled="f" stroked="t" strokeweight=".96pt" strokecolor="#7C7C7C">
                <v:path arrowok="t"/>
              </v:shape>
            </v:group>
            <v:group style="position:absolute;left:2035;top:6096;width:8246;height:2" coordorigin="2035,6096" coordsize="8246,2">
              <v:shape style="position:absolute;left:2035;top:6096;width:8246;height:2" coordorigin="2035,6096" coordsize="8246,0" path="m2035,6096l10282,6096e" filled="f" stroked="t" strokeweight=".96pt" strokecolor="#3F3F3F">
                <v:path arrowok="t"/>
              </v:shape>
            </v:group>
            <v:group style="position:absolute;left:5866;top:5846;width:2;height:278" coordorigin="5866,5846" coordsize="2,278">
              <v:shape style="position:absolute;left:5866;top:5846;width:2;height:278" coordorigin="5866,5846" coordsize="0,278" path="m5866,6125l5866,5846e" filled="f" stroked="t" strokeweight=".96pt" strokecolor="#484848">
                <v:path arrowok="t"/>
              </v:shape>
            </v:group>
            <v:group style="position:absolute;left:3312;top:6240;width:2544;height:2" coordorigin="3312,6240" coordsize="2544,2">
              <v:shape style="position:absolute;left:3312;top:6240;width:2544;height:2" coordorigin="3312,6240" coordsize="2544,0" path="m3312,6240l5856,6240e" filled="f" stroked="t" strokeweight=".48pt" strokecolor="#444444">
                <v:path arrowok="t"/>
              </v:shape>
            </v:group>
            <v:group style="position:absolute;left:5837;top:6240;width:1133;height:2" coordorigin="5837,6240" coordsize="1133,2">
              <v:shape style="position:absolute;left:5837;top:6240;width:1133;height:2" coordorigin="5837,6240" coordsize="1133,0" path="m5837,6240l6970,6240e" filled="f" stroked="t" strokeweight=".48pt" strokecolor="#5B5B5B">
                <v:path arrowok="t"/>
              </v:shape>
            </v:group>
            <v:group style="position:absolute;left:6941;top:6240;width:643;height:2" coordorigin="6941,6240" coordsize="643,2">
              <v:shape style="position:absolute;left:6941;top:6240;width:643;height:2" coordorigin="6941,6240" coordsize="643,0" path="m6941,6240l7584,6240e" filled="f" stroked="t" strokeweight=".48pt" strokecolor="#878787">
                <v:path arrowok="t"/>
              </v:shape>
            </v:group>
            <v:group style="position:absolute;left:7584;top:6240;width:1795;height:2" coordorigin="7584,6240" coordsize="1795,2">
              <v:shape style="position:absolute;left:7584;top:6240;width:1795;height:2" coordorigin="7584,6240" coordsize="1795,0" path="m7584,6240l9379,6240e" filled="f" stroked="t" strokeweight=".48pt" strokecolor="#444444">
                <v:path arrowok="t"/>
              </v:shape>
            </v:group>
            <v:group style="position:absolute;left:9360;top:6240;width:912;height:2" coordorigin="9360,6240" coordsize="912,2">
              <v:shape style="position:absolute;left:9360;top:6240;width:912;height:2" coordorigin="9360,6240" coordsize="912,0" path="m9360,6240l10272,6240e" filled="f" stroked="t" strokeweight=".48pt" strokecolor="#5B5B5B">
                <v:path arrowok="t"/>
              </v:shape>
            </v:group>
            <v:group style="position:absolute;left:2035;top:6490;width:8246;height:2" coordorigin="2035,6490" coordsize="8246,2">
              <v:shape style="position:absolute;left:2035;top:6490;width:8246;height:2" coordorigin="2035,6490" coordsize="8246,0" path="m2035,6490l10282,6490e" filled="f" stroked="t" strokeweight=".96pt" strokecolor="#232323">
                <v:path arrowok="t"/>
              </v:shape>
            </v:group>
            <v:group style="position:absolute;left:3754;top:6686;width:3216;height:2" coordorigin="3754,6686" coordsize="3216,2">
              <v:shape style="position:absolute;left:3754;top:6686;width:3216;height:2" coordorigin="3754,6686" coordsize="3216,0" path="m3754,6686l6970,6686e" filled="f" stroked="t" strokeweight=".48pt" strokecolor="#2B2B2B">
                <v:path arrowok="t"/>
              </v:shape>
            </v:group>
            <v:group style="position:absolute;left:3754;top:6883;width:3216;height:2" coordorigin="3754,6883" coordsize="3216,2">
              <v:shape style="position:absolute;left:3754;top:6883;width:3216;height:2" coordorigin="3754,6883" coordsize="3216,0" path="m3754,6883l6970,6883e" filled="f" stroked="t" strokeweight=".96pt" strokecolor="#5B5B5B">
                <v:path arrowok="t"/>
              </v:shape>
            </v:group>
            <v:group style="position:absolute;left:3754;top:7075;width:3216;height:2" coordorigin="3754,7075" coordsize="3216,2">
              <v:shape style="position:absolute;left:3754;top:7075;width:3216;height:2" coordorigin="3754,7075" coordsize="3216,0" path="m3754,7075l6970,7075e" filled="f" stroked="t" strokeweight=".96pt" strokecolor="#232323">
                <v:path arrowok="t"/>
              </v:shape>
            </v:group>
            <v:group style="position:absolute;left:3744;top:7219;width:3226;height:2" coordorigin="3744,7219" coordsize="3226,2">
              <v:shape style="position:absolute;left:3744;top:7219;width:3226;height:2" coordorigin="3744,7219" coordsize="3226,0" path="m3744,7219l6970,7219e" filled="f" stroked="t" strokeweight=".48pt" strokecolor="#747474">
                <v:path arrowok="t"/>
              </v:shape>
            </v:group>
            <v:group style="position:absolute;left:3754;top:7469;width:3216;height:2" coordorigin="3754,7469" coordsize="3216,2">
              <v:shape style="position:absolute;left:3754;top:7469;width:3216;height:2" coordorigin="3754,7469" coordsize="3216,0" path="m3754,7469l6970,7469e" filled="f" stroked="t" strokeweight=".96pt" strokecolor="#1F1F1F">
                <v:path arrowok="t"/>
              </v:shape>
            </v:group>
            <v:group style="position:absolute;left:3754;top:7661;width:3226;height:2" coordorigin="3754,7661" coordsize="3226,2">
              <v:shape style="position:absolute;left:3754;top:7661;width:3226;height:2" coordorigin="3754,7661" coordsize="3226,0" path="m3754,7661l6979,7661e" filled="f" stroked="t" strokeweight=".96pt" strokecolor="#5B5B5B">
                <v:path arrowok="t"/>
              </v:shape>
            </v:group>
            <v:group style="position:absolute;left:3754;top:7858;width:3216;height:2" coordorigin="3754,7858" coordsize="3216,2">
              <v:shape style="position:absolute;left:3754;top:7858;width:3216;height:2" coordorigin="3754,7858" coordsize="3216,0" path="m3754,7858l6970,7858e" filled="f" stroked="t" strokeweight=".48pt" strokecolor="#2F2F2F">
                <v:path arrowok="t"/>
              </v:shape>
            </v:group>
            <v:group style="position:absolute;left:3331;top:8054;width:6950;height:2" coordorigin="3331,8054" coordsize="6950,2">
              <v:shape style="position:absolute;left:3331;top:8054;width:6950;height:2" coordorigin="3331,8054" coordsize="6950,0" path="m3331,8054l10282,8054e" filled="f" stroked="t" strokeweight=".96pt" strokecolor="#1F1F1F">
                <v:path arrowok="t"/>
              </v:shape>
            </v:group>
            <v:group style="position:absolute;left:3754;top:8251;width:3216;height:2" coordorigin="3754,8251" coordsize="3216,2">
              <v:shape style="position:absolute;left:3754;top:8251;width:3216;height:2" coordorigin="3754,8251" coordsize="3216,0" path="m3754,8251l6970,8251e" filled="f" stroked="t" strokeweight=".48pt" strokecolor="#1F1F1F">
                <v:path arrowok="t"/>
              </v:shape>
            </v:group>
            <v:group style="position:absolute;left:3754;top:8448;width:3226;height:2" coordorigin="3754,8448" coordsize="3226,2">
              <v:shape style="position:absolute;left:3754;top:8448;width:3226;height:2" coordorigin="3754,8448" coordsize="3226,0" path="m3754,8448l6979,8448e" filled="f" stroked="t" strokeweight=".96pt" strokecolor="#3B3B3B">
                <v:path arrowok="t"/>
              </v:shape>
            </v:group>
            <v:group style="position:absolute;left:3754;top:8640;width:3226;height:2" coordorigin="3754,8640" coordsize="3226,2">
              <v:shape style="position:absolute;left:3754;top:8640;width:3226;height:2" coordorigin="3754,8640" coordsize="3226,0" path="m3754,8640l6979,8640e" filled="f" stroked="t" strokeweight=".96pt" strokecolor="#484848">
                <v:path arrowok="t"/>
              </v:shape>
            </v:group>
            <v:group style="position:absolute;left:3754;top:8837;width:3216;height:2" coordorigin="3754,8837" coordsize="3216,2">
              <v:shape style="position:absolute;left:3754;top:8837;width:3216;height:2" coordorigin="3754,8837" coordsize="3216,0" path="m3754,8837l6970,8837e" filled="f" stroked="t" strokeweight=".48pt" strokecolor="#1F1F1F">
                <v:path arrowok="t"/>
              </v:shape>
            </v:group>
            <v:group style="position:absolute;left:3754;top:9034;width:3216;height:2" coordorigin="3754,9034" coordsize="3216,2">
              <v:shape style="position:absolute;left:3754;top:9034;width:3216;height:2" coordorigin="3754,9034" coordsize="3216,0" path="m3754,9034l6970,9034e" filled="f" stroked="t" strokeweight=".96pt" strokecolor="#1F1F1F">
                <v:path arrowok="t"/>
              </v:shape>
            </v:group>
            <v:group style="position:absolute;left:3754;top:9230;width:3216;height:2" coordorigin="3754,9230" coordsize="3216,2">
              <v:shape style="position:absolute;left:3754;top:9230;width:3216;height:2" coordorigin="3754,9230" coordsize="3216,0" path="m3754,9230l6970,9230e" filled="f" stroked="t" strokeweight=".48pt" strokecolor="#282828">
                <v:path arrowok="t"/>
              </v:shape>
            </v:group>
            <v:group style="position:absolute;left:2035;top:9427;width:8246;height:2" coordorigin="2035,9427" coordsize="8246,2">
              <v:shape style="position:absolute;left:2035;top:9427;width:8246;height:2" coordorigin="2035,9427" coordsize="8246,0" path="m2035,9427l10282,9427e" filled="f" stroked="t" strokeweight=".96pt" strokecolor="#545454">
                <v:path arrowok="t"/>
              </v:shape>
            </v:group>
            <v:group style="position:absolute;left:2035;top:9619;width:8246;height:2" coordorigin="2035,9619" coordsize="8246,2">
              <v:shape style="position:absolute;left:2035;top:9619;width:8246;height:2" coordorigin="2035,9619" coordsize="8246,0" path="m2035,9619l10282,9619e" filled="f" stroked="t" strokeweight=".96pt" strokecolor="#2B2B2B">
                <v:path arrowok="t"/>
              </v:shape>
            </v:group>
            <v:group style="position:absolute;left:2462;top:9619;width:19;height:2" coordorigin="2462,9619" coordsize="19,2">
              <v:shape style="position:absolute;left:2462;top:9619;width:19;height:2" coordorigin="2462,9619" coordsize="19,0" path="m2462,9619l2482,9619e" filled="f" stroked="t" strokeweight=".96pt" strokecolor="#343434">
                <v:path arrowok="t"/>
              </v:shape>
            </v:group>
            <v:group style="position:absolute;left:3336;top:9610;width:2;height:1190" coordorigin="3336,9610" coordsize="2,1190">
              <v:shape style="position:absolute;left:3336;top:9610;width:2;height:1190" coordorigin="3336,9610" coordsize="0,1190" path="m3336,10800l3336,9610e" filled="f" stroked="t" strokeweight=".48pt" strokecolor="#080808">
                <v:path arrowok="t"/>
              </v:shape>
            </v:group>
            <v:group style="position:absolute;left:3763;top:9610;width:2;height:1190" coordorigin="3763,9610" coordsize="2,1190">
              <v:shape style="position:absolute;left:3763;top:9610;width:2;height:1190" coordorigin="3763,9610" coordsize="0,1190" path="m3763,10800l3763,9610e" filled="f" stroked="t" strokeweight=".96pt" strokecolor="#4F4F4F">
                <v:path arrowok="t"/>
              </v:shape>
            </v:group>
            <v:group style="position:absolute;left:4891;top:9610;width:2;height:1190" coordorigin="4891,9610" coordsize="2,1190">
              <v:shape style="position:absolute;left:4891;top:9610;width:2;height:1190" coordorigin="4891,9610" coordsize="0,1190" path="m4891,10800l4891,9610e" filled="f" stroked="t" strokeweight=".48pt" strokecolor="#545454">
                <v:path arrowok="t"/>
              </v:shape>
            </v:group>
            <v:group style="position:absolute;left:5866;top:9610;width:2;height:1190" coordorigin="5866,9610" coordsize="2,1190">
              <v:shape style="position:absolute;left:5866;top:9610;width:2;height:1190" coordorigin="5866,9610" coordsize="0,1190" path="m5866,10800l5866,9610e" filled="f" stroked="t" strokeweight=".48pt" strokecolor="#282828">
                <v:path arrowok="t"/>
              </v:shape>
            </v:group>
            <v:group style="position:absolute;left:6970;top:9610;width:2;height:1190" coordorigin="6970,9610" coordsize="2,1190">
              <v:shape style="position:absolute;left:6970;top:9610;width:2;height:1190" coordorigin="6970,9610" coordsize="0,1190" path="m6970,10800l6970,9610e" filled="f" stroked="t" strokeweight=".96pt" strokecolor="#838383">
                <v:path arrowok="t"/>
              </v:shape>
            </v:group>
            <v:group style="position:absolute;left:7853;top:9610;width:2;height:1190" coordorigin="7853,9610" coordsize="2,1190">
              <v:shape style="position:absolute;left:7853;top:9610;width:2;height:1190" coordorigin="7853,9610" coordsize="0,1190" path="m7853,10800l7853,9610e" filled="f" stroked="t" strokeweight=".96pt" strokecolor="#4F4F4F">
                <v:path arrowok="t"/>
              </v:shape>
            </v:group>
            <v:group style="position:absolute;left:8429;top:9610;width:2;height:1190" coordorigin="8429,9610" coordsize="2,1190">
              <v:shape style="position:absolute;left:8429;top:9610;width:2;height:1190" coordorigin="8429,9610" coordsize="0,1190" path="m8429,10800l8429,9610e" filled="f" stroked="t" strokeweight=".96pt" strokecolor="#4B4B4B">
                <v:path arrowok="t"/>
              </v:shape>
            </v:group>
            <v:group style="position:absolute;left:9384;top:9610;width:2;height:1190" coordorigin="9384,9610" coordsize="2,1190">
              <v:shape style="position:absolute;left:9384;top:9610;width:2;height:1190" coordorigin="9384,9610" coordsize="0,1190" path="m9384,10800l9384,9610e" filled="f" stroked="t" strokeweight=".96pt" strokecolor="#0C0C0C">
                <v:path arrowok="t"/>
              </v:shape>
            </v:group>
            <v:group style="position:absolute;left:5861;top:9686;width:2;height:461" coordorigin="5861,9686" coordsize="2,461">
              <v:shape style="position:absolute;left:5861;top:9686;width:2;height:461" coordorigin="5861,9686" coordsize="0,461" path="m5861,10147l5861,9686e" filled="f" stroked="t" strokeweight=".48pt" strokecolor="#131313">
                <v:path arrowok="t"/>
              </v:shape>
            </v:group>
            <v:group style="position:absolute;left:2035;top:10210;width:8246;height:2" coordorigin="2035,10210" coordsize="8246,2">
              <v:shape style="position:absolute;left:2035;top:10210;width:8246;height:2" coordorigin="2035,10210" coordsize="8246,0" path="m2035,10210l10282,10210e" filled="f" stroked="t" strokeweight=".48pt" strokecolor="#2B2B2B">
                <v:path arrowok="t"/>
              </v:shape>
            </v:group>
            <v:group style="position:absolute;left:2472;top:9610;width:2;height:1190" coordorigin="2472,9610" coordsize="2,1190">
              <v:shape style="position:absolute;left:2472;top:9610;width:2;height:1190" coordorigin="2472,9610" coordsize="0,1190" path="m2472,10800l2472,9610e" filled="f" stroked="t" strokeweight=".48pt" strokecolor="#606060">
                <v:path arrowok="t"/>
              </v:shape>
            </v:group>
            <v:group style="position:absolute;left:2035;top:10402;width:8246;height:2" coordorigin="2035,10402" coordsize="8246,2">
              <v:shape style="position:absolute;left:2035;top:10402;width:8246;height:2" coordorigin="2035,10402" coordsize="8246,0" path="m2035,10402l10282,10402e" filled="f" stroked="t" strokeweight=".48pt" strokecolor="#4F4F4F">
                <v:path arrowok="t"/>
              </v:shape>
            </v:group>
            <v:group style="position:absolute;left:3312;top:10550;width:451;height:2" coordorigin="3312,10550" coordsize="451,2">
              <v:shape style="position:absolute;left:3312;top:10550;width:451;height:2" coordorigin="3312,10550" coordsize="451,0" path="m3312,10550l3763,10550e" filled="f" stroked="t" strokeweight=".96pt" strokecolor="#545454">
                <v:path arrowok="t"/>
              </v:shape>
            </v:group>
            <v:group style="position:absolute;left:3744;top:10550;width:3840;height:2" coordorigin="3744,10550" coordsize="3840,2">
              <v:shape style="position:absolute;left:3744;top:10550;width:3840;height:2" coordorigin="3744,10550" coordsize="3840,0" path="m3744,10550l7584,10550e" filled="f" stroked="t" strokeweight=".48pt" strokecolor="#777777">
                <v:path arrowok="t"/>
              </v:shape>
            </v:group>
            <v:group style="position:absolute;left:7584;top:10550;width:1795;height:2" coordorigin="7584,10550" coordsize="1795,2">
              <v:shape style="position:absolute;left:7584;top:10550;width:1795;height:2" coordorigin="7584,10550" coordsize="1795,0" path="m7584,10550l9379,10550e" filled="f" stroked="t" strokeweight=".48pt" strokecolor="#575757">
                <v:path arrowok="t"/>
              </v:shape>
            </v:group>
            <v:group style="position:absolute;left:9360;top:10550;width:912;height:2" coordorigin="9360,10550" coordsize="912,2">
              <v:shape style="position:absolute;left:9360;top:10550;width:912;height:2" coordorigin="9360,10550" coordsize="912,0" path="m9360,10550l10272,10550e" filled="f" stroked="t" strokeweight=".48pt" strokecolor="#707070">
                <v:path arrowok="t"/>
              </v:shape>
            </v:group>
            <v:group style="position:absolute;left:2035;top:10795;width:8246;height:2" coordorigin="2035,10795" coordsize="8246,2">
              <v:shape style="position:absolute;left:2035;top:10795;width:8246;height:2" coordorigin="2035,10795" coordsize="8246,0" path="m2035,10795l10282,10795e" filled="f" stroked="t" strokeweight=".48pt" strokecolor="#232323">
                <v:path arrowok="t"/>
              </v:shape>
            </v:group>
            <v:group style="position:absolute;left:2035;top:10997;width:8246;height:2" coordorigin="2035,10997" coordsize="8246,2">
              <v:shape style="position:absolute;left:2035;top:10997;width:8246;height:2" coordorigin="2035,10997" coordsize="8246,0" path="m2035,10997l10282,10997e" filled="f" stroked="t" strokeweight=".48pt" strokecolor="#3B3B3B">
                <v:path arrowok="t"/>
              </v:shape>
            </v:group>
            <v:group style="position:absolute;left:2472;top:10992;width:2;height:1699" coordorigin="2472,10992" coordsize="2,1699">
              <v:shape style="position:absolute;left:2472;top:10992;width:2;height:1699" coordorigin="2472,10992" coordsize="0,1699" path="m2472,12691l2472,10992e" filled="f" stroked="t" strokeweight=".48pt" strokecolor="#606060">
                <v:path arrowok="t"/>
              </v:shape>
            </v:group>
            <v:group style="position:absolute;left:3336;top:10992;width:2;height:1699" coordorigin="3336,10992" coordsize="2,1699">
              <v:shape style="position:absolute;left:3336;top:10992;width:2;height:1699" coordorigin="3336,10992" coordsize="0,1699" path="m3336,12691l3336,10992e" filled="f" stroked="t" strokeweight=".48pt" strokecolor="#000000">
                <v:path arrowok="t"/>
              </v:shape>
            </v:group>
            <v:group style="position:absolute;left:3763;top:10992;width:2;height:1699" coordorigin="3763,10992" coordsize="2,1699">
              <v:shape style="position:absolute;left:3763;top:10992;width:2;height:1699" coordorigin="3763,10992" coordsize="0,1699" path="m3763,12691l3763,10992e" filled="f" stroked="t" strokeweight=".96pt" strokecolor="#4F4F4F">
                <v:path arrowok="t"/>
              </v:shape>
            </v:group>
            <v:group style="position:absolute;left:4891;top:10992;width:2;height:1699" coordorigin="4891,10992" coordsize="2,1699">
              <v:shape style="position:absolute;left:4891;top:10992;width:2;height:1699" coordorigin="4891,10992" coordsize="0,1699" path="m4891,12691l4891,10992e" filled="f" stroked="t" strokeweight=".48pt" strokecolor="#4F4F4F">
                <v:path arrowok="t"/>
              </v:shape>
            </v:group>
            <v:group style="position:absolute;left:5866;top:10992;width:2;height:1699" coordorigin="5866,10992" coordsize="2,1699">
              <v:shape style="position:absolute;left:5866;top:10992;width:2;height:1699" coordorigin="5866,10992" coordsize="0,1699" path="m5866,12691l5866,10992e" filled="f" stroked="t" strokeweight=".48pt" strokecolor="#232323">
                <v:path arrowok="t"/>
              </v:shape>
            </v:group>
            <v:group style="position:absolute;left:6970;top:10992;width:2;height:1699" coordorigin="6970,10992" coordsize="2,1699">
              <v:shape style="position:absolute;left:6970;top:10992;width:2;height:1699" coordorigin="6970,10992" coordsize="0,1699" path="m6970,12691l6970,10992e" filled="f" stroked="t" strokeweight=".96pt" strokecolor="#838383">
                <v:path arrowok="t"/>
              </v:shape>
            </v:group>
            <v:group style="position:absolute;left:7853;top:10992;width:2;height:1699" coordorigin="7853,10992" coordsize="2,1699">
              <v:shape style="position:absolute;left:7853;top:10992;width:2;height:1699" coordorigin="7853,10992" coordsize="0,1699" path="m7853,12691l7853,10992e" filled="f" stroked="t" strokeweight=".96pt" strokecolor="#4F4F4F">
                <v:path arrowok="t"/>
              </v:shape>
            </v:group>
            <v:group style="position:absolute;left:8429;top:10992;width:2;height:1699" coordorigin="8429,10992" coordsize="2,1699">
              <v:shape style="position:absolute;left:8429;top:10992;width:2;height:1699" coordorigin="8429,10992" coordsize="0,1699" path="m8429,12691l8429,10992e" filled="f" stroked="t" strokeweight=".96pt" strokecolor="#4B4B4B">
                <v:path arrowok="t"/>
              </v:shape>
            </v:group>
            <v:group style="position:absolute;left:9384;top:10992;width:2;height:1699" coordorigin="9384,10992" coordsize="2,1699">
              <v:shape style="position:absolute;left:9384;top:10992;width:2;height:1699" coordorigin="9384,10992" coordsize="0,1699" path="m9384,12691l9384,10992e" filled="f" stroked="t" strokeweight=".48pt" strokecolor="#080808">
                <v:path arrowok="t"/>
              </v:shape>
            </v:group>
            <v:group style="position:absolute;left:2035;top:11702;width:8246;height:2" coordorigin="2035,11702" coordsize="8246,2">
              <v:shape style="position:absolute;left:2035;top:11702;width:8246;height:2" coordorigin="2035,11702" coordsize="8246,0" path="m2035,11702l10282,11702e" filled="f" stroked="t" strokeweight=".96pt" strokecolor="#232323">
                <v:path arrowok="t"/>
              </v:shape>
            </v:group>
            <v:group style="position:absolute;left:2035;top:11899;width:8246;height:2" coordorigin="2035,11899" coordsize="8246,2">
              <v:shape style="position:absolute;left:2035;top:11899;width:8246;height:2" coordorigin="2035,11899" coordsize="8246,0" path="m2035,11899l10282,11899e" filled="f" stroked="t" strokeweight=".48pt" strokecolor="#232323">
                <v:path arrowok="t"/>
              </v:shape>
            </v:group>
            <v:group style="position:absolute;left:3744;top:12048;width:1142;height:2" coordorigin="3744,12048" coordsize="1142,2">
              <v:shape style="position:absolute;left:3744;top:12048;width:1142;height:2" coordorigin="3744,12048" coordsize="1142,0" path="m3744,12048l4886,12048e" filled="f" stroked="t" strokeweight=".48pt" strokecolor="#575757">
                <v:path arrowok="t"/>
              </v:shape>
            </v:group>
            <v:group style="position:absolute;left:4867;top:12048;width:989;height:2" coordorigin="4867,12048" coordsize="989,2">
              <v:shape style="position:absolute;left:4867;top:12048;width:989;height:2" coordorigin="4867,12048" coordsize="989,0" path="m4867,12048l5856,12048e" filled="f" stroked="t" strokeweight=".48pt" strokecolor="#383838">
                <v:path arrowok="t"/>
              </v:shape>
            </v:group>
            <v:group style="position:absolute;left:5837;top:12048;width:1133;height:2" coordorigin="5837,12048" coordsize="1133,2">
              <v:shape style="position:absolute;left:5837;top:12048;width:1133;height:2" coordorigin="5837,12048" coordsize="1133,0" path="m5837,12048l6970,12048e" filled="f" stroked="t" strokeweight=".48pt" strokecolor="#747474">
                <v:path arrowok="t"/>
              </v:shape>
            </v:group>
            <v:group style="position:absolute;left:3312;top:12240;width:451;height:2" coordorigin="3312,12240" coordsize="451,2">
              <v:shape style="position:absolute;left:3312;top:12240;width:451;height:2" coordorigin="3312,12240" coordsize="451,0" path="m3312,12240l3763,12240e" filled="f" stroked="t" strokeweight=".48pt" strokecolor="#383838">
                <v:path arrowok="t"/>
              </v:shape>
            </v:group>
            <v:group style="position:absolute;left:3744;top:12240;width:3226;height:2" coordorigin="3744,12240" coordsize="3226,2">
              <v:shape style="position:absolute;left:3744;top:12240;width:3226;height:2" coordorigin="3744,12240" coordsize="3226,0" path="m3744,12240l6970,12240e" filled="f" stroked="t" strokeweight=".48pt" strokecolor="#676767">
                <v:path arrowok="t"/>
              </v:shape>
            </v:group>
            <v:group style="position:absolute;left:6941;top:12240;width:643;height:2" coordorigin="6941,12240" coordsize="643,2">
              <v:shape style="position:absolute;left:6941;top:12240;width:643;height:2" coordorigin="6941,12240" coordsize="643,0" path="m6941,12240l7584,12240e" filled="f" stroked="t" strokeweight=".48pt" strokecolor="#8C8C8C">
                <v:path arrowok="t"/>
              </v:shape>
            </v:group>
            <v:group style="position:absolute;left:7584;top:12240;width:845;height:2" coordorigin="7584,12240" coordsize="845,2">
              <v:shape style="position:absolute;left:7584;top:12240;width:845;height:2" coordorigin="7584,12240" coordsize="845,0" path="m7584,12240l8429,12240e" filled="f" stroked="t" strokeweight=".48pt" strokecolor="#545454">
                <v:path arrowok="t"/>
              </v:shape>
            </v:group>
            <v:group style="position:absolute;left:8410;top:12240;width:970;height:2" coordorigin="8410,12240" coordsize="970,2">
              <v:shape style="position:absolute;left:8410;top:12240;width:970;height:2" coordorigin="8410,12240" coordsize="970,0" path="m8410,12240l9379,12240e" filled="f" stroked="t" strokeweight=".48pt" strokecolor="#383838">
                <v:path arrowok="t"/>
              </v:shape>
            </v:group>
            <v:group style="position:absolute;left:9360;top:12240;width:912;height:2" coordorigin="9360,12240" coordsize="912,2">
              <v:shape style="position:absolute;left:9360;top:12240;width:912;height:2" coordorigin="9360,12240" coordsize="912,0" path="m9360,12240l10272,12240e" filled="f" stroked="t" strokeweight=".48pt" strokecolor="#676767">
                <v:path arrowok="t"/>
              </v:shape>
            </v:group>
            <v:group style="position:absolute;left:3331;top:12485;width:6950;height:2" coordorigin="3331,12485" coordsize="6950,2">
              <v:shape style="position:absolute;left:3331;top:12485;width:6950;height:2" coordorigin="3331,12485" coordsize="6950,0" path="m3331,12485l10282,12485e" filled="f" stroked="t" strokeweight=".48pt" strokecolor="#3B3B3B">
                <v:path arrowok="t"/>
              </v:shape>
            </v:group>
            <v:group style="position:absolute;left:2035;top:12686;width:8246;height:2" coordorigin="2035,12686" coordsize="8246,2">
              <v:shape style="position:absolute;left:2035;top:12686;width:8246;height:2" coordorigin="2035,12686" coordsize="8246,0" path="m2035,12686l10282,12686e" filled="f" stroked="t" strokeweight=".48pt" strokecolor="#1F1F1F">
                <v:path arrowok="t"/>
              </v:shape>
            </v:group>
            <v:group style="position:absolute;left:5866;top:12403;width:2;height:288" coordorigin="5866,12403" coordsize="2,288">
              <v:shape style="position:absolute;left:5866;top:12403;width:2;height:288" coordorigin="5866,12403" coordsize="0,288" path="m5866,12691l5866,12403e" filled="f" stroked="t" strokeweight=".96pt" strokecolor="#383838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Bohet</w:t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Arjel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ldriz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2F2F2F"/>
          <w:spacing w:val="-13"/>
          <w:w w:val="100"/>
          <w:b/>
          <w:bCs/>
        </w:rPr>
        <w:t>E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lma</w:t>
      </w:r>
      <w:r>
        <w:rPr>
          <w:rFonts w:ascii="Arial" w:hAnsi="Arial" w:cs="Arial" w:eastAsia="Arial"/>
          <w:sz w:val="9"/>
          <w:szCs w:val="9"/>
          <w:color w:val="565656"/>
          <w:spacing w:val="-3"/>
          <w:w w:val="100"/>
          <w:b/>
          <w:bCs/>
        </w:rPr>
        <w:t>d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>hi</w:t>
      </w:r>
      <w:r>
        <w:rPr>
          <w:rFonts w:ascii="Arial" w:hAnsi="Arial" w:cs="Arial" w:eastAsia="Arial"/>
          <w:sz w:val="9"/>
          <w:szCs w:val="9"/>
          <w:color w:val="7B7B7B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7B7B7B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>3399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>8512</w:t>
      </w:r>
      <w:r>
        <w:rPr>
          <w:rFonts w:ascii="Arial" w:hAnsi="Arial" w:cs="Arial" w:eastAsia="Arial"/>
          <w:sz w:val="9"/>
          <w:szCs w:val="9"/>
          <w:color w:val="565656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5"/>
          <w:szCs w:val="15"/>
          <w:color w:val="696969"/>
          <w:spacing w:val="0"/>
          <w:w w:val="150"/>
          <w:i/>
        </w:rPr>
        <w:t>mn</w:t>
      </w:r>
      <w:r>
        <w:rPr>
          <w:rFonts w:ascii="Times New Roman" w:hAnsi="Times New Roman" w:cs="Times New Roman" w:eastAsia="Times New Roman"/>
          <w:sz w:val="15"/>
          <w:szCs w:val="15"/>
          <w:color w:val="696969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696969"/>
          <w:spacing w:val="0"/>
          <w:w w:val="100"/>
          <w:i/>
        </w:rPr>
      </w:r>
      <w:r>
        <w:rPr>
          <w:rFonts w:ascii="Arial" w:hAnsi="Arial" w:cs="Arial" w:eastAsia="Arial"/>
          <w:sz w:val="7"/>
          <w:szCs w:val="7"/>
          <w:color w:val="565656"/>
          <w:spacing w:val="0"/>
          <w:w w:val="150"/>
          <w:position w:val="2"/>
        </w:rPr>
        <w:t>30(l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56" w:after="0" w:line="240" w:lineRule="auto"/>
        <w:ind w:left="1707" w:right="-20"/>
        <w:jc w:val="left"/>
        <w:tabs>
          <w:tab w:pos="2480" w:val="left"/>
          <w:tab w:pos="3560" w:val="left"/>
          <w:tab w:pos="4520" w:val="left"/>
          <w:tab w:pos="5580" w:val="left"/>
          <w:tab w:pos="6300" w:val="left"/>
          <w:tab w:pos="7060" w:val="left"/>
          <w:tab w:pos="80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696969"/>
          <w:spacing w:val="0"/>
          <w:w w:val="100"/>
          <w:b/>
          <w:bCs/>
          <w:position w:val="1"/>
        </w:rPr>
        <w:t>B</w:t>
      </w:r>
      <w:r>
        <w:rPr>
          <w:rFonts w:ascii="Times New Roman" w:hAnsi="Times New Roman" w:cs="Times New Roman" w:eastAsia="Times New Roman"/>
          <w:sz w:val="11"/>
          <w:szCs w:val="11"/>
          <w:color w:val="696969"/>
          <w:spacing w:val="-8"/>
          <w:w w:val="100"/>
          <w:b/>
          <w:bCs/>
          <w:position w:val="1"/>
        </w:rPr>
        <w:t>e</w:t>
      </w:r>
      <w:r>
        <w:rPr>
          <w:rFonts w:ascii="Arial" w:hAnsi="Arial" w:cs="Arial" w:eastAsia="Arial"/>
          <w:sz w:val="9"/>
          <w:szCs w:val="9"/>
          <w:color w:val="565656"/>
          <w:spacing w:val="-11"/>
          <w:w w:val="100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7B7B7B"/>
          <w:spacing w:val="-6"/>
          <w:w w:val="100"/>
          <w:b/>
          <w:bCs/>
          <w:position w:val="1"/>
        </w:rPr>
        <w:t>o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t</w:t>
      </w:r>
      <w:r>
        <w:rPr>
          <w:rFonts w:ascii="Arial" w:hAnsi="Arial" w:cs="Arial" w:eastAsia="Arial"/>
          <w:sz w:val="9"/>
          <w:szCs w:val="9"/>
          <w:color w:val="565656"/>
          <w:spacing w:val="-10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83"/>
          <w:b/>
          <w:bCs/>
          <w:position w:val="1"/>
        </w:rPr>
        <w:t>ArbUt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>ld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10"/>
          <w:w w:val="100"/>
          <w:position w:val="0"/>
        </w:rPr>
        <w:t>•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  <w:position w:val="0"/>
        </w:rPr>
        <w:t>lz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100"/>
          <w:position w:val="0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99"/>
          <w:b/>
          <w:bCs/>
          <w:position w:val="1"/>
        </w:rPr>
        <w:t>Eln'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100"/>
          <w:b/>
          <w:bCs/>
          <w:position w:val="1"/>
        </w:rPr>
        <w:t>(</w:t>
      </w:r>
      <w:r>
        <w:rPr>
          <w:rFonts w:ascii="Arial" w:hAnsi="Arial" w:cs="Arial" w:eastAsia="Arial"/>
          <w:sz w:val="9"/>
          <w:szCs w:val="9"/>
          <w:color w:val="565656"/>
          <w:spacing w:val="0"/>
          <w:w w:val="99"/>
          <w:b/>
          <w:bCs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565656"/>
          <w:spacing w:val="-3"/>
          <w:w w:val="99"/>
          <w:b/>
          <w:bCs/>
          <w:position w:val="1"/>
        </w:rPr>
        <w:t>d</w:t>
      </w:r>
      <w:r>
        <w:rPr>
          <w:rFonts w:ascii="Arial" w:hAnsi="Arial" w:cs="Arial" w:eastAsia="Arial"/>
          <w:sz w:val="9"/>
          <w:szCs w:val="9"/>
          <w:color w:val="8A8A8A"/>
          <w:spacing w:val="-14"/>
          <w:w w:val="112"/>
          <w:b/>
          <w:bCs/>
          <w:position w:val="1"/>
        </w:rPr>
        <w:t>h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55"/>
          <w:b/>
          <w:bCs/>
          <w:position w:val="1"/>
        </w:rPr>
        <w:t>l</w:t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696969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>339a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  <w:t>8512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-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0"/>
          <w:w w:val="99"/>
          <w:position w:val="1"/>
        </w:rPr>
        <w:t>213</w:t>
      </w:r>
      <w:r>
        <w:rPr>
          <w:rFonts w:ascii="Times New Roman" w:hAnsi="Times New Roman" w:cs="Times New Roman" w:eastAsia="Times New Roman"/>
          <w:sz w:val="10"/>
          <w:szCs w:val="10"/>
          <w:color w:val="7B7B7B"/>
          <w:spacing w:val="-22"/>
          <w:w w:val="99"/>
          <w:position w:val="1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50"/>
          <w:position w:val="1"/>
        </w:rPr>
        <w:t>8</w:t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56565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0"/>
          <w:szCs w:val="10"/>
          <w:color w:val="696969"/>
          <w:spacing w:val="0"/>
          <w:w w:val="113"/>
          <w:position w:val="0"/>
        </w:rPr>
        <w:t>296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720" w:right="1720"/>
        </w:sectPr>
      </w:pPr>
      <w:rPr/>
    </w:p>
    <w:p>
      <w:pPr>
        <w:spacing w:before="98" w:after="0" w:line="240" w:lineRule="auto"/>
        <w:ind w:left="10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31.22799pt;height:571.252500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580" w:bottom="280" w:left="1640" w:right="16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433, date 17.5.2017.docx</dc:title>
  <dcterms:created xsi:type="dcterms:W3CDTF">2017-12-18T09:09:47Z</dcterms:created>
  <dcterms:modified xsi:type="dcterms:W3CDTF">2017-12-18T09:09:47Z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