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128" w:right="412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VEND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93" w:right="358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43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90" w:right="8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NDRYSHIM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ILL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62" w:right="161" w:firstLine="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27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LI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PRONA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SIPËRFAQE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TAKUES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PASURI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PALUAJTSHME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PRONË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6" w:lineRule="auto"/>
        <w:ind w:left="106"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bështetj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5/1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3.4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lega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urbanizimi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ntegrimi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leje”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ndryshuar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lig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trajtimi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përfundi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kompensimi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087" w:right="408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38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9.5.20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27.5.2015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rblim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pronar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tshme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shkëlidh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Minis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Zhv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Urba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Drejt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nistr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inanca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jenci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68" w:right="65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alua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izim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Urban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Integr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Zonave/Ndërtim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Inf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2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letore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rtare.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ZËVENDËSKRY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2" w:lineRule="exact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21" w:lineRule="exact"/>
        <w:ind w:left="3535" w:right="-71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Mini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tria</w:t>
      </w:r>
      <w:r>
        <w:rPr>
          <w:rFonts w:ascii="Garamond" w:hAnsi="Garamond" w:cs="Garamond" w:eastAsia="Garamond"/>
          <w:sz w:val="20"/>
          <w:szCs w:val="20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hvillimit</w:t>
      </w:r>
      <w:r>
        <w:rPr>
          <w:rFonts w:ascii="Garamond" w:hAnsi="Garamond" w:cs="Garamond" w:eastAsia="Garamond"/>
          <w:sz w:val="20"/>
          <w:szCs w:val="20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3"/>
          <w:b/>
          <w:bCs/>
        </w:rPr>
        <w:t>Urban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43" w:after="0" w:line="240" w:lineRule="auto"/>
        <w:ind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Tabela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nr.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  <w:cols w:num="2" w:equalWidth="0">
            <w:col w:w="6014" w:space="2119"/>
            <w:col w:w="1167"/>
          </w:cols>
        </w:sectPr>
      </w:pPr>
      <w:rPr/>
    </w:p>
    <w:p>
      <w:pPr>
        <w:spacing w:before="6" w:after="0" w:line="240" w:lineRule="auto"/>
        <w:ind w:left="816" w:right="819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/>
        <w:pict>
          <v:group style="position:absolute;margin-left:73.300003pt;margin-top:11.843615pt;width:465.52002pt;height:367.96002pt;mso-position-horizontal-relative:page;mso-position-vertical-relative:paragraph;z-index:-840" coordorigin="1466,237" coordsize="9310,7359">
            <v:group style="position:absolute;left:1481;top:243;width:9281;height:2" coordorigin="1481,243" coordsize="9281,2">
              <v:shape style="position:absolute;left:1481;top:243;width:9281;height:2" coordorigin="1481,243" coordsize="9281,0" path="m1481,243l10762,243e" filled="f" stroked="t" strokeweight=".52001pt" strokecolor="#000000">
                <v:path arrowok="t"/>
              </v:shape>
            </v:group>
            <v:group style="position:absolute;left:1485;top:247;width:2;height:7330" coordorigin="1485,247" coordsize="2,7330">
              <v:shape style="position:absolute;left:1485;top:247;width:2;height:7330" coordorigin="1485,247" coordsize="0,7330" path="m1485,247l1485,7576e" filled="f" stroked="t" strokeweight="1.00001pt" strokecolor="#000000">
                <v:path arrowok="t"/>
              </v:shape>
            </v:group>
            <v:group style="position:absolute;left:10757;top:247;width:2;height:7339" coordorigin="10757,247" coordsize="2,7339">
              <v:shape style="position:absolute;left:10757;top:247;width:2;height:7339" coordorigin="10757,247" coordsize="0,7339" path="m10757,247l10757,7586e" filled="f" stroked="t" strokeweight="1.000020pt" strokecolor="#000000">
                <v:path arrowok="t"/>
              </v:shape>
            </v:group>
            <v:group style="position:absolute;left:1481;top:417;width:8;height:10" coordorigin="1481,417" coordsize="8,10">
              <v:shape style="position:absolute;left:1481;top:417;width:8;height:10" coordorigin="1481,417" coordsize="8,10" path="m1481,422l1489,422e" filled="f" stroked="t" strokeweight=".58001pt" strokecolor="#000000">
                <v:path arrowok="t"/>
              </v:shape>
            </v:group>
            <v:group style="position:absolute;left:10753;top:417;width:8;height:10" coordorigin="10753,417" coordsize="8,10">
              <v:shape style="position:absolute;left:10753;top:417;width:8;height:10" coordorigin="10753,417" coordsize="8,10" path="m10753,422l10762,422e" filled="f" stroked="t" strokeweight=".58001pt" strokecolor="#000000">
                <v:path arrowok="t"/>
              </v:shape>
            </v:group>
            <v:group style="position:absolute;left:1481;top:761;width:9281;height:2" coordorigin="1481,761" coordsize="9281,2">
              <v:shape style="position:absolute;left:1481;top:761;width:9281;height:2" coordorigin="1481,761" coordsize="9281,0" path="m1481,761l10762,761e" filled="f" stroked="t" strokeweight=".51998pt" strokecolor="#000000">
                <v:path arrowok="t"/>
              </v:shape>
            </v:group>
            <v:group style="position:absolute;left:1489;top:944;width:97;height:169" coordorigin="1489,944" coordsize="97,169">
              <v:shape style="position:absolute;left:1489;top:944;width:97;height:169" coordorigin="1489,944" coordsize="97,169" path="m1489,1113l1586,1113,1586,944,1489,944,1489,1113xe" filled="t" fillcolor="#D9D9D9" stroked="f">
                <v:path arrowok="t"/>
                <v:fill/>
              </v:shape>
            </v:group>
            <v:group style="position:absolute;left:2082;top:944;width:102;height:169" coordorigin="2082,944" coordsize="102,169">
              <v:shape style="position:absolute;left:2082;top:944;width:102;height:169" coordorigin="2082,944" coordsize="102,169" path="m2082,1113l2184,1113,2184,944,2082,944,2082,1113xe" filled="t" fillcolor="#D9D9D9" stroked="f">
                <v:path arrowok="t"/>
                <v:fill/>
              </v:shape>
            </v:group>
            <v:group style="position:absolute;left:1586;top:944;width:496;height:169" coordorigin="1586,944" coordsize="496,169">
              <v:shape style="position:absolute;left:1586;top:944;width:496;height:169" coordorigin="1586,944" coordsize="496,169" path="m1586,1113l2082,1113,2082,944,1586,944,1586,1113e" filled="t" fillcolor="#D9D9D9" stroked="f">
                <v:path arrowok="t"/>
                <v:fill/>
              </v:shape>
            </v:group>
            <v:group style="position:absolute;left:2184;top:944;width:101;height:169" coordorigin="2184,944" coordsize="101,169">
              <v:shape style="position:absolute;left:2184;top:944;width:101;height:169" coordorigin="2184,944" coordsize="101,169" path="m2184,1113l2285,1113,2285,944,2184,944,2184,1113xe" filled="t" fillcolor="#D9D9D9" stroked="f">
                <v:path arrowok="t"/>
                <v:fill/>
              </v:shape>
            </v:group>
            <v:group style="position:absolute;left:2497;top:944;width:102;height:169" coordorigin="2497,944" coordsize="102,169">
              <v:shape style="position:absolute;left:2497;top:944;width:102;height:169" coordorigin="2497,944" coordsize="102,169" path="m2497,1113l2599,1113,2599,944,2497,944,2497,1113xe" filled="t" fillcolor="#D9D9D9" stroked="f">
                <v:path arrowok="t"/>
                <v:fill/>
              </v:shape>
            </v:group>
            <v:group style="position:absolute;left:2285;top:944;width:212;height:169" coordorigin="2285,944" coordsize="212,169">
              <v:shape style="position:absolute;left:2285;top:944;width:212;height:169" coordorigin="2285,944" coordsize="212,169" path="m2285,1113l2497,1113,2497,944,2285,944,2285,1113e" filled="t" fillcolor="#D9D9D9" stroked="f">
                <v:path arrowok="t"/>
                <v:fill/>
              </v:shape>
            </v:group>
            <v:group style="position:absolute;left:2599;top:944;width:102;height:169" coordorigin="2599,944" coordsize="102,169">
              <v:shape style="position:absolute;left:2599;top:944;width:102;height:169" coordorigin="2599,944" coordsize="102,169" path="m2599,1113l2701,1113,2701,944,2599,944,2599,1113xe" filled="t" fillcolor="#D9D9D9" stroked="f">
                <v:path arrowok="t"/>
                <v:fill/>
              </v:shape>
            </v:group>
            <v:group style="position:absolute;left:3506;top:944;width:101;height:169" coordorigin="3506,944" coordsize="101,169">
              <v:shape style="position:absolute;left:3506;top:944;width:101;height:169" coordorigin="3506,944" coordsize="101,169" path="m3506,1113l3607,1113,3607,944,3506,944,3506,1113xe" filled="t" fillcolor="#D9D9D9" stroked="f">
                <v:path arrowok="t"/>
                <v:fill/>
              </v:shape>
            </v:group>
            <v:group style="position:absolute;left:2701;top:944;width:805;height:169" coordorigin="2701,944" coordsize="805,169">
              <v:shape style="position:absolute;left:2701;top:944;width:805;height:169" coordorigin="2701,944" coordsize="805,169" path="m2701,1113l3506,1113,3506,944,2701,944,2701,1113e" filled="t" fillcolor="#D9D9D9" stroked="f">
                <v:path arrowok="t"/>
                <v:fill/>
              </v:shape>
            </v:group>
            <v:group style="position:absolute;left:3607;top:944;width:102;height:169" coordorigin="3607,944" coordsize="102,169">
              <v:shape style="position:absolute;left:3607;top:944;width:102;height:169" coordorigin="3607,944" coordsize="102,169" path="m3607,1113l3709,1113,3709,944,3607,944,3607,1113xe" filled="t" fillcolor="#D9D9D9" stroked="f">
                <v:path arrowok="t"/>
                <v:fill/>
              </v:shape>
            </v:group>
            <v:group style="position:absolute;left:4405;top:944;width:102;height:169" coordorigin="4405,944" coordsize="102,169">
              <v:shape style="position:absolute;left:4405;top:944;width:102;height:169" coordorigin="4405,944" coordsize="102,169" path="m4405,1113l4507,1113,4507,944,4405,944,4405,1113xe" filled="t" fillcolor="#D9D9D9" stroked="f">
                <v:path arrowok="t"/>
                <v:fill/>
              </v:shape>
            </v:group>
            <v:group style="position:absolute;left:3709;top:944;width:696;height:169" coordorigin="3709,944" coordsize="696,169">
              <v:shape style="position:absolute;left:3709;top:944;width:696;height:169" coordorigin="3709,944" coordsize="696,169" path="m3709,1113l4405,1113,4405,944,3709,944,3709,1113e" filled="t" fillcolor="#D9D9D9" stroked="f">
                <v:path arrowok="t"/>
                <v:fill/>
              </v:shape>
            </v:group>
            <v:group style="position:absolute;left:4507;top:944;width:102;height:169" coordorigin="4507,944" coordsize="102,169">
              <v:shape style="position:absolute;left:4507;top:944;width:102;height:169" coordorigin="4507,944" coordsize="102,169" path="m4507,1113l4609,1113,4609,944,4507,944,4507,1113xe" filled="t" fillcolor="#D9D9D9" stroked="f">
                <v:path arrowok="t"/>
                <v:fill/>
              </v:shape>
            </v:group>
            <v:group style="position:absolute;left:5399;top:944;width:102;height:169" coordorigin="5399,944" coordsize="102,169">
              <v:shape style="position:absolute;left:5399;top:944;width:102;height:169" coordorigin="5399,944" coordsize="102,169" path="m5399,1113l5501,1113,5501,944,5399,944,5399,1113xe" filled="t" fillcolor="#D9D9D9" stroked="f">
                <v:path arrowok="t"/>
                <v:fill/>
              </v:shape>
            </v:group>
            <v:group style="position:absolute;left:4609;top:944;width:790;height:169" coordorigin="4609,944" coordsize="790,169">
              <v:shape style="position:absolute;left:4609;top:944;width:790;height:169" coordorigin="4609,944" coordsize="790,169" path="m4609,1113l5399,1113,5399,944,4609,944,4609,1113e" filled="t" fillcolor="#D9D9D9" stroked="f">
                <v:path arrowok="t"/>
                <v:fill/>
              </v:shape>
            </v:group>
            <v:group style="position:absolute;left:5501;top:944;width:102;height:169" coordorigin="5501,944" coordsize="102,169">
              <v:shape style="position:absolute;left:5501;top:944;width:102;height:169" coordorigin="5501,944" coordsize="102,169" path="m5501,1113l5603,1113,5603,944,5501,944,5501,1113xe" filled="t" fillcolor="#D9D9D9" stroked="f">
                <v:path arrowok="t"/>
                <v:fill/>
              </v:shape>
            </v:group>
            <v:group style="position:absolute;left:5780;top:944;width:102;height:169" coordorigin="5780,944" coordsize="102,169">
              <v:shape style="position:absolute;left:5780;top:944;width:102;height:169" coordorigin="5780,944" coordsize="102,169" path="m5780,1113l5882,1113,5882,944,5780,944,5780,1113xe" filled="t" fillcolor="#D9D9D9" stroked="f">
                <v:path arrowok="t"/>
                <v:fill/>
              </v:shape>
            </v:group>
            <v:group style="position:absolute;left:5603;top:944;width:178;height:169" coordorigin="5603,944" coordsize="178,169">
              <v:shape style="position:absolute;left:5603;top:944;width:178;height:169" coordorigin="5603,944" coordsize="178,169" path="m5603,1113l5780,1113,5780,944,5603,944,5603,1113e" filled="t" fillcolor="#D9D9D9" stroked="f">
                <v:path arrowok="t"/>
                <v:fill/>
              </v:shape>
            </v:group>
            <v:group style="position:absolute;left:5882;top:944;width:102;height:169" coordorigin="5882,944" coordsize="102,169">
              <v:shape style="position:absolute;left:5882;top:944;width:102;height:169" coordorigin="5882,944" coordsize="102,169" path="m5882,1113l5984,1113,5984,944,5882,944,5882,1113xe" filled="t" fillcolor="#D9D9D9" stroked="f">
                <v:path arrowok="t"/>
                <v:fill/>
              </v:shape>
            </v:group>
            <v:group style="position:absolute;left:6266;top:944;width:102;height:169" coordorigin="6266,944" coordsize="102,169">
              <v:shape style="position:absolute;left:6266;top:944;width:102;height:169" coordorigin="6266,944" coordsize="102,169" path="m6266,1113l6368,1113,6368,944,6266,944,6266,1113xe" filled="t" fillcolor="#D9D9D9" stroked="f">
                <v:path arrowok="t"/>
                <v:fill/>
              </v:shape>
            </v:group>
            <v:group style="position:absolute;left:5984;top:944;width:282;height:169" coordorigin="5984,944" coordsize="282,169">
              <v:shape style="position:absolute;left:5984;top:944;width:282;height:169" coordorigin="5984,944" coordsize="282,169" path="m5984,1113l6266,1113,6266,944,5984,944,5984,1113e" filled="t" fillcolor="#D9D9D9" stroked="f">
                <v:path arrowok="t"/>
                <v:fill/>
              </v:shape>
            </v:group>
            <v:group style="position:absolute;left:6368;top:944;width:101;height:169" coordorigin="6368,944" coordsize="101,169">
              <v:shape style="position:absolute;left:6368;top:944;width:101;height:169" coordorigin="6368,944" coordsize="101,169" path="m6368,1113l6469,1113,6469,944,6368,944,6368,1113xe" filled="t" fillcolor="#D9D9D9" stroked="f">
                <v:path arrowok="t"/>
                <v:fill/>
              </v:shape>
            </v:group>
            <v:group style="position:absolute;left:6998;top:944;width:102;height:169" coordorigin="6998,944" coordsize="102,169">
              <v:shape style="position:absolute;left:6998;top:944;width:102;height:169" coordorigin="6998,944" coordsize="102,169" path="m6998,1113l7100,1113,7100,944,6998,944,6998,1113xe" filled="t" fillcolor="#D9D9D9" stroked="f">
                <v:path arrowok="t"/>
                <v:fill/>
              </v:shape>
            </v:group>
            <v:group style="position:absolute;left:6469;top:944;width:529;height:169" coordorigin="6469,944" coordsize="529,169">
              <v:shape style="position:absolute;left:6469;top:944;width:529;height:169" coordorigin="6469,944" coordsize="529,169" path="m6469,1113l6998,1113,6998,944,6469,944,6469,1113e" filled="t" fillcolor="#D9D9D9" stroked="f">
                <v:path arrowok="t"/>
                <v:fill/>
              </v:shape>
            </v:group>
            <v:group style="position:absolute;left:7100;top:944;width:102;height:169" coordorigin="7100,944" coordsize="102,169">
              <v:shape style="position:absolute;left:7100;top:944;width:102;height:169" coordorigin="7100,944" coordsize="102,169" path="m7100,1113l7202,1113,7202,944,7100,944,7100,1113xe" filled="t" fillcolor="#D9D9D9" stroked="f">
                <v:path arrowok="t"/>
                <v:fill/>
              </v:shape>
            </v:group>
            <v:group style="position:absolute;left:7874;top:944;width:101;height:169" coordorigin="7874,944" coordsize="101,169">
              <v:shape style="position:absolute;left:7874;top:944;width:101;height:169" coordorigin="7874,944" coordsize="101,169" path="m7874,1113l7975,1113,7975,944,7874,944,7874,1113xe" filled="t" fillcolor="#D9D9D9" stroked="f">
                <v:path arrowok="t"/>
                <v:fill/>
              </v:shape>
            </v:group>
            <v:group style="position:absolute;left:7202;top:944;width:672;height:169" coordorigin="7202,944" coordsize="672,169">
              <v:shape style="position:absolute;left:7202;top:944;width:672;height:169" coordorigin="7202,944" coordsize="672,169" path="m7202,1113l7874,1113,7874,944,7202,944,7202,1113e" filled="t" fillcolor="#D9D9D9" stroked="f">
                <v:path arrowok="t"/>
                <v:fill/>
              </v:shape>
            </v:group>
            <v:group style="position:absolute;left:7975;top:944;width:102;height:169" coordorigin="7975,944" coordsize="102,169">
              <v:shape style="position:absolute;left:7975;top:944;width:102;height:169" coordorigin="7975,944" coordsize="102,169" path="m7975,1113l8077,1113,8077,944,7975,944,7975,1113xe" filled="t" fillcolor="#D9D9D9" stroked="f">
                <v:path arrowok="t"/>
                <v:fill/>
              </v:shape>
            </v:group>
            <v:group style="position:absolute;left:8632;top:944;width:102;height:169" coordorigin="8632,944" coordsize="102,169">
              <v:shape style="position:absolute;left:8632;top:944;width:102;height:169" coordorigin="8632,944" coordsize="102,169" path="m8632,1113l8734,1113,8734,944,8632,944,8632,1113xe" filled="t" fillcolor="#D9D9D9" stroked="f">
                <v:path arrowok="t"/>
                <v:fill/>
              </v:shape>
            </v:group>
            <v:group style="position:absolute;left:8077;top:944;width:554;height:169" coordorigin="8077,944" coordsize="554,169">
              <v:shape style="position:absolute;left:8077;top:944;width:554;height:169" coordorigin="8077,944" coordsize="554,169" path="m8077,1113l8632,1113,8632,944,8077,944,8077,1113e" filled="t" fillcolor="#D9D9D9" stroked="f">
                <v:path arrowok="t"/>
                <v:fill/>
              </v:shape>
            </v:group>
            <v:group style="position:absolute;left:10655;top:944;width:97;height:169" coordorigin="10655,944" coordsize="97,169">
              <v:shape style="position:absolute;left:10655;top:944;width:97;height:169" coordorigin="10655,944" coordsize="97,169" path="m10655,1113l10752,1113,10752,944,10655,944,10655,1113xe" filled="t" fillcolor="#D9D9D9" stroked="f">
                <v:path arrowok="t"/>
                <v:fill/>
              </v:shape>
            </v:group>
            <v:group style="position:absolute;left:8734;top:944;width:101;height:169" coordorigin="8734,944" coordsize="101,169">
              <v:shape style="position:absolute;left:8734;top:944;width:101;height:169" coordorigin="8734,944" coordsize="101,169" path="m8734,1113l8834,1113,8834,944,8734,944,8734,1113xe" filled="t" fillcolor="#D9D9D9" stroked="f">
                <v:path arrowok="t"/>
                <v:fill/>
              </v:shape>
            </v:group>
            <v:group style="position:absolute;left:8834;top:944;width:1820;height:169" coordorigin="8834,944" coordsize="1820,169">
              <v:shape style="position:absolute;left:8834;top:944;width:1820;height:169" coordorigin="8834,944" coordsize="1820,169" path="m8834,1113l10655,1113,10655,944,8834,944,8834,1113e" filled="t" fillcolor="#D9D9D9" stroked="f">
                <v:path arrowok="t"/>
                <v:fill/>
              </v:shape>
            </v:group>
            <v:group style="position:absolute;left:1481;top:939;width:9281;height:2" coordorigin="1481,939" coordsize="9281,2">
              <v:shape style="position:absolute;left:1481;top:939;width:9281;height:2" coordorigin="1481,939" coordsize="9281,0" path="m1481,939l10762,939e" filled="f" stroked="t" strokeweight=".58001pt" strokecolor="#000000">
                <v:path arrowok="t"/>
              </v:shape>
            </v:group>
            <v:group style="position:absolute;left:1481;top:1118;width:9281;height:2" coordorigin="1481,1118" coordsize="9281,2">
              <v:shape style="position:absolute;left:1481;top:1118;width:9281;height:2" coordorigin="1481,1118" coordsize="9281,0" path="m1481,1118l10762,1118e" filled="f" stroked="t" strokeweight=".58001pt" strokecolor="#000000">
                <v:path arrowok="t"/>
              </v:shape>
            </v:group>
            <v:group style="position:absolute;left:1494;top:1302;width:301;height:902" coordorigin="1494,1302" coordsize="301,902">
              <v:shape style="position:absolute;left:1494;top:1302;width:301;height:902" coordorigin="1494,1302" coordsize="301,902" path="m1494,2204l1795,2204,1795,1302,1494,1302,1494,2204xe" filled="t" fillcolor="#D9D9D9" stroked="f">
                <v:path arrowok="t"/>
                <v:fill/>
              </v:shape>
            </v:group>
            <v:group style="position:absolute;left:1970;top:1302;width:209;height:902" coordorigin="1970,1302" coordsize="209,902">
              <v:shape style="position:absolute;left:1970;top:1302;width:209;height:902" coordorigin="1970,1302" coordsize="209,902" path="m1970,2204l2179,2204,2179,1302,1970,1302,1970,2204xe" filled="t" fillcolor="#D9D9D9" stroked="f">
                <v:path arrowok="t"/>
                <v:fill/>
              </v:shape>
            </v:group>
            <v:group style="position:absolute;left:1795;top:1302;width:175;height:902" coordorigin="1795,1302" coordsize="175,902">
              <v:shape style="position:absolute;left:1795;top:1302;width:175;height:902" coordorigin="1795,1302" coordsize="175,902" path="m1795,2204l1970,2204,1970,1302,1795,1302,1795,2204e" filled="t" fillcolor="#D9D9D9" stroked="f">
                <v:path arrowok="t"/>
                <v:fill/>
              </v:shape>
            </v:group>
            <v:group style="position:absolute;left:2184;top:1302;width:82;height:902" coordorigin="2184,1302" coordsize="82,902">
              <v:shape style="position:absolute;left:2184;top:1302;width:82;height:902" coordorigin="2184,1302" coordsize="82,902" path="m2184,2204l2266,2204,2266,1302,2184,1302,2184,2204xe" filled="t" fillcolor="#D9D9D9" stroked="f">
                <v:path arrowok="t"/>
                <v:fill/>
              </v:shape>
            </v:group>
            <v:group style="position:absolute;left:2225;top:1302;width:2;height:902" coordorigin="2225,1302" coordsize="2,902">
              <v:shape style="position:absolute;left:2225;top:1302;width:2;height:902" coordorigin="2225,1302" coordsize="0,902" path="m2225,1302l2225,2204e" filled="f" stroked="t" strokeweight="4.18pt" strokecolor="#D9D9D9">
                <v:path arrowok="t"/>
              </v:shape>
            </v:group>
            <v:group style="position:absolute;left:2266;top:1302;width:174;height:902" coordorigin="2266,1302" coordsize="174,902">
              <v:shape style="position:absolute;left:2266;top:1302;width:174;height:902" coordorigin="2266,1302" coordsize="174,902" path="m2266,2204l2440,2204,2440,1302,2266,1302,2266,2204e" filled="t" fillcolor="#D9D9D9" stroked="f">
                <v:path arrowok="t"/>
                <v:fill/>
              </v:shape>
            </v:group>
            <v:group style="position:absolute;left:2440;top:1302;width:155;height:902" coordorigin="2440,1302" coordsize="155,902">
              <v:shape style="position:absolute;left:2440;top:1302;width:155;height:902" coordorigin="2440,1302" coordsize="155,902" path="m2440,2204l2594,2204,2594,1302,2440,1302,2440,2204e" filled="t" fillcolor="#D9D9D9" stroked="f">
                <v:path arrowok="t"/>
                <v:fill/>
              </v:shape>
            </v:group>
            <v:group style="position:absolute;left:2599;top:1302;width:1003;height:902" coordorigin="2599,1302" coordsize="1003,902">
              <v:shape style="position:absolute;left:2599;top:1302;width:1003;height:902" coordorigin="2599,1302" coordsize="1003,902" path="m2599,2204l3602,2204,3602,1302,2599,1302,2599,2204e" filled="t" fillcolor="#D9D9D9" stroked="f">
                <v:path arrowok="t"/>
                <v:fill/>
              </v:shape>
            </v:group>
            <v:group style="position:absolute;left:2701;top:1668;width:805;height:169" coordorigin="2701,1668" coordsize="805,169">
              <v:shape style="position:absolute;left:2701;top:1668;width:805;height:169" coordorigin="2701,1668" coordsize="805,169" path="m2701,1837l3506,1837,3506,1668,2701,1668,2701,1837e" filled="t" fillcolor="#D9D9D9" stroked="f">
                <v:path arrowok="t"/>
                <v:fill/>
              </v:shape>
            </v:group>
            <v:group style="position:absolute;left:3607;top:1302;width:895;height:902" coordorigin="3607,1302" coordsize="895,902">
              <v:shape style="position:absolute;left:3607;top:1302;width:895;height:902" coordorigin="3607,1302" coordsize="895,902" path="m3607,2204l4502,2204,4502,1302,3607,1302,3607,2204e" filled="t" fillcolor="#D9D9D9" stroked="f">
                <v:path arrowok="t"/>
                <v:fill/>
              </v:shape>
            </v:group>
            <v:group style="position:absolute;left:3709;top:1668;width:696;height:169" coordorigin="3709,1668" coordsize="696,169">
              <v:shape style="position:absolute;left:3709;top:1668;width:696;height:169" coordorigin="3709,1668" coordsize="696,169" path="m3709,1837l4405,1837,4405,1668,3709,1668,3709,1837e" filled="t" fillcolor="#D9D9D9" stroked="f">
                <v:path arrowok="t"/>
                <v:fill/>
              </v:shape>
            </v:group>
            <v:group style="position:absolute;left:4507;top:1302;width:988;height:902" coordorigin="4507,1302" coordsize="988,902">
              <v:shape style="position:absolute;left:4507;top:1302;width:988;height:902" coordorigin="4507,1302" coordsize="988,902" path="m4507,2204l5495,2204,5495,1302,4507,1302,4507,2204e" filled="t" fillcolor="#D9D9D9" stroked="f">
                <v:path arrowok="t"/>
                <v:fill/>
              </v:shape>
            </v:group>
            <v:group style="position:absolute;left:4609;top:1668;width:790;height:169" coordorigin="4609,1668" coordsize="790,169">
              <v:shape style="position:absolute;left:4609;top:1668;width:790;height:169" coordorigin="4609,1668" coordsize="790,169" path="m4609,1837l5399,1837,5399,1668,4609,1668,4609,1837e" filled="t" fillcolor="#D9D9D9" stroked="f">
                <v:path arrowok="t"/>
                <v:fill/>
              </v:shape>
            </v:group>
            <v:group style="position:absolute;left:5501;top:1302;width:66;height:902" coordorigin="5501,1302" coordsize="66,902">
              <v:shape style="position:absolute;left:5501;top:1302;width:66;height:902" coordorigin="5501,1302" coordsize="66,902" path="m5501,2204l5567,2204,5567,1302,5501,1302,5501,2204xe" filled="t" fillcolor="#D9D9D9" stroked="f">
                <v:path arrowok="t"/>
                <v:fill/>
              </v:shape>
            </v:group>
            <v:group style="position:absolute;left:5740;top:1302;width:2;height:902" coordorigin="5740,1302" coordsize="2,902">
              <v:shape style="position:absolute;left:5740;top:1302;width:2;height:902" coordorigin="5740,1302" coordsize="0,902" path="m5740,2204l5740,1302,5740,2204xe" filled="t" fillcolor="#D9D9D9" stroked="f">
                <v:path arrowok="t"/>
                <v:fill/>
              </v:shape>
            </v:group>
            <v:group style="position:absolute;left:5567;top:1302;width:173;height:902" coordorigin="5567,1302" coordsize="173,902">
              <v:shape style="position:absolute;left:5567;top:1302;width:173;height:902" coordorigin="5567,1302" coordsize="173,902" path="m5567,2204l5740,2204,5740,1302,5567,1302,5567,2204e" filled="t" fillcolor="#D9D9D9" stroked="f">
                <v:path arrowok="t"/>
                <v:fill/>
              </v:shape>
            </v:group>
            <v:group style="position:absolute;left:5740;top:1302;width:138;height:902" coordorigin="5740,1302" coordsize="138,902">
              <v:shape style="position:absolute;left:5740;top:1302;width:138;height:902" coordorigin="5740,1302" coordsize="138,902" path="m5740,2204l5878,2204,5878,1302,5740,1302,5740,2204e" filled="t" fillcolor="#D9D9D9" stroked="f">
                <v:path arrowok="t"/>
                <v:fill/>
              </v:shape>
            </v:group>
            <v:group style="position:absolute;left:5882;top:1302;width:118;height:902" coordorigin="5882,1302" coordsize="118,902">
              <v:shape style="position:absolute;left:5882;top:1302;width:118;height:902" coordorigin="5882,1302" coordsize="118,902" path="m5882,2204l6000,2204,6000,1302,5882,1302,5882,2204xe" filled="t" fillcolor="#D9D9D9" stroked="f">
                <v:path arrowok="t"/>
                <v:fill/>
              </v:shape>
            </v:group>
            <v:group style="position:absolute;left:6000;top:1302;width:174;height:902" coordorigin="6000,1302" coordsize="174,902">
              <v:shape style="position:absolute;left:6000;top:1302;width:174;height:902" coordorigin="6000,1302" coordsize="174,902" path="m6000,2204l6174,2204,6174,1302,6000,1302,6000,2204e" filled="t" fillcolor="#D9D9D9" stroked="f">
                <v:path arrowok="t"/>
                <v:fill/>
              </v:shape>
            </v:group>
            <v:group style="position:absolute;left:6348;top:1302;width:16;height:902" coordorigin="6348,1302" coordsize="16,902">
              <v:shape style="position:absolute;left:6348;top:1302;width:16;height:902" coordorigin="6348,1302" coordsize="16,902" path="m6348,2204l6364,2204,6364,1302,6348,1302,6348,2204xe" filled="t" fillcolor="#D9D9D9" stroked="f">
                <v:path arrowok="t"/>
                <v:fill/>
              </v:shape>
            </v:group>
            <v:group style="position:absolute;left:6174;top:1302;width:174;height:902" coordorigin="6174,1302" coordsize="174,902">
              <v:shape style="position:absolute;left:6174;top:1302;width:174;height:902" coordorigin="6174,1302" coordsize="174,902" path="m6174,2204l6348,2204,6348,1302,6174,1302,6174,2204e" filled="t" fillcolor="#D9D9D9" stroked="f">
                <v:path arrowok="t"/>
                <v:fill/>
              </v:shape>
            </v:group>
            <v:group style="position:absolute;left:6368;top:1302;width:727;height:902" coordorigin="6368,1302" coordsize="727,902">
              <v:shape style="position:absolute;left:6368;top:1302;width:727;height:902" coordorigin="6368,1302" coordsize="727,902" path="m6368,2204l7096,2204,7096,1302,6368,1302,6368,2204e" filled="t" fillcolor="#D9D9D9" stroked="f">
                <v:path arrowok="t"/>
                <v:fill/>
              </v:shape>
            </v:group>
            <v:group style="position:absolute;left:6469;top:1582;width:529;height:170" coordorigin="6469,1582" coordsize="529,170">
              <v:shape style="position:absolute;left:6469;top:1582;width:529;height:170" coordorigin="6469,1582" coordsize="529,170" path="m6469,1753l6998,1753,6998,1582,6469,1582,6469,1753e" filled="t" fillcolor="#D9D9D9" stroked="f">
                <v:path arrowok="t"/>
                <v:fill/>
              </v:shape>
            </v:group>
            <v:group style="position:absolute;left:6469;top:1753;width:529;height:169" coordorigin="6469,1753" coordsize="529,169">
              <v:shape style="position:absolute;left:6469;top:1753;width:529;height:169" coordorigin="6469,1753" coordsize="529,169" path="m6469,1922l6998,1922,6998,1753,6469,1753,6469,1922e" filled="t" fillcolor="#D9D9D9" stroked="f">
                <v:path arrowok="t"/>
                <v:fill/>
              </v:shape>
            </v:group>
            <v:group style="position:absolute;left:7100;top:1302;width:871;height:902" coordorigin="7100,1302" coordsize="871,902">
              <v:shape style="position:absolute;left:7100;top:1302;width:871;height:902" coordorigin="7100,1302" coordsize="871,902" path="m7100,1302l7972,1302,7972,2204,7100,2204,7100,1302e" filled="t" fillcolor="#D9D9D9" stroked="f">
                <v:path arrowok="t"/>
                <v:fill/>
              </v:shape>
            </v:group>
            <v:group style="position:absolute;left:7202;top:1413;width:672;height:169" coordorigin="7202,1413" coordsize="672,169">
              <v:shape style="position:absolute;left:7202;top:1413;width:672;height:169" coordorigin="7202,1413" coordsize="672,169" path="m7202,1582l7874,1582,7874,1413,7202,1413,7202,1582e" filled="t" fillcolor="#D9D9D9" stroked="f">
                <v:path arrowok="t"/>
                <v:fill/>
              </v:shape>
            </v:group>
            <v:group style="position:absolute;left:7202;top:1582;width:672;height:170" coordorigin="7202,1582" coordsize="672,170">
              <v:shape style="position:absolute;left:7202;top:1582;width:672;height:170" coordorigin="7202,1582" coordsize="672,170" path="m7202,1753l7874,1753,7874,1582,7202,1582,7202,1753e" filled="t" fillcolor="#D9D9D9" stroked="f">
                <v:path arrowok="t"/>
                <v:fill/>
              </v:shape>
            </v:group>
            <v:group style="position:absolute;left:7202;top:1753;width:672;height:169" coordorigin="7202,1753" coordsize="672,169">
              <v:shape style="position:absolute;left:7202;top:1753;width:672;height:169" coordorigin="7202,1753" coordsize="672,169" path="m7202,1922l7874,1922,7874,1753,7202,1753,7202,1922e" filled="t" fillcolor="#D9D9D9" stroked="f">
                <v:path arrowok="t"/>
                <v:fill/>
              </v:shape>
            </v:group>
            <v:group style="position:absolute;left:7202;top:1922;width:672;height:169" coordorigin="7202,1922" coordsize="672,169">
              <v:shape style="position:absolute;left:7202;top:1922;width:672;height:169" coordorigin="7202,1922" coordsize="672,169" path="m7202,2091l7874,2091,7874,1922,7202,1922,7202,2091e" filled="t" fillcolor="#D9D9D9" stroked="f">
                <v:path arrowok="t"/>
                <v:fill/>
              </v:shape>
            </v:group>
            <v:group style="position:absolute;left:7975;top:1302;width:754;height:902" coordorigin="7975,1302" coordsize="754,902">
              <v:shape style="position:absolute;left:7975;top:1302;width:754;height:902" coordorigin="7975,1302" coordsize="754,902" path="m7975,2204l8729,2204,8729,1302,7975,1302,7975,2204e" filled="t" fillcolor="#D9D9D9" stroked="f">
                <v:path arrowok="t"/>
                <v:fill/>
              </v:shape>
            </v:group>
            <v:group style="position:absolute;left:8077;top:1498;width:554;height:169" coordorigin="8077,1498" coordsize="554,169">
              <v:shape style="position:absolute;left:8077;top:1498;width:554;height:169" coordorigin="8077,1498" coordsize="554,169" path="m8077,1668l8632,1668,8632,1498,8077,1498,8077,1668e" filled="t" fillcolor="#D9D9D9" stroked="f">
                <v:path arrowok="t"/>
                <v:fill/>
              </v:shape>
            </v:group>
            <v:group style="position:absolute;left:8077;top:1668;width:554;height:169" coordorigin="8077,1668" coordsize="554,169">
              <v:shape style="position:absolute;left:8077;top:1668;width:554;height:169" coordorigin="8077,1668" coordsize="554,169" path="m8077,1837l8632,1837,8632,1668,8077,1668,8077,1837e" filled="t" fillcolor="#D9D9D9" stroked="f">
                <v:path arrowok="t"/>
                <v:fill/>
              </v:shape>
            </v:group>
            <v:group style="position:absolute;left:8077;top:1837;width:554;height:169" coordorigin="8077,1837" coordsize="554,169">
              <v:shape style="position:absolute;left:8077;top:1837;width:554;height:169" coordorigin="8077,1837" coordsize="554,169" path="m8077,2006l8632,2006,8632,1837,8077,1837,8077,2006e" filled="t" fillcolor="#D9D9D9" stroked="f">
                <v:path arrowok="t"/>
                <v:fill/>
              </v:shape>
            </v:group>
            <v:group style="position:absolute;left:8734;top:1302;width:931;height:902" coordorigin="8734,1302" coordsize="931,902">
              <v:shape style="position:absolute;left:8734;top:1302;width:931;height:902" coordorigin="8734,1302" coordsize="931,902" path="m8734,2204l9665,2204,9665,1302,8734,1302,8734,2204e" filled="t" fillcolor="#D9D9D9" stroked="f">
                <v:path arrowok="t"/>
                <v:fill/>
              </v:shape>
            </v:group>
            <v:group style="position:absolute;left:8834;top:1498;width:733;height:169" coordorigin="8834,1498" coordsize="733,169">
              <v:shape style="position:absolute;left:8834;top:1498;width:733;height:169" coordorigin="8834,1498" coordsize="733,169" path="m8834,1668l9568,1668,9568,1498,8834,1498,8834,1668e" filled="t" fillcolor="#D9D9D9" stroked="f">
                <v:path arrowok="t"/>
                <v:fill/>
              </v:shape>
            </v:group>
            <v:group style="position:absolute;left:8834;top:1668;width:733;height:169" coordorigin="8834,1668" coordsize="733,169">
              <v:shape style="position:absolute;left:8834;top:1668;width:733;height:169" coordorigin="8834,1668" coordsize="733,169" path="m8834,1837l9568,1837,9568,1668,8834,1668,8834,1837e" filled="t" fillcolor="#D9D9D9" stroked="f">
                <v:path arrowok="t"/>
                <v:fill/>
              </v:shape>
            </v:group>
            <v:group style="position:absolute;left:8834;top:1837;width:733;height:169" coordorigin="8834,1837" coordsize="733,169">
              <v:shape style="position:absolute;left:8834;top:1837;width:733;height:169" coordorigin="8834,1837" coordsize="733,169" path="m8834,2006l9568,2006,9568,1837,8834,1837,8834,2006e" filled="t" fillcolor="#D9D9D9" stroked="f">
                <v:path arrowok="t"/>
                <v:fill/>
              </v:shape>
            </v:group>
            <v:group style="position:absolute;left:9670;top:1302;width:1078;height:902" coordorigin="9670,1302" coordsize="1078,902">
              <v:shape style="position:absolute;left:9670;top:1302;width:1078;height:902" coordorigin="9670,1302" coordsize="1078,902" path="m9670,2204l10747,2204,10747,1302,9670,1302,9670,2204e" filled="t" fillcolor="#D9D9D9" stroked="f">
                <v:path arrowok="t"/>
                <v:fill/>
              </v:shape>
            </v:group>
            <v:group style="position:absolute;left:9770;top:1668;width:884;height:169" coordorigin="9770,1668" coordsize="884,169">
              <v:shape style="position:absolute;left:9770;top:1668;width:884;height:169" coordorigin="9770,1668" coordsize="884,169" path="m9770,1837l10655,1837,10655,1668,9770,1668,9770,1837e" filled="t" fillcolor="#D9D9D9" stroked="f">
                <v:path arrowok="t"/>
                <v:fill/>
              </v:shape>
            </v:group>
            <v:group style="position:absolute;left:1476;top:1297;width:9290;height:2" coordorigin="1476,1297" coordsize="9290,2">
              <v:shape style="position:absolute;left:1476;top:1297;width:9290;height:2" coordorigin="1476,1297" coordsize="9290,0" path="m1476,1297l10766,1297e" filled="f" stroked="t" strokeweight=".52001pt" strokecolor="#000000">
                <v:path arrowok="t"/>
              </v:shape>
            </v:group>
            <v:group style="position:absolute;left:2184;top:1302;width:2;height:2878" coordorigin="2184,1302" coordsize="2,2878">
              <v:shape style="position:absolute;left:2184;top:1302;width:2;height:2878" coordorigin="2184,1302" coordsize="0,2878" path="m2184,1302l2184,4179e" filled="f" stroked="t" strokeweight=".580pt" strokecolor="#000000">
                <v:path arrowok="t"/>
              </v:shape>
            </v:group>
            <v:group style="position:absolute;left:2599;top:1302;width:2;height:2878" coordorigin="2599,1302" coordsize="2,2878">
              <v:shape style="position:absolute;left:2599;top:1302;width:2;height:2878" coordorigin="2599,1302" coordsize="0,2878" path="m2599,1302l2599,4179e" filled="f" stroked="t" strokeweight=".580pt" strokecolor="#000000">
                <v:path arrowok="t"/>
              </v:shape>
            </v:group>
            <v:group style="position:absolute;left:3607;top:1302;width:2;height:2878" coordorigin="3607,1302" coordsize="2,2878">
              <v:shape style="position:absolute;left:3607;top:1302;width:2;height:2878" coordorigin="3607,1302" coordsize="0,2878" path="m3607,1302l3607,4179e" filled="f" stroked="t" strokeweight=".580pt" strokecolor="#000000">
                <v:path arrowok="t"/>
              </v:shape>
            </v:group>
            <v:group style="position:absolute;left:4508;top:1302;width:2;height:2878" coordorigin="4508,1302" coordsize="2,2878">
              <v:shape style="position:absolute;left:4508;top:1302;width:2;height:2878" coordorigin="4508,1302" coordsize="0,2878" path="m4508,1302l4508,4179e" filled="f" stroked="t" strokeweight=".579980pt" strokecolor="#000000">
                <v:path arrowok="t"/>
              </v:shape>
            </v:group>
            <v:group style="position:absolute;left:5501;top:1302;width:2;height:2878" coordorigin="5501,1302" coordsize="2,2878">
              <v:shape style="position:absolute;left:5501;top:1302;width:2;height:2878" coordorigin="5501,1302" coordsize="0,2878" path="m5501,1302l5501,4179e" filled="f" stroked="t" strokeweight=".58001pt" strokecolor="#000000">
                <v:path arrowok="t"/>
              </v:shape>
            </v:group>
            <v:group style="position:absolute;left:5882;top:1302;width:2;height:2878" coordorigin="5882,1302" coordsize="2,2878">
              <v:shape style="position:absolute;left:5882;top:1302;width:2;height:2878" coordorigin="5882,1302" coordsize="0,2878" path="m5882,1302l5882,4179e" filled="f" stroked="t" strokeweight=".58001pt" strokecolor="#000000">
                <v:path arrowok="t"/>
              </v:shape>
            </v:group>
            <v:group style="position:absolute;left:6368;top:1302;width:2;height:2878" coordorigin="6368,1302" coordsize="2,2878">
              <v:shape style="position:absolute;left:6368;top:1302;width:2;height:2878" coordorigin="6368,1302" coordsize="0,2878" path="m6368,1302l6368,4179e" filled="f" stroked="t" strokeweight=".52001pt" strokecolor="#000000">
                <v:path arrowok="t"/>
              </v:shape>
            </v:group>
            <v:group style="position:absolute;left:7100;top:1302;width:2;height:2878" coordorigin="7100,1302" coordsize="2,2878">
              <v:shape style="position:absolute;left:7100;top:1302;width:2;height:2878" coordorigin="7100,1302" coordsize="0,2878" path="m7100,1302l7100,4179e" filled="f" stroked="t" strokeweight=".58001pt" strokecolor="#000000">
                <v:path arrowok="t"/>
              </v:shape>
            </v:group>
            <v:group style="position:absolute;left:7976;top:1302;width:2;height:2878" coordorigin="7976,1302" coordsize="2,2878">
              <v:shape style="position:absolute;left:7976;top:1302;width:2;height:2878" coordorigin="7976,1302" coordsize="0,2878" path="m7976,1302l7976,4179e" filled="f" stroked="t" strokeweight=".52001pt" strokecolor="#000000">
                <v:path arrowok="t"/>
              </v:shape>
            </v:group>
            <v:group style="position:absolute;left:8733;top:1302;width:2;height:2878" coordorigin="8733,1302" coordsize="2,2878">
              <v:shape style="position:absolute;left:8733;top:1302;width:2;height:2878" coordorigin="8733,1302" coordsize="0,2878" path="m8733,1302l8733,4179e" filled="f" stroked="t" strokeweight=".52001pt" strokecolor="#000000">
                <v:path arrowok="t"/>
              </v:shape>
            </v:group>
            <v:group style="position:absolute;left:9669;top:1302;width:2;height:2878" coordorigin="9669,1302" coordsize="2,2878">
              <v:shape style="position:absolute;left:9669;top:1302;width:2;height:2878" coordorigin="9669,1302" coordsize="0,2878" path="m9669,1302l9669,4179e" filled="f" stroked="t" strokeweight=".51998pt" strokecolor="#000000">
                <v:path arrowok="t"/>
              </v:shape>
            </v:group>
            <v:group style="position:absolute;left:2082;top:2212;width:97;height:170" coordorigin="2082,2212" coordsize="97,170">
              <v:shape style="position:absolute;left:2082;top:2212;width:97;height:170" coordorigin="2082,2212" coordsize="97,170" path="m2082,2383l2179,2383,2179,2212,2082,2212,2082,2383xe" filled="t" fillcolor="#D9D9D9" stroked="f">
                <v:path arrowok="t"/>
                <v:fill/>
              </v:shape>
            </v:group>
            <v:group style="position:absolute;left:1494;top:2212;width:92;height:170" coordorigin="1494,2212" coordsize="92,170">
              <v:shape style="position:absolute;left:1494;top:2212;width:92;height:170" coordorigin="1494,2212" coordsize="92,170" path="m1494,2383l1586,2383,1586,2212,1494,2212,1494,2383xe" filled="t" fillcolor="#D9D9D9" stroked="f">
                <v:path arrowok="t"/>
                <v:fill/>
              </v:shape>
            </v:group>
            <v:group style="position:absolute;left:1586;top:2212;width:496;height:170" coordorigin="1586,2212" coordsize="496,170">
              <v:shape style="position:absolute;left:1586;top:2212;width:496;height:170" coordorigin="1586,2212" coordsize="496,170" path="m1586,2383l2082,2383,2082,2212,1586,2212,1586,2383e" filled="t" fillcolor="#D9D9D9" stroked="f">
                <v:path arrowok="t"/>
                <v:fill/>
              </v:shape>
            </v:group>
            <v:group style="position:absolute;left:2497;top:2212;width:97;height:170" coordorigin="2497,2212" coordsize="97,170">
              <v:shape style="position:absolute;left:2497;top:2212;width:97;height:170" coordorigin="2497,2212" coordsize="97,170" path="m2497,2383l2594,2383,2594,2212,2497,2212,2497,2383xe" filled="t" fillcolor="#D9D9D9" stroked="f">
                <v:path arrowok="t"/>
                <v:fill/>
              </v:shape>
            </v:group>
            <v:group style="position:absolute;left:2184;top:2212;width:101;height:170" coordorigin="2184,2212" coordsize="101,170">
              <v:shape style="position:absolute;left:2184;top:2212;width:101;height:170" coordorigin="2184,2212" coordsize="101,170" path="m2184,2383l2285,2383,2285,2212,2184,2212,2184,2383xe" filled="t" fillcolor="#D9D9D9" stroked="f">
                <v:path arrowok="t"/>
                <v:fill/>
              </v:shape>
            </v:group>
            <v:group style="position:absolute;left:2285;top:2212;width:212;height:170" coordorigin="2285,2212" coordsize="212,170">
              <v:shape style="position:absolute;left:2285;top:2212;width:212;height:170" coordorigin="2285,2212" coordsize="212,170" path="m2285,2383l2497,2383,2497,2212,2285,2212,2285,2383e" filled="t" fillcolor="#D9D9D9" stroked="f">
                <v:path arrowok="t"/>
                <v:fill/>
              </v:shape>
            </v:group>
            <v:group style="position:absolute;left:3506;top:2212;width:96;height:170" coordorigin="3506,2212" coordsize="96,170">
              <v:shape style="position:absolute;left:3506;top:2212;width:96;height:170" coordorigin="3506,2212" coordsize="96,170" path="m3506,2383l3602,2383,3602,2212,3506,2212,3506,2383xe" filled="t" fillcolor="#D9D9D9" stroked="f">
                <v:path arrowok="t"/>
                <v:fill/>
              </v:shape>
            </v:group>
            <v:group style="position:absolute;left:2599;top:2212;width:102;height:170" coordorigin="2599,2212" coordsize="102,170">
              <v:shape style="position:absolute;left:2599;top:2212;width:102;height:170" coordorigin="2599,2212" coordsize="102,170" path="m2599,2383l2701,2383,2701,2212,2599,2212,2599,2383xe" filled="t" fillcolor="#D9D9D9" stroked="f">
                <v:path arrowok="t"/>
                <v:fill/>
              </v:shape>
            </v:group>
            <v:group style="position:absolute;left:2701;top:2212;width:805;height:170" coordorigin="2701,2212" coordsize="805,170">
              <v:shape style="position:absolute;left:2701;top:2212;width:805;height:170" coordorigin="2701,2212" coordsize="805,170" path="m2701,2383l3506,2383,3506,2212,2701,2212,2701,2383e" filled="t" fillcolor="#D9D9D9" stroked="f">
                <v:path arrowok="t"/>
                <v:fill/>
              </v:shape>
            </v:group>
            <v:group style="position:absolute;left:4405;top:2212;width:97;height:170" coordorigin="4405,2212" coordsize="97,170">
              <v:shape style="position:absolute;left:4405;top:2212;width:97;height:170" coordorigin="4405,2212" coordsize="97,170" path="m4405,2383l4502,2383,4502,2212,4405,2212,4405,2383xe" filled="t" fillcolor="#D9D9D9" stroked="f">
                <v:path arrowok="t"/>
                <v:fill/>
              </v:shape>
            </v:group>
            <v:group style="position:absolute;left:3607;top:2212;width:102;height:170" coordorigin="3607,2212" coordsize="102,170">
              <v:shape style="position:absolute;left:3607;top:2212;width:102;height:170" coordorigin="3607,2212" coordsize="102,170" path="m3607,2383l3709,2383,3709,2212,3607,2212,3607,2383xe" filled="t" fillcolor="#D9D9D9" stroked="f">
                <v:path arrowok="t"/>
                <v:fill/>
              </v:shape>
            </v:group>
            <v:group style="position:absolute;left:3709;top:2212;width:696;height:170" coordorigin="3709,2212" coordsize="696,170">
              <v:shape style="position:absolute;left:3709;top:2212;width:696;height:170" coordorigin="3709,2212" coordsize="696,170" path="m3709,2383l4405,2383,4405,2212,3709,2212,3709,2383e" filled="t" fillcolor="#D9D9D9" stroked="f">
                <v:path arrowok="t"/>
                <v:fill/>
              </v:shape>
            </v:group>
            <v:group style="position:absolute;left:5399;top:2212;width:96;height:170" coordorigin="5399,2212" coordsize="96,170">
              <v:shape style="position:absolute;left:5399;top:2212;width:96;height:170" coordorigin="5399,2212" coordsize="96,170" path="m5399,2383l5495,2383,5495,2212,5399,2212,5399,2383xe" filled="t" fillcolor="#D9D9D9" stroked="f">
                <v:path arrowok="t"/>
                <v:fill/>
              </v:shape>
            </v:group>
            <v:group style="position:absolute;left:4507;top:2212;width:102;height:170" coordorigin="4507,2212" coordsize="102,170">
              <v:shape style="position:absolute;left:4507;top:2212;width:102;height:170" coordorigin="4507,2212" coordsize="102,170" path="m4507,2383l4609,2383,4609,2212,4507,2212,4507,2383xe" filled="t" fillcolor="#D9D9D9" stroked="f">
                <v:path arrowok="t"/>
                <v:fill/>
              </v:shape>
            </v:group>
            <v:group style="position:absolute;left:4609;top:2212;width:790;height:170" coordorigin="4609,2212" coordsize="790,170">
              <v:shape style="position:absolute;left:4609;top:2212;width:790;height:170" coordorigin="4609,2212" coordsize="790,170" path="m4609,2383l5399,2383,5399,2212,4609,2212,4609,2383e" filled="t" fillcolor="#D9D9D9" stroked="f">
                <v:path arrowok="t"/>
                <v:fill/>
              </v:shape>
            </v:group>
            <v:group style="position:absolute;left:5780;top:2212;width:97;height:170" coordorigin="5780,2212" coordsize="97,170">
              <v:shape style="position:absolute;left:5780;top:2212;width:97;height:170" coordorigin="5780,2212" coordsize="97,170" path="m5780,2383l5878,2383,5878,2212,5780,2212,5780,2383xe" filled="t" fillcolor="#D9D9D9" stroked="f">
                <v:path arrowok="t"/>
                <v:fill/>
              </v:shape>
            </v:group>
            <v:group style="position:absolute;left:5501;top:2212;width:102;height:170" coordorigin="5501,2212" coordsize="102,170">
              <v:shape style="position:absolute;left:5501;top:2212;width:102;height:170" coordorigin="5501,2212" coordsize="102,170" path="m5501,2383l5603,2383,5603,2212,5501,2212,5501,2383xe" filled="t" fillcolor="#D9D9D9" stroked="f">
                <v:path arrowok="t"/>
                <v:fill/>
              </v:shape>
            </v:group>
            <v:group style="position:absolute;left:5603;top:2212;width:178;height:170" coordorigin="5603,2212" coordsize="178,170">
              <v:shape style="position:absolute;left:5603;top:2212;width:178;height:170" coordorigin="5603,2212" coordsize="178,170" path="m5603,2383l5780,2383,5780,2212,5603,2212,5603,2383e" filled="t" fillcolor="#D9D9D9" stroked="f">
                <v:path arrowok="t"/>
                <v:fill/>
              </v:shape>
            </v:group>
            <v:group style="position:absolute;left:6266;top:2212;width:97;height:170" coordorigin="6266,2212" coordsize="97,170">
              <v:shape style="position:absolute;left:6266;top:2212;width:97;height:170" coordorigin="6266,2212" coordsize="97,170" path="m6266,2383l6364,2383,6364,2212,6266,2212,6266,2383xe" filled="t" fillcolor="#D9D9D9" stroked="f">
                <v:path arrowok="t"/>
                <v:fill/>
              </v:shape>
            </v:group>
            <v:group style="position:absolute;left:5882;top:2212;width:102;height:170" coordorigin="5882,2212" coordsize="102,170">
              <v:shape style="position:absolute;left:5882;top:2212;width:102;height:170" coordorigin="5882,2212" coordsize="102,170" path="m5882,2383l5984,2383,5984,2212,5882,2212,5882,2383xe" filled="t" fillcolor="#D9D9D9" stroked="f">
                <v:path arrowok="t"/>
                <v:fill/>
              </v:shape>
            </v:group>
            <v:group style="position:absolute;left:5984;top:2212;width:282;height:170" coordorigin="5984,2212" coordsize="282,170">
              <v:shape style="position:absolute;left:5984;top:2212;width:282;height:170" coordorigin="5984,2212" coordsize="282,170" path="m5984,2383l6266,2383,6266,2212,5984,2212,5984,2383e" filled="t" fillcolor="#D9D9D9" stroked="f">
                <v:path arrowok="t"/>
                <v:fill/>
              </v:shape>
            </v:group>
            <v:group style="position:absolute;left:6998;top:2212;width:97;height:170" coordorigin="6998,2212" coordsize="97,170">
              <v:shape style="position:absolute;left:6998;top:2212;width:97;height:170" coordorigin="6998,2212" coordsize="97,170" path="m6998,2383l7096,2383,7096,2212,6998,2212,6998,2383xe" filled="t" fillcolor="#D9D9D9" stroked="f">
                <v:path arrowok="t"/>
                <v:fill/>
              </v:shape>
            </v:group>
            <v:group style="position:absolute;left:6368;top:2212;width:101;height:170" coordorigin="6368,2212" coordsize="101,170">
              <v:shape style="position:absolute;left:6368;top:2212;width:101;height:170" coordorigin="6368,2212" coordsize="101,170" path="m6368,2383l6469,2383,6469,2212,6368,2212,6368,2383xe" filled="t" fillcolor="#D9D9D9" stroked="f">
                <v:path arrowok="t"/>
                <v:fill/>
              </v:shape>
            </v:group>
            <v:group style="position:absolute;left:6469;top:2212;width:529;height:170" coordorigin="6469,2212" coordsize="529,170">
              <v:shape style="position:absolute;left:6469;top:2212;width:529;height:170" coordorigin="6469,2212" coordsize="529,170" path="m6469,2383l6998,2383,6998,2212,6469,2212,6469,2383e" filled="t" fillcolor="#D9D9D9" stroked="f">
                <v:path arrowok="t"/>
                <v:fill/>
              </v:shape>
            </v:group>
            <v:group style="position:absolute;left:7874;top:2212;width:97;height:170" coordorigin="7874,2212" coordsize="97,170">
              <v:shape style="position:absolute;left:7874;top:2212;width:97;height:170" coordorigin="7874,2212" coordsize="97,170" path="m7874,2383l7972,2383,7972,2212,7874,2212,7874,2383xe" filled="t" fillcolor="#D9D9D9" stroked="f">
                <v:path arrowok="t"/>
                <v:fill/>
              </v:shape>
            </v:group>
            <v:group style="position:absolute;left:7100;top:2212;width:102;height:170" coordorigin="7100,2212" coordsize="102,170">
              <v:shape style="position:absolute;left:7100;top:2212;width:102;height:170" coordorigin="7100,2212" coordsize="102,170" path="m7100,2383l7202,2383,7202,2212,7100,2212,7100,2383xe" filled="t" fillcolor="#D9D9D9" stroked="f">
                <v:path arrowok="t"/>
                <v:fill/>
              </v:shape>
            </v:group>
            <v:group style="position:absolute;left:7202;top:2212;width:672;height:170" coordorigin="7202,2212" coordsize="672,170">
              <v:shape style="position:absolute;left:7202;top:2212;width:672;height:170" coordorigin="7202,2212" coordsize="672,170" path="m7202,2383l7874,2383,7874,2212,7202,2212,7202,2383e" filled="t" fillcolor="#D9D9D9" stroked="f">
                <v:path arrowok="t"/>
                <v:fill/>
              </v:shape>
            </v:group>
            <v:group style="position:absolute;left:8632;top:2212;width:97;height:170" coordorigin="8632,2212" coordsize="97,170">
              <v:shape style="position:absolute;left:8632;top:2212;width:97;height:170" coordorigin="8632,2212" coordsize="97,170" path="m8632,2383l8729,2383,8729,2212,8632,2212,8632,2383xe" filled="t" fillcolor="#D9D9D9" stroked="f">
                <v:path arrowok="t"/>
                <v:fill/>
              </v:shape>
            </v:group>
            <v:group style="position:absolute;left:7975;top:2212;width:102;height:170" coordorigin="7975,2212" coordsize="102,170">
              <v:shape style="position:absolute;left:7975;top:2212;width:102;height:170" coordorigin="7975,2212" coordsize="102,170" path="m7975,2383l8077,2383,8077,2212,7975,2212,7975,2383xe" filled="t" fillcolor="#D9D9D9" stroked="f">
                <v:path arrowok="t"/>
                <v:fill/>
              </v:shape>
            </v:group>
            <v:group style="position:absolute;left:8077;top:2212;width:554;height:170" coordorigin="8077,2212" coordsize="554,170">
              <v:shape style="position:absolute;left:8077;top:2212;width:554;height:170" coordorigin="8077,2212" coordsize="554,170" path="m8077,2383l8632,2383,8632,2212,8077,2212,8077,2383e" filled="t" fillcolor="#D9D9D9" stroked="f">
                <v:path arrowok="t"/>
                <v:fill/>
              </v:shape>
            </v:group>
            <v:group style="position:absolute;left:9568;top:2212;width:97;height:170" coordorigin="9568,2212" coordsize="97,170">
              <v:shape style="position:absolute;left:9568;top:2212;width:97;height:170" coordorigin="9568,2212" coordsize="97,170" path="m9568,2383l9665,2383,9665,2212,9568,2212,9568,2383xe" filled="t" fillcolor="#D9D9D9" stroked="f">
                <v:path arrowok="t"/>
                <v:fill/>
              </v:shape>
            </v:group>
            <v:group style="position:absolute;left:8734;top:2212;width:101;height:170" coordorigin="8734,2212" coordsize="101,170">
              <v:shape style="position:absolute;left:8734;top:2212;width:101;height:170" coordorigin="8734,2212" coordsize="101,170" path="m8734,2383l8834,2383,8834,2212,8734,2212,8734,2383xe" filled="t" fillcolor="#D9D9D9" stroked="f">
                <v:path arrowok="t"/>
                <v:fill/>
              </v:shape>
            </v:group>
            <v:group style="position:absolute;left:8834;top:2212;width:733;height:170" coordorigin="8834,2212" coordsize="733,170">
              <v:shape style="position:absolute;left:8834;top:2212;width:733;height:170" coordorigin="8834,2212" coordsize="733,170" path="m8834,2383l9568,2383,9568,2212,8834,2212,8834,2383e" filled="t" fillcolor="#D9D9D9" stroked="f">
                <v:path arrowok="t"/>
                <v:fill/>
              </v:shape>
            </v:group>
            <v:group style="position:absolute;left:10655;top:2212;width:92;height:170" coordorigin="10655,2212" coordsize="92,170">
              <v:shape style="position:absolute;left:10655;top:2212;width:92;height:170" coordorigin="10655,2212" coordsize="92,170" path="m10655,2383l10747,2383,10747,2212,10655,2212,10655,2383xe" filled="t" fillcolor="#D9D9D9" stroked="f">
                <v:path arrowok="t"/>
                <v:fill/>
              </v:shape>
            </v:group>
            <v:group style="position:absolute;left:9670;top:2212;width:101;height:170" coordorigin="9670,2212" coordsize="101,170">
              <v:shape style="position:absolute;left:9670;top:2212;width:101;height:170" coordorigin="9670,2212" coordsize="101,170" path="m9670,2383l9770,2383,9770,2212,9670,2212,9670,2383xe" filled="t" fillcolor="#D9D9D9" stroked="f">
                <v:path arrowok="t"/>
                <v:fill/>
              </v:shape>
            </v:group>
            <v:group style="position:absolute;left:9770;top:2212;width:884;height:170" coordorigin="9770,2212" coordsize="884,170">
              <v:shape style="position:absolute;left:9770;top:2212;width:884;height:170" coordorigin="9770,2212" coordsize="884,170" path="m9770,2383l10655,2383,10655,2212,9770,2212,9770,2383e" filled="t" fillcolor="#D9D9D9" stroked="f">
                <v:path arrowok="t"/>
                <v:fill/>
              </v:shape>
            </v:group>
            <v:group style="position:absolute;left:1476;top:2208;width:9290;height:2" coordorigin="1476,2208" coordsize="9290,2">
              <v:shape style="position:absolute;left:1476;top:2208;width:9290;height:2" coordorigin="1476,2208" coordsize="9290,0" path="m1476,2208l10766,2208e" filled="f" stroked="t" strokeweight=".52001pt" strokecolor="#000000">
                <v:path arrowok="t"/>
              </v:shape>
            </v:group>
            <v:group style="position:absolute;left:1970;top:2402;width:209;height:883" coordorigin="1970,2402" coordsize="209,883">
              <v:shape style="position:absolute;left:1970;top:2402;width:209;height:883" coordorigin="1970,2402" coordsize="209,883" path="m1970,3285l2179,3285,2179,2402,1970,2402,1970,3285xe" filled="t" fillcolor="#D9D9D9" stroked="f">
                <v:path arrowok="t"/>
                <v:fill/>
              </v:shape>
            </v:group>
            <v:group style="position:absolute;left:1489;top:2402;width:306;height:883" coordorigin="1489,2402" coordsize="306,883">
              <v:shape style="position:absolute;left:1489;top:2402;width:306;height:883" coordorigin="1489,2402" coordsize="306,883" path="m1489,3285l1795,3285,1795,2402,1489,2402,1489,3285xe" filled="t" fillcolor="#D9D9D9" stroked="f">
                <v:path arrowok="t"/>
                <v:fill/>
              </v:shape>
            </v:group>
            <v:group style="position:absolute;left:1795;top:2402;width:175;height:883" coordorigin="1795,2402" coordsize="175,883">
              <v:shape style="position:absolute;left:1795;top:2402;width:175;height:883" coordorigin="1795,2402" coordsize="175,883" path="m1795,3285l1970,3285,1970,2402,1795,2402,1795,3285e" filled="t" fillcolor="#D9D9D9" stroked="f">
                <v:path arrowok="t"/>
                <v:fill/>
              </v:shape>
            </v:group>
            <v:group style="position:absolute;left:2497;top:2402;width:97;height:169" coordorigin="2497,2402" coordsize="97,169">
              <v:shape style="position:absolute;left:2497;top:2402;width:97;height:169" coordorigin="2497,2402" coordsize="97,169" path="m2497,2571l2594,2571,2594,2402,2497,2402,2497,2571xe" filled="t" fillcolor="#D9D9D9" stroked="f">
                <v:path arrowok="t"/>
                <v:fill/>
              </v:shape>
            </v:group>
            <v:group style="position:absolute;left:2184;top:2402;width:101;height:169" coordorigin="2184,2402" coordsize="101,169">
              <v:shape style="position:absolute;left:2184;top:2402;width:101;height:169" coordorigin="2184,2402" coordsize="101,169" path="m2184,2571l2285,2571,2285,2402,2184,2402,2184,2571xe" filled="t" fillcolor="#D9D9D9" stroked="f">
                <v:path arrowok="t"/>
                <v:fill/>
              </v:shape>
            </v:group>
            <v:group style="position:absolute;left:2285;top:2402;width:212;height:169" coordorigin="2285,2402" coordsize="212,169">
              <v:shape style="position:absolute;left:2285;top:2402;width:212;height:169" coordorigin="2285,2402" coordsize="212,169" path="m2285,2571l2497,2571,2497,2402,2285,2402,2285,2571e" filled="t" fillcolor="#D9D9D9" stroked="f">
                <v:path arrowok="t"/>
                <v:fill/>
              </v:shape>
            </v:group>
            <v:group style="position:absolute;left:3506;top:2402;width:96;height:169" coordorigin="3506,2402" coordsize="96,169">
              <v:shape style="position:absolute;left:3506;top:2402;width:96;height:169" coordorigin="3506,2402" coordsize="96,169" path="m3506,2571l3602,2571,3602,2402,3506,2402,3506,2571xe" filled="t" fillcolor="#D9D9D9" stroked="f">
                <v:path arrowok="t"/>
                <v:fill/>
              </v:shape>
            </v:group>
            <v:group style="position:absolute;left:2599;top:2402;width:102;height:169" coordorigin="2599,2402" coordsize="102,169">
              <v:shape style="position:absolute;left:2599;top:2402;width:102;height:169" coordorigin="2599,2402" coordsize="102,169" path="m2599,2571l2701,2571,2701,2402,2599,2402,2599,2571xe" filled="t" fillcolor="#D9D9D9" stroked="f">
                <v:path arrowok="t"/>
                <v:fill/>
              </v:shape>
            </v:group>
            <v:group style="position:absolute;left:2701;top:2402;width:805;height:169" coordorigin="2701,2402" coordsize="805,169">
              <v:shape style="position:absolute;left:2701;top:2402;width:805;height:169" coordorigin="2701,2402" coordsize="805,169" path="m2701,2571l3506,2571,3506,2402,2701,2402,2701,2571e" filled="t" fillcolor="#D9D9D9" stroked="f">
                <v:path arrowok="t"/>
                <v:fill/>
              </v:shape>
            </v:group>
            <v:group style="position:absolute;left:4405;top:2402;width:97;height:169" coordorigin="4405,2402" coordsize="97,169">
              <v:shape style="position:absolute;left:4405;top:2402;width:97;height:169" coordorigin="4405,2402" coordsize="97,169" path="m4405,2571l4502,2571,4502,2402,4405,2402,4405,2571xe" filled="t" fillcolor="#D9D9D9" stroked="f">
                <v:path arrowok="t"/>
                <v:fill/>
              </v:shape>
            </v:group>
            <v:group style="position:absolute;left:3607;top:2402;width:102;height:169" coordorigin="3607,2402" coordsize="102,169">
              <v:shape style="position:absolute;left:3607;top:2402;width:102;height:169" coordorigin="3607,2402" coordsize="102,169" path="m3607,2571l3709,2571,3709,2402,3607,2402,3607,2571xe" filled="t" fillcolor="#D9D9D9" stroked="f">
                <v:path arrowok="t"/>
                <v:fill/>
              </v:shape>
            </v:group>
            <v:group style="position:absolute;left:3709;top:2402;width:696;height:169" coordorigin="3709,2402" coordsize="696,169">
              <v:shape style="position:absolute;left:3709;top:2402;width:696;height:169" coordorigin="3709,2402" coordsize="696,169" path="m3709,2571l4405,2571,4405,2402,3709,2402,3709,2571e" filled="t" fillcolor="#D9D9D9" stroked="f">
                <v:path arrowok="t"/>
                <v:fill/>
              </v:shape>
            </v:group>
            <v:group style="position:absolute;left:5399;top:2402;width:96;height:169" coordorigin="5399,2402" coordsize="96,169">
              <v:shape style="position:absolute;left:5399;top:2402;width:96;height:169" coordorigin="5399,2402" coordsize="96,169" path="m5399,2571l5495,2571,5495,2402,5399,2402,5399,2571xe" filled="t" fillcolor="#D9D9D9" stroked="f">
                <v:path arrowok="t"/>
                <v:fill/>
              </v:shape>
            </v:group>
            <v:group style="position:absolute;left:4507;top:2402;width:102;height:169" coordorigin="4507,2402" coordsize="102,169">
              <v:shape style="position:absolute;left:4507;top:2402;width:102;height:169" coordorigin="4507,2402" coordsize="102,169" path="m4507,2571l4609,2571,4609,2402,4507,2402,4507,2571xe" filled="t" fillcolor="#D9D9D9" stroked="f">
                <v:path arrowok="t"/>
                <v:fill/>
              </v:shape>
            </v:group>
            <v:group style="position:absolute;left:4609;top:2402;width:790;height:169" coordorigin="4609,2402" coordsize="790,169">
              <v:shape style="position:absolute;left:4609;top:2402;width:790;height:169" coordorigin="4609,2402" coordsize="790,169" path="m4609,2571l5399,2571,5399,2402,4609,2402,4609,2571e" filled="t" fillcolor="#D9D9D9" stroked="f">
                <v:path arrowok="t"/>
                <v:fill/>
              </v:shape>
            </v:group>
            <v:group style="position:absolute;left:5506;top:2402;width:372;height:527" coordorigin="5506,2402" coordsize="372,527">
              <v:shape style="position:absolute;left:5506;top:2402;width:372;height:527" coordorigin="5506,2402" coordsize="372,527" path="m5506,2929l5878,2929,5878,2402,5506,2402,5506,2929e" filled="t" fillcolor="#D9D9D9" stroked="f">
                <v:path arrowok="t"/>
                <v:fill/>
              </v:shape>
            </v:group>
            <v:group style="position:absolute;left:5603;top:2580;width:178;height:169" coordorigin="5603,2580" coordsize="178,169">
              <v:shape style="position:absolute;left:5603;top:2580;width:178;height:169" coordorigin="5603,2580" coordsize="178,169" path="m5603,2749l5780,2749,5780,2580,5603,2580,5603,2749e" filled="t" fillcolor="#D9D9D9" stroked="f">
                <v:path arrowok="t"/>
                <v:fill/>
              </v:shape>
            </v:group>
            <v:group style="position:absolute;left:5887;top:2402;width:476;height:527" coordorigin="5887,2402" coordsize="476,527">
              <v:shape style="position:absolute;left:5887;top:2402;width:476;height:527" coordorigin="5887,2402" coordsize="476,527" path="m5887,2929l6364,2929,6364,2402,5887,2402,5887,2929e" filled="t" fillcolor="#D9D9D9" stroked="f">
                <v:path arrowok="t"/>
                <v:fill/>
              </v:shape>
            </v:group>
            <v:group style="position:absolute;left:5984;top:2580;width:282;height:169" coordorigin="5984,2580" coordsize="282,169">
              <v:shape style="position:absolute;left:5984;top:2580;width:282;height:169" coordorigin="5984,2580" coordsize="282,169" path="m5984,2749l6266,2749,6266,2580,5984,2580,5984,2749e" filled="t" fillcolor="#D9D9D9" stroked="f">
                <v:path arrowok="t"/>
                <v:fill/>
              </v:shape>
            </v:group>
            <v:group style="position:absolute;left:6372;top:2402;width:724;height:527" coordorigin="6372,2402" coordsize="724,527">
              <v:shape style="position:absolute;left:6372;top:2402;width:724;height:527" coordorigin="6372,2402" coordsize="724,527" path="m6372,2929l7096,2929,7096,2402,6372,2402,6372,2929e" filled="t" fillcolor="#D9D9D9" stroked="f">
                <v:path arrowok="t"/>
                <v:fill/>
              </v:shape>
            </v:group>
            <v:group style="position:absolute;left:6469;top:2580;width:529;height:169" coordorigin="6469,2580" coordsize="529,169">
              <v:shape style="position:absolute;left:6469;top:2580;width:529;height:169" coordorigin="6469,2580" coordsize="529,169" path="m6469,2749l6998,2749,6998,2580,6469,2580,6469,2749e" filled="t" fillcolor="#D9D9D9" stroked="f">
                <v:path arrowok="t"/>
                <v:fill/>
              </v:shape>
            </v:group>
            <v:group style="position:absolute;left:7105;top:2402;width:866;height:527" coordorigin="7105,2402" coordsize="866,527">
              <v:shape style="position:absolute;left:7105;top:2402;width:866;height:527" coordorigin="7105,2402" coordsize="866,527" path="m7105,2929l7972,2929,7972,2402,7105,2402,7105,2929e" filled="t" fillcolor="#D9D9D9" stroked="f">
                <v:path arrowok="t"/>
                <v:fill/>
              </v:shape>
            </v:group>
            <v:group style="position:absolute;left:7202;top:2580;width:672;height:169" coordorigin="7202,2580" coordsize="672,169">
              <v:shape style="position:absolute;left:7202;top:2580;width:672;height:169" coordorigin="7202,2580" coordsize="672,169" path="m7202,2749l7874,2749,7874,2580,7202,2580,7202,2749e" filled="t" fillcolor="#D9D9D9" stroked="f">
                <v:path arrowok="t"/>
                <v:fill/>
              </v:shape>
            </v:group>
            <v:group style="position:absolute;left:7980;top:2402;width:749;height:527" coordorigin="7980,2402" coordsize="749,527">
              <v:shape style="position:absolute;left:7980;top:2402;width:749;height:527" coordorigin="7980,2402" coordsize="749,527" path="m7980,2929l8729,2929,8729,2402,7980,2402,7980,2929e" filled="t" fillcolor="#D9D9D9" stroked="f">
                <v:path arrowok="t"/>
                <v:fill/>
              </v:shape>
            </v:group>
            <v:group style="position:absolute;left:8077;top:2580;width:554;height:169" coordorigin="8077,2580" coordsize="554,169">
              <v:shape style="position:absolute;left:8077;top:2580;width:554;height:169" coordorigin="8077,2580" coordsize="554,169" path="m8077,2749l8632,2749,8632,2580,8077,2580,8077,2749e" filled="t" fillcolor="#D9D9D9" stroked="f">
                <v:path arrowok="t"/>
                <v:fill/>
              </v:shape>
            </v:group>
            <v:group style="position:absolute;left:8737;top:2402;width:928;height:527" coordorigin="8737,2402" coordsize="928,527">
              <v:shape style="position:absolute;left:8737;top:2402;width:928;height:527" coordorigin="8737,2402" coordsize="928,527" path="m8737,2929l9665,2929,9665,2402,8737,2402,8737,2929e" filled="t" fillcolor="#D9D9D9" stroked="f">
                <v:path arrowok="t"/>
                <v:fill/>
              </v:shape>
            </v:group>
            <v:group style="position:absolute;left:8834;top:2580;width:733;height:169" coordorigin="8834,2580" coordsize="733,169">
              <v:shape style="position:absolute;left:8834;top:2580;width:733;height:169" coordorigin="8834,2580" coordsize="733,169" path="m8834,2749l9568,2749,9568,2580,8834,2580,8834,2749e" filled="t" fillcolor="#D9D9D9" stroked="f">
                <v:path arrowok="t"/>
                <v:fill/>
              </v:shape>
            </v:group>
            <v:group style="position:absolute;left:9673;top:2402;width:1079;height:527" coordorigin="9673,2402" coordsize="1079,527">
              <v:shape style="position:absolute;left:9673;top:2402;width:1079;height:527" coordorigin="9673,2402" coordsize="1079,527" path="m9673,2929l10752,2929,10752,2402,9673,2402,9673,2929e" filled="t" fillcolor="#D9D9D9" stroked="f">
                <v:path arrowok="t"/>
                <v:fill/>
              </v:shape>
            </v:group>
            <v:group style="position:absolute;left:9770;top:2580;width:884;height:169" coordorigin="9770,2580" coordsize="884,169">
              <v:shape style="position:absolute;left:9770;top:2580;width:884;height:169" coordorigin="9770,2580" coordsize="884,169" path="m9770,2749l10655,2749,10655,2580,9770,2580,9770,2749e" filled="t" fillcolor="#D9D9D9" stroked="f">
                <v:path arrowok="t"/>
                <v:fill/>
              </v:shape>
            </v:group>
            <v:group style="position:absolute;left:1481;top:2401;width:8;height:2" coordorigin="1481,2401" coordsize="8,2">
              <v:shape style="position:absolute;left:1481;top:2401;width:8;height:2" coordorigin="1481,2401" coordsize="8,1" path="m1481,2401l1489,2401e" filled="f" stroked="t" strokeweight=".159998pt" strokecolor="#000000">
                <v:path arrowok="t"/>
              </v:shape>
            </v:group>
            <v:group style="position:absolute;left:1489;top:2401;width:9264;height:2" coordorigin="1489,2401" coordsize="9264,2">
              <v:shape style="position:absolute;left:1489;top:2401;width:9264;height:2" coordorigin="1489,2401" coordsize="9264,0" path="m1489,2401l10753,2401e" filled="f" stroked="t" strokeweight=".16pt" strokecolor="#D9D9D9">
                <v:path arrowok="t"/>
              </v:shape>
            </v:group>
            <v:group style="position:absolute;left:1476;top:2392;width:9290;height:2" coordorigin="1476,2392" coordsize="9290,2">
              <v:shape style="position:absolute;left:1476;top:2392;width:9290;height:2" coordorigin="1476,2392" coordsize="9290,0" path="m1476,2392l10766,2392e" filled="f" stroked="t" strokeweight="1pt" strokecolor="#000000">
                <v:path arrowok="t"/>
              </v:shape>
            </v:group>
            <v:group style="position:absolute;left:10753;top:2401;width:8;height:2" coordorigin="10753,2401" coordsize="8,2">
              <v:shape style="position:absolute;left:10753;top:2401;width:8;height:2" coordorigin="10753,2401" coordsize="8,1" path="m10753,2401l10762,2401e" filled="f" stroked="t" strokeweight=".159998pt" strokecolor="#000000">
                <v:path arrowok="t"/>
              </v:shape>
            </v:group>
            <v:group style="position:absolute;left:2497;top:2580;width:97;height:169" coordorigin="2497,2580" coordsize="97,169">
              <v:shape style="position:absolute;left:2497;top:2580;width:97;height:169" coordorigin="2497,2580" coordsize="97,169" path="m2497,2749l2594,2749,2594,2580,2497,2580,2497,2749xe" filled="t" fillcolor="#D9D9D9" stroked="f">
                <v:path arrowok="t"/>
                <v:fill/>
              </v:shape>
            </v:group>
            <v:group style="position:absolute;left:2184;top:2580;width:101;height:169" coordorigin="2184,2580" coordsize="101,169">
              <v:shape style="position:absolute;left:2184;top:2580;width:101;height:169" coordorigin="2184,2580" coordsize="101,169" path="m2184,2749l2285,2749,2285,2580,2184,2580,2184,2749xe" filled="t" fillcolor="#D9D9D9" stroked="f">
                <v:path arrowok="t"/>
                <v:fill/>
              </v:shape>
            </v:group>
            <v:group style="position:absolute;left:2285;top:2580;width:212;height:169" coordorigin="2285,2580" coordsize="212,169">
              <v:shape style="position:absolute;left:2285;top:2580;width:212;height:169" coordorigin="2285,2580" coordsize="212,169" path="m2285,2749l2497,2749,2497,2580,2285,2580,2285,2749e" filled="t" fillcolor="#D9D9D9" stroked="f">
                <v:path arrowok="t"/>
                <v:fill/>
              </v:shape>
            </v:group>
            <v:group style="position:absolute;left:3506;top:2580;width:96;height:169" coordorigin="3506,2580" coordsize="96,169">
              <v:shape style="position:absolute;left:3506;top:2580;width:96;height:169" coordorigin="3506,2580" coordsize="96,169" path="m3506,2749l3602,2749,3602,2580,3506,2580,3506,2749xe" filled="t" fillcolor="#D9D9D9" stroked="f">
                <v:path arrowok="t"/>
                <v:fill/>
              </v:shape>
            </v:group>
            <v:group style="position:absolute;left:2599;top:2580;width:102;height:169" coordorigin="2599,2580" coordsize="102,169">
              <v:shape style="position:absolute;left:2599;top:2580;width:102;height:169" coordorigin="2599,2580" coordsize="102,169" path="m2599,2749l2701,2749,2701,2580,2599,2580,2599,2749xe" filled="t" fillcolor="#D9D9D9" stroked="f">
                <v:path arrowok="t"/>
                <v:fill/>
              </v:shape>
            </v:group>
            <v:group style="position:absolute;left:2701;top:2580;width:805;height:169" coordorigin="2701,2580" coordsize="805,169">
              <v:shape style="position:absolute;left:2701;top:2580;width:805;height:169" coordorigin="2701,2580" coordsize="805,169" path="m2701,2749l3506,2749,3506,2580,2701,2580,2701,2749e" filled="t" fillcolor="#D9D9D9" stroked="f">
                <v:path arrowok="t"/>
                <v:fill/>
              </v:shape>
            </v:group>
            <v:group style="position:absolute;left:4405;top:2580;width:97;height:169" coordorigin="4405,2580" coordsize="97,169">
              <v:shape style="position:absolute;left:4405;top:2580;width:97;height:169" coordorigin="4405,2580" coordsize="97,169" path="m4405,2749l4502,2749,4502,2580,4405,2580,4405,2749xe" filled="t" fillcolor="#D9D9D9" stroked="f">
                <v:path arrowok="t"/>
                <v:fill/>
              </v:shape>
            </v:group>
            <v:group style="position:absolute;left:3607;top:2580;width:102;height:169" coordorigin="3607,2580" coordsize="102,169">
              <v:shape style="position:absolute;left:3607;top:2580;width:102;height:169" coordorigin="3607,2580" coordsize="102,169" path="m3607,2749l3709,2749,3709,2580,3607,2580,3607,2749xe" filled="t" fillcolor="#D9D9D9" stroked="f">
                <v:path arrowok="t"/>
                <v:fill/>
              </v:shape>
            </v:group>
            <v:group style="position:absolute;left:3709;top:2580;width:696;height:169" coordorigin="3709,2580" coordsize="696,169">
              <v:shape style="position:absolute;left:3709;top:2580;width:696;height:169" coordorigin="3709,2580" coordsize="696,169" path="m3709,2749l4405,2749,4405,2580,3709,2580,3709,2749e" filled="t" fillcolor="#D9D9D9" stroked="f">
                <v:path arrowok="t"/>
                <v:fill/>
              </v:shape>
            </v:group>
            <v:group style="position:absolute;left:5399;top:2580;width:96;height:169" coordorigin="5399,2580" coordsize="96,169">
              <v:shape style="position:absolute;left:5399;top:2580;width:96;height:169" coordorigin="5399,2580" coordsize="96,169" path="m5399,2749l5495,2749,5495,2580,5399,2580,5399,2749xe" filled="t" fillcolor="#D9D9D9" stroked="f">
                <v:path arrowok="t"/>
                <v:fill/>
              </v:shape>
            </v:group>
            <v:group style="position:absolute;left:4507;top:2580;width:102;height:169" coordorigin="4507,2580" coordsize="102,169">
              <v:shape style="position:absolute;left:4507;top:2580;width:102;height:169" coordorigin="4507,2580" coordsize="102,169" path="m4507,2749l4609,2749,4609,2580,4507,2580,4507,2749xe" filled="t" fillcolor="#D9D9D9" stroked="f">
                <v:path arrowok="t"/>
                <v:fill/>
              </v:shape>
            </v:group>
            <v:group style="position:absolute;left:4609;top:2580;width:790;height:169" coordorigin="4609,2580" coordsize="790,169">
              <v:shape style="position:absolute;left:4609;top:2580;width:790;height:169" coordorigin="4609,2580" coordsize="790,169" path="m4609,2749l5399,2749,5399,2580,4609,2580,4609,2749e" filled="t" fillcolor="#D9D9D9" stroked="f">
                <v:path arrowok="t"/>
                <v:fill/>
              </v:shape>
            </v:group>
            <v:group style="position:absolute;left:1481;top:2571;width:8;height:8" coordorigin="1481,2571" coordsize="8,8">
              <v:shape style="position:absolute;left:1481;top:2571;width:8;height:8" coordorigin="1481,2571" coordsize="8,8" path="m1481,2575l1489,2575e" filled="f" stroked="t" strokeweight=".51998pt" strokecolor="#000000">
                <v:path arrowok="t"/>
              </v:shape>
            </v:group>
            <v:group style="position:absolute;left:2179;top:2575;width:3326;height:2" coordorigin="2179,2575" coordsize="3326,2">
              <v:shape style="position:absolute;left:2179;top:2575;width:3326;height:2" coordorigin="2179,2575" coordsize="3326,0" path="m2179,2575l5506,2575e" filled="f" stroked="t" strokeweight=".51998pt" strokecolor="#000000">
                <v:path arrowok="t"/>
              </v:shape>
            </v:group>
            <v:group style="position:absolute;left:10753;top:2571;width:8;height:8" coordorigin="10753,2571" coordsize="8,8">
              <v:shape style="position:absolute;left:10753;top:2571;width:8;height:8" coordorigin="10753,2571" coordsize="8,8" path="m10753,2575l10762,2575e" filled="f" stroked="t" strokeweight=".51998pt" strokecolor="#000000">
                <v:path arrowok="t"/>
              </v:shape>
            </v:group>
            <v:group style="position:absolute;left:2497;top:2760;width:97;height:169" coordorigin="2497,2760" coordsize="97,169">
              <v:shape style="position:absolute;left:2497;top:2760;width:97;height:169" coordorigin="2497,2760" coordsize="97,169" path="m2497,2929l2594,2929,2594,2760,2497,2760,2497,2929xe" filled="t" fillcolor="#D9D9D9" stroked="f">
                <v:path arrowok="t"/>
                <v:fill/>
              </v:shape>
            </v:group>
            <v:group style="position:absolute;left:2184;top:2760;width:101;height:169" coordorigin="2184,2760" coordsize="101,169">
              <v:shape style="position:absolute;left:2184;top:2760;width:101;height:169" coordorigin="2184,2760" coordsize="101,169" path="m2184,2929l2285,2929,2285,2760,2184,2760,2184,2929xe" filled="t" fillcolor="#D9D9D9" stroked="f">
                <v:path arrowok="t"/>
                <v:fill/>
              </v:shape>
            </v:group>
            <v:group style="position:absolute;left:2285;top:2760;width:212;height:169" coordorigin="2285,2760" coordsize="212,169">
              <v:shape style="position:absolute;left:2285;top:2760;width:212;height:169" coordorigin="2285,2760" coordsize="212,169" path="m2285,2929l2497,2929,2497,2760,2285,2760,2285,2929e" filled="t" fillcolor="#D9D9D9" stroked="f">
                <v:path arrowok="t"/>
                <v:fill/>
              </v:shape>
            </v:group>
            <v:group style="position:absolute;left:3506;top:2760;width:96;height:169" coordorigin="3506,2760" coordsize="96,169">
              <v:shape style="position:absolute;left:3506;top:2760;width:96;height:169" coordorigin="3506,2760" coordsize="96,169" path="m3506,2929l3602,2929,3602,2760,3506,2760,3506,2929xe" filled="t" fillcolor="#D9D9D9" stroked="f">
                <v:path arrowok="t"/>
                <v:fill/>
              </v:shape>
            </v:group>
            <v:group style="position:absolute;left:2599;top:2760;width:102;height:169" coordorigin="2599,2760" coordsize="102,169">
              <v:shape style="position:absolute;left:2599;top:2760;width:102;height:169" coordorigin="2599,2760" coordsize="102,169" path="m2599,2929l2701,2929,2701,2760,2599,2760,2599,2929xe" filled="t" fillcolor="#D9D9D9" stroked="f">
                <v:path arrowok="t"/>
                <v:fill/>
              </v:shape>
            </v:group>
            <v:group style="position:absolute;left:2701;top:2760;width:805;height:169" coordorigin="2701,2760" coordsize="805,169">
              <v:shape style="position:absolute;left:2701;top:2760;width:805;height:169" coordorigin="2701,2760" coordsize="805,169" path="m2701,2929l3506,2929,3506,2760,2701,2760,2701,2929e" filled="t" fillcolor="#D9D9D9" stroked="f">
                <v:path arrowok="t"/>
                <v:fill/>
              </v:shape>
            </v:group>
            <v:group style="position:absolute;left:4405;top:2760;width:97;height:169" coordorigin="4405,2760" coordsize="97,169">
              <v:shape style="position:absolute;left:4405;top:2760;width:97;height:169" coordorigin="4405,2760" coordsize="97,169" path="m4405,2929l4502,2929,4502,2760,4405,2760,4405,2929xe" filled="t" fillcolor="#D9D9D9" stroked="f">
                <v:path arrowok="t"/>
                <v:fill/>
              </v:shape>
            </v:group>
            <v:group style="position:absolute;left:3607;top:2760;width:102;height:169" coordorigin="3607,2760" coordsize="102,169">
              <v:shape style="position:absolute;left:3607;top:2760;width:102;height:169" coordorigin="3607,2760" coordsize="102,169" path="m3607,2929l3709,2929,3709,2760,3607,2760,3607,2929xe" filled="t" fillcolor="#D9D9D9" stroked="f">
                <v:path arrowok="t"/>
                <v:fill/>
              </v:shape>
            </v:group>
            <v:group style="position:absolute;left:3709;top:2760;width:696;height:169" coordorigin="3709,2760" coordsize="696,169">
              <v:shape style="position:absolute;left:3709;top:2760;width:696;height:169" coordorigin="3709,2760" coordsize="696,169" path="m3709,2929l4405,2929,4405,2760,3709,2760,3709,2929e" filled="t" fillcolor="#D9D9D9" stroked="f">
                <v:path arrowok="t"/>
                <v:fill/>
              </v:shape>
            </v:group>
            <v:group style="position:absolute;left:5399;top:2760;width:96;height:169" coordorigin="5399,2760" coordsize="96,169">
              <v:shape style="position:absolute;left:5399;top:2760;width:96;height:169" coordorigin="5399,2760" coordsize="96,169" path="m5399,2929l5495,2929,5495,2760,5399,2760,5399,2929xe" filled="t" fillcolor="#D9D9D9" stroked="f">
                <v:path arrowok="t"/>
                <v:fill/>
              </v:shape>
            </v:group>
            <v:group style="position:absolute;left:4507;top:2760;width:102;height:169" coordorigin="4507,2760" coordsize="102,169">
              <v:shape style="position:absolute;left:4507;top:2760;width:102;height:169" coordorigin="4507,2760" coordsize="102,169" path="m4507,2929l4609,2929,4609,2760,4507,2760,4507,2929xe" filled="t" fillcolor="#D9D9D9" stroked="f">
                <v:path arrowok="t"/>
                <v:fill/>
              </v:shape>
            </v:group>
            <v:group style="position:absolute;left:4609;top:2760;width:790;height:169" coordorigin="4609,2760" coordsize="790,169">
              <v:shape style="position:absolute;left:4609;top:2760;width:790;height:169" coordorigin="4609,2760" coordsize="790,169" path="m4609,2929l5399,2929,5399,2760,4609,2760,4609,2929e" filled="t" fillcolor="#D9D9D9" stroked="f">
                <v:path arrowok="t"/>
                <v:fill/>
              </v:shape>
            </v:group>
            <v:group style="position:absolute;left:1481;top:2749;width:8;height:10" coordorigin="1481,2749" coordsize="8,10">
              <v:shape style="position:absolute;left:1481;top:2749;width:8;height:10" coordorigin="1481,2749" coordsize="8,10" path="m1481,2754l1489,2754e" filled="f" stroked="t" strokeweight=".579980pt" strokecolor="#000000">
                <v:path arrowok="t"/>
              </v:shape>
            </v:group>
            <v:group style="position:absolute;left:2179;top:2754;width:3326;height:2" coordorigin="2179,2754" coordsize="3326,2">
              <v:shape style="position:absolute;left:2179;top:2754;width:3326;height:2" coordorigin="2179,2754" coordsize="3326,0" path="m2179,2754l5506,2754e" filled="f" stroked="t" strokeweight=".579980pt" strokecolor="#000000">
                <v:path arrowok="t"/>
              </v:shape>
            </v:group>
            <v:group style="position:absolute;left:10753;top:2749;width:8;height:10" coordorigin="10753,2749" coordsize="8,10">
              <v:shape style="position:absolute;left:10753;top:2749;width:8;height:10" coordorigin="10753,2749" coordsize="8,10" path="m10753,2754l10762,2754e" filled="f" stroked="t" strokeweight=".579980pt" strokecolor="#000000">
                <v:path arrowok="t"/>
              </v:shape>
            </v:group>
            <v:group style="position:absolute;left:2497;top:2937;width:97;height:170" coordorigin="2497,2937" coordsize="97,170">
              <v:shape style="position:absolute;left:2497;top:2937;width:97;height:170" coordorigin="2497,2937" coordsize="97,170" path="m2497,3108l2594,3108,2594,2937,2497,2937,2497,3108xe" filled="t" fillcolor="#D9D9D9" stroked="f">
                <v:path arrowok="t"/>
                <v:fill/>
              </v:shape>
            </v:group>
            <v:group style="position:absolute;left:2184;top:2937;width:101;height:170" coordorigin="2184,2937" coordsize="101,170">
              <v:shape style="position:absolute;left:2184;top:2937;width:101;height:170" coordorigin="2184,2937" coordsize="101,170" path="m2184,3108l2285,3108,2285,2937,2184,2937,2184,3108xe" filled="t" fillcolor="#D9D9D9" stroked="f">
                <v:path arrowok="t"/>
                <v:fill/>
              </v:shape>
            </v:group>
            <v:group style="position:absolute;left:2285;top:2937;width:212;height:170" coordorigin="2285,2937" coordsize="212,170">
              <v:shape style="position:absolute;left:2285;top:2937;width:212;height:170" coordorigin="2285,2937" coordsize="212,170" path="m2285,3108l2497,3108,2497,2937,2285,2937,2285,3108e" filled="t" fillcolor="#D9D9D9" stroked="f">
                <v:path arrowok="t"/>
                <v:fill/>
              </v:shape>
            </v:group>
            <v:group style="position:absolute;left:3506;top:2937;width:96;height:170" coordorigin="3506,2937" coordsize="96,170">
              <v:shape style="position:absolute;left:3506;top:2937;width:96;height:170" coordorigin="3506,2937" coordsize="96,170" path="m3506,3108l3602,3108,3602,2937,3506,2937,3506,3108xe" filled="t" fillcolor="#D9D9D9" stroked="f">
                <v:path arrowok="t"/>
                <v:fill/>
              </v:shape>
            </v:group>
            <v:group style="position:absolute;left:2599;top:2937;width:102;height:170" coordorigin="2599,2937" coordsize="102,170">
              <v:shape style="position:absolute;left:2599;top:2937;width:102;height:170" coordorigin="2599,2937" coordsize="102,170" path="m2599,3108l2701,3108,2701,2937,2599,2937,2599,3108xe" filled="t" fillcolor="#D9D9D9" stroked="f">
                <v:path arrowok="t"/>
                <v:fill/>
              </v:shape>
            </v:group>
            <v:group style="position:absolute;left:2701;top:2937;width:805;height:170" coordorigin="2701,2937" coordsize="805,170">
              <v:shape style="position:absolute;left:2701;top:2937;width:805;height:170" coordorigin="2701,2937" coordsize="805,170" path="m2701,3108l3506,3108,3506,2937,2701,2937,2701,3108e" filled="t" fillcolor="#D9D9D9" stroked="f">
                <v:path arrowok="t"/>
                <v:fill/>
              </v:shape>
            </v:group>
            <v:group style="position:absolute;left:4405;top:2937;width:97;height:170" coordorigin="4405,2937" coordsize="97,170">
              <v:shape style="position:absolute;left:4405;top:2937;width:97;height:170" coordorigin="4405,2937" coordsize="97,170" path="m4405,3108l4502,3108,4502,2937,4405,2937,4405,3108xe" filled="t" fillcolor="#D9D9D9" stroked="f">
                <v:path arrowok="t"/>
                <v:fill/>
              </v:shape>
            </v:group>
            <v:group style="position:absolute;left:3607;top:2937;width:102;height:170" coordorigin="3607,2937" coordsize="102,170">
              <v:shape style="position:absolute;left:3607;top:2937;width:102;height:170" coordorigin="3607,2937" coordsize="102,170" path="m3607,3108l3709,3108,3709,2937,3607,2937,3607,3108xe" filled="t" fillcolor="#D9D9D9" stroked="f">
                <v:path arrowok="t"/>
                <v:fill/>
              </v:shape>
            </v:group>
            <v:group style="position:absolute;left:3709;top:2937;width:696;height:170" coordorigin="3709,2937" coordsize="696,170">
              <v:shape style="position:absolute;left:3709;top:2937;width:696;height:170" coordorigin="3709,2937" coordsize="696,170" path="m3709,3108l4405,3108,4405,2937,3709,2937,3709,3108e" filled="t" fillcolor="#D9D9D9" stroked="f">
                <v:path arrowok="t"/>
                <v:fill/>
              </v:shape>
            </v:group>
            <v:group style="position:absolute;left:5399;top:2937;width:96;height:170" coordorigin="5399,2937" coordsize="96,170">
              <v:shape style="position:absolute;left:5399;top:2937;width:96;height:170" coordorigin="5399,2937" coordsize="96,170" path="m5399,3108l5495,3108,5495,2937,5399,2937,5399,3108xe" filled="t" fillcolor="#D9D9D9" stroked="f">
                <v:path arrowok="t"/>
                <v:fill/>
              </v:shape>
            </v:group>
            <v:group style="position:absolute;left:4507;top:2937;width:102;height:170" coordorigin="4507,2937" coordsize="102,170">
              <v:shape style="position:absolute;left:4507;top:2937;width:102;height:170" coordorigin="4507,2937" coordsize="102,170" path="m4507,3108l4609,3108,4609,2937,4507,2937,4507,3108xe" filled="t" fillcolor="#D9D9D9" stroked="f">
                <v:path arrowok="t"/>
                <v:fill/>
              </v:shape>
            </v:group>
            <v:group style="position:absolute;left:4609;top:2937;width:790;height:170" coordorigin="4609,2937" coordsize="790,170">
              <v:shape style="position:absolute;left:4609;top:2937;width:790;height:170" coordorigin="4609,2937" coordsize="790,170" path="m4609,3108l5399,3108,5399,2937,4609,2937,4609,3108e" filled="t" fillcolor="#D9D9D9" stroked="f">
                <v:path arrowok="t"/>
                <v:fill/>
              </v:shape>
            </v:group>
            <v:group style="position:absolute;left:5780;top:2937;width:97;height:170" coordorigin="5780,2937" coordsize="97,170">
              <v:shape style="position:absolute;left:5780;top:2937;width:97;height:170" coordorigin="5780,2937" coordsize="97,170" path="m5780,3108l5878,3108,5878,2937,5780,2937,5780,3108xe" filled="t" fillcolor="#D9D9D9" stroked="f">
                <v:path arrowok="t"/>
                <v:fill/>
              </v:shape>
            </v:group>
            <v:group style="position:absolute;left:5501;top:2937;width:102;height:170" coordorigin="5501,2937" coordsize="102,170">
              <v:shape style="position:absolute;left:5501;top:2937;width:102;height:170" coordorigin="5501,2937" coordsize="102,170" path="m5501,3108l5603,3108,5603,2937,5501,2937,5501,3108xe" filled="t" fillcolor="#D9D9D9" stroked="f">
                <v:path arrowok="t"/>
                <v:fill/>
              </v:shape>
            </v:group>
            <v:group style="position:absolute;left:5603;top:2937;width:178;height:170" coordorigin="5603,2937" coordsize="178,170">
              <v:shape style="position:absolute;left:5603;top:2937;width:178;height:170" coordorigin="5603,2937" coordsize="178,170" path="m5603,3108l5780,3108,5780,2937,5603,2937,5603,3108e" filled="t" fillcolor="#D9D9D9" stroked="f">
                <v:path arrowok="t"/>
                <v:fill/>
              </v:shape>
            </v:group>
            <v:group style="position:absolute;left:6266;top:2937;width:97;height:170" coordorigin="6266,2937" coordsize="97,170">
              <v:shape style="position:absolute;left:6266;top:2937;width:97;height:170" coordorigin="6266,2937" coordsize="97,170" path="m6266,3108l6364,3108,6364,2937,6266,2937,6266,3108xe" filled="t" fillcolor="#D9D9D9" stroked="f">
                <v:path arrowok="t"/>
                <v:fill/>
              </v:shape>
            </v:group>
            <v:group style="position:absolute;left:5882;top:2937;width:102;height:170" coordorigin="5882,2937" coordsize="102,170">
              <v:shape style="position:absolute;left:5882;top:2937;width:102;height:170" coordorigin="5882,2937" coordsize="102,170" path="m5882,3108l5984,3108,5984,2937,5882,2937,5882,3108xe" filled="t" fillcolor="#D9D9D9" stroked="f">
                <v:path arrowok="t"/>
                <v:fill/>
              </v:shape>
            </v:group>
            <v:group style="position:absolute;left:5984;top:2937;width:282;height:170" coordorigin="5984,2937" coordsize="282,170">
              <v:shape style="position:absolute;left:5984;top:2937;width:282;height:170" coordorigin="5984,2937" coordsize="282,170" path="m5984,3108l6266,3108,6266,2937,5984,2937,5984,3108e" filled="t" fillcolor="#D9D9D9" stroked="f">
                <v:path arrowok="t"/>
                <v:fill/>
              </v:shape>
            </v:group>
            <v:group style="position:absolute;left:6998;top:2937;width:97;height:170" coordorigin="6998,2937" coordsize="97,170">
              <v:shape style="position:absolute;left:6998;top:2937;width:97;height:170" coordorigin="6998,2937" coordsize="97,170" path="m6998,3108l7096,3108,7096,2937,6998,2937,6998,3108xe" filled="t" fillcolor="#D9D9D9" stroked="f">
                <v:path arrowok="t"/>
                <v:fill/>
              </v:shape>
            </v:group>
            <v:group style="position:absolute;left:6368;top:2937;width:101;height:170" coordorigin="6368,2937" coordsize="101,170">
              <v:shape style="position:absolute;left:6368;top:2937;width:101;height:170" coordorigin="6368,2937" coordsize="101,170" path="m6368,3108l6469,3108,6469,2937,6368,2937,6368,3108xe" filled="t" fillcolor="#D9D9D9" stroked="f">
                <v:path arrowok="t"/>
                <v:fill/>
              </v:shape>
            </v:group>
            <v:group style="position:absolute;left:6469;top:2937;width:529;height:170" coordorigin="6469,2937" coordsize="529,170">
              <v:shape style="position:absolute;left:6469;top:2937;width:529;height:170" coordorigin="6469,2937" coordsize="529,170" path="m6469,3108l6998,3108,6998,2937,6469,2937,6469,3108e" filled="t" fillcolor="#D9D9D9" stroked="f">
                <v:path arrowok="t"/>
                <v:fill/>
              </v:shape>
            </v:group>
            <v:group style="position:absolute;left:7874;top:2937;width:97;height:170" coordorigin="7874,2937" coordsize="97,170">
              <v:shape style="position:absolute;left:7874;top:2937;width:97;height:170" coordorigin="7874,2937" coordsize="97,170" path="m7874,3108l7972,3108,7972,2937,7874,2937,7874,3108xe" filled="t" fillcolor="#D9D9D9" stroked="f">
                <v:path arrowok="t"/>
                <v:fill/>
              </v:shape>
            </v:group>
            <v:group style="position:absolute;left:7100;top:2937;width:102;height:170" coordorigin="7100,2937" coordsize="102,170">
              <v:shape style="position:absolute;left:7100;top:2937;width:102;height:170" coordorigin="7100,2937" coordsize="102,170" path="m7100,3108l7202,3108,7202,2937,7100,2937,7100,3108xe" filled="t" fillcolor="#D9D9D9" stroked="f">
                <v:path arrowok="t"/>
                <v:fill/>
              </v:shape>
            </v:group>
            <v:group style="position:absolute;left:7202;top:2937;width:672;height:170" coordorigin="7202,2937" coordsize="672,170">
              <v:shape style="position:absolute;left:7202;top:2937;width:672;height:170" coordorigin="7202,2937" coordsize="672,170" path="m7202,3108l7874,3108,7874,2937,7202,2937,7202,3108e" filled="t" fillcolor="#D9D9D9" stroked="f">
                <v:path arrowok="t"/>
                <v:fill/>
              </v:shape>
            </v:group>
            <v:group style="position:absolute;left:8632;top:2937;width:97;height:170" coordorigin="8632,2937" coordsize="97,170">
              <v:shape style="position:absolute;left:8632;top:2937;width:97;height:170" coordorigin="8632,2937" coordsize="97,170" path="m8632,3108l8729,3108,8729,2937,8632,2937,8632,3108xe" filled="t" fillcolor="#D9D9D9" stroked="f">
                <v:path arrowok="t"/>
                <v:fill/>
              </v:shape>
            </v:group>
            <v:group style="position:absolute;left:7975;top:2937;width:102;height:170" coordorigin="7975,2937" coordsize="102,170">
              <v:shape style="position:absolute;left:7975;top:2937;width:102;height:170" coordorigin="7975,2937" coordsize="102,170" path="m7975,3108l8077,3108,8077,2937,7975,2937,7975,3108xe" filled="t" fillcolor="#D9D9D9" stroked="f">
                <v:path arrowok="t"/>
                <v:fill/>
              </v:shape>
            </v:group>
            <v:group style="position:absolute;left:8077;top:2937;width:554;height:170" coordorigin="8077,2937" coordsize="554,170">
              <v:shape style="position:absolute;left:8077;top:2937;width:554;height:170" coordorigin="8077,2937" coordsize="554,170" path="m8077,3108l8632,3108,8632,2937,8077,2937,8077,3108e" filled="t" fillcolor="#D9D9D9" stroked="f">
                <v:path arrowok="t"/>
                <v:fill/>
              </v:shape>
            </v:group>
            <v:group style="position:absolute;left:9568;top:2937;width:97;height:170" coordorigin="9568,2937" coordsize="97,170">
              <v:shape style="position:absolute;left:9568;top:2937;width:97;height:170" coordorigin="9568,2937" coordsize="97,170" path="m9568,3108l9665,3108,9665,2937,9568,2937,9568,3108xe" filled="t" fillcolor="#D9D9D9" stroked="f">
                <v:path arrowok="t"/>
                <v:fill/>
              </v:shape>
            </v:group>
            <v:group style="position:absolute;left:8734;top:2937;width:101;height:170" coordorigin="8734,2937" coordsize="101,170">
              <v:shape style="position:absolute;left:8734;top:2937;width:101;height:170" coordorigin="8734,2937" coordsize="101,170" path="m8734,3108l8834,3108,8834,2937,8734,2937,8734,3108xe" filled="t" fillcolor="#D9D9D9" stroked="f">
                <v:path arrowok="t"/>
                <v:fill/>
              </v:shape>
            </v:group>
            <v:group style="position:absolute;left:8834;top:2937;width:733;height:170" coordorigin="8834,2937" coordsize="733,170">
              <v:shape style="position:absolute;left:8834;top:2937;width:733;height:170" coordorigin="8834,2937" coordsize="733,170" path="m8834,3108l9568,3108,9568,2937,8834,2937,8834,3108e" filled="t" fillcolor="#D9D9D9" stroked="f">
                <v:path arrowok="t"/>
                <v:fill/>
              </v:shape>
            </v:group>
            <v:group style="position:absolute;left:10655;top:2937;width:97;height:170" coordorigin="10655,2937" coordsize="97,170">
              <v:shape style="position:absolute;left:10655;top:2937;width:97;height:170" coordorigin="10655,2937" coordsize="97,170" path="m10655,3108l10752,3108,10752,2937,10655,2937,10655,3108xe" filled="t" fillcolor="#D9D9D9" stroked="f">
                <v:path arrowok="t"/>
                <v:fill/>
              </v:shape>
            </v:group>
            <v:group style="position:absolute;left:9670;top:2937;width:101;height:170" coordorigin="9670,2937" coordsize="101,170">
              <v:shape style="position:absolute;left:9670;top:2937;width:101;height:170" coordorigin="9670,2937" coordsize="101,170" path="m9670,3108l9770,3108,9770,2937,9670,2937,9670,3108xe" filled="t" fillcolor="#D9D9D9" stroked="f">
                <v:path arrowok="t"/>
                <v:fill/>
              </v:shape>
            </v:group>
            <v:group style="position:absolute;left:9770;top:2937;width:884;height:170" coordorigin="9770,2937" coordsize="884,170">
              <v:shape style="position:absolute;left:9770;top:2937;width:884;height:170" coordorigin="9770,2937" coordsize="884,170" path="m9770,3108l10655,3108,10655,2937,9770,2937,9770,3108e" filled="t" fillcolor="#D9D9D9" stroked="f">
                <v:path arrowok="t"/>
                <v:fill/>
              </v:shape>
            </v:group>
            <v:group style="position:absolute;left:1481;top:2929;width:8;height:8" coordorigin="1481,2929" coordsize="8,8">
              <v:shape style="position:absolute;left:1481;top:2929;width:8;height:8" coordorigin="1481,2929" coordsize="8,8" path="m1481,2933l1489,2933e" filled="f" stroked="t" strokeweight=".51998pt" strokecolor="#000000">
                <v:path arrowok="t"/>
              </v:shape>
            </v:group>
            <v:group style="position:absolute;left:2179;top:2933;width:8582;height:2" coordorigin="2179,2933" coordsize="8582,2">
              <v:shape style="position:absolute;left:2179;top:2933;width:8582;height:2" coordorigin="2179,2933" coordsize="8582,0" path="m2179,2933l10762,2933e" filled="f" stroked="t" strokeweight=".51998pt" strokecolor="#000000">
                <v:path arrowok="t"/>
              </v:shape>
            </v:group>
            <v:group style="position:absolute;left:2497;top:3116;width:97;height:169" coordorigin="2497,3116" coordsize="97,169">
              <v:shape style="position:absolute;left:2497;top:3116;width:97;height:169" coordorigin="2497,3116" coordsize="97,169" path="m2497,3285l2594,3285,2594,3116,2497,3116,2497,3285xe" filled="t" fillcolor="#D9D9D9" stroked="f">
                <v:path arrowok="t"/>
                <v:fill/>
              </v:shape>
            </v:group>
            <v:group style="position:absolute;left:2184;top:3116;width:101;height:169" coordorigin="2184,3116" coordsize="101,169">
              <v:shape style="position:absolute;left:2184;top:3116;width:101;height:169" coordorigin="2184,3116" coordsize="101,169" path="m2184,3285l2285,3285,2285,3116,2184,3116,2184,3285xe" filled="t" fillcolor="#D9D9D9" stroked="f">
                <v:path arrowok="t"/>
                <v:fill/>
              </v:shape>
            </v:group>
            <v:group style="position:absolute;left:2285;top:3116;width:212;height:169" coordorigin="2285,3116" coordsize="212,169">
              <v:shape style="position:absolute;left:2285;top:3116;width:212;height:169" coordorigin="2285,3116" coordsize="212,169" path="m2285,3285l2497,3285,2497,3116,2285,3116,2285,3285e" filled="t" fillcolor="#D9D9D9" stroked="f">
                <v:path arrowok="t"/>
                <v:fill/>
              </v:shape>
            </v:group>
            <v:group style="position:absolute;left:3506;top:3116;width:96;height:169" coordorigin="3506,3116" coordsize="96,169">
              <v:shape style="position:absolute;left:3506;top:3116;width:96;height:169" coordorigin="3506,3116" coordsize="96,169" path="m3506,3285l3602,3285,3602,3116,3506,3116,3506,3285xe" filled="t" fillcolor="#D9D9D9" stroked="f">
                <v:path arrowok="t"/>
                <v:fill/>
              </v:shape>
            </v:group>
            <v:group style="position:absolute;left:2599;top:3116;width:102;height:169" coordorigin="2599,3116" coordsize="102,169">
              <v:shape style="position:absolute;left:2599;top:3116;width:102;height:169" coordorigin="2599,3116" coordsize="102,169" path="m2599,3285l2701,3285,2701,3116,2599,3116,2599,3285xe" filled="t" fillcolor="#D9D9D9" stroked="f">
                <v:path arrowok="t"/>
                <v:fill/>
              </v:shape>
            </v:group>
            <v:group style="position:absolute;left:2701;top:3116;width:805;height:169" coordorigin="2701,3116" coordsize="805,169">
              <v:shape style="position:absolute;left:2701;top:3116;width:805;height:169" coordorigin="2701,3116" coordsize="805,169" path="m2701,3285l3506,3285,3506,3116,2701,3116,2701,3285e" filled="t" fillcolor="#D9D9D9" stroked="f">
                <v:path arrowok="t"/>
                <v:fill/>
              </v:shape>
            </v:group>
            <v:group style="position:absolute;left:4405;top:3116;width:97;height:169" coordorigin="4405,3116" coordsize="97,169">
              <v:shape style="position:absolute;left:4405;top:3116;width:97;height:169" coordorigin="4405,3116" coordsize="97,169" path="m4405,3285l4502,3285,4502,3116,4405,3116,4405,3285xe" filled="t" fillcolor="#D9D9D9" stroked="f">
                <v:path arrowok="t"/>
                <v:fill/>
              </v:shape>
            </v:group>
            <v:group style="position:absolute;left:3607;top:3116;width:102;height:169" coordorigin="3607,3116" coordsize="102,169">
              <v:shape style="position:absolute;left:3607;top:3116;width:102;height:169" coordorigin="3607,3116" coordsize="102,169" path="m3607,3285l3709,3285,3709,3116,3607,3116,3607,3285xe" filled="t" fillcolor="#D9D9D9" stroked="f">
                <v:path arrowok="t"/>
                <v:fill/>
              </v:shape>
            </v:group>
            <v:group style="position:absolute;left:3709;top:3116;width:696;height:169" coordorigin="3709,3116" coordsize="696,169">
              <v:shape style="position:absolute;left:3709;top:3116;width:696;height:169" coordorigin="3709,3116" coordsize="696,169" path="m3709,3285l4405,3285,4405,3116,3709,3116,3709,3285e" filled="t" fillcolor="#D9D9D9" stroked="f">
                <v:path arrowok="t"/>
                <v:fill/>
              </v:shape>
            </v:group>
            <v:group style="position:absolute;left:5399;top:3116;width:96;height:169" coordorigin="5399,3116" coordsize="96,169">
              <v:shape style="position:absolute;left:5399;top:3116;width:96;height:169" coordorigin="5399,3116" coordsize="96,169" path="m5399,3285l5495,3285,5495,3116,5399,3116,5399,3285xe" filled="t" fillcolor="#D9D9D9" stroked="f">
                <v:path arrowok="t"/>
                <v:fill/>
              </v:shape>
            </v:group>
            <v:group style="position:absolute;left:4507;top:3116;width:102;height:169" coordorigin="4507,3116" coordsize="102,169">
              <v:shape style="position:absolute;left:4507;top:3116;width:102;height:169" coordorigin="4507,3116" coordsize="102,169" path="m4507,3285l4609,3285,4609,3116,4507,3116,4507,3285xe" filled="t" fillcolor="#D9D9D9" stroked="f">
                <v:path arrowok="t"/>
                <v:fill/>
              </v:shape>
            </v:group>
            <v:group style="position:absolute;left:4609;top:3116;width:790;height:169" coordorigin="4609,3116" coordsize="790,169">
              <v:shape style="position:absolute;left:4609;top:3116;width:790;height:169" coordorigin="4609,3116" coordsize="790,169" path="m4609,3285l5399,3285,5399,3116,4609,3116,4609,3285e" filled="t" fillcolor="#D9D9D9" stroked="f">
                <v:path arrowok="t"/>
                <v:fill/>
              </v:shape>
            </v:group>
            <v:group style="position:absolute;left:5780;top:3116;width:97;height:169" coordorigin="5780,3116" coordsize="97,169">
              <v:shape style="position:absolute;left:5780;top:3116;width:97;height:169" coordorigin="5780,3116" coordsize="97,169" path="m5780,3285l5878,3285,5878,3116,5780,3116,5780,3285xe" filled="t" fillcolor="#D9D9D9" stroked="f">
                <v:path arrowok="t"/>
                <v:fill/>
              </v:shape>
            </v:group>
            <v:group style="position:absolute;left:5501;top:3116;width:102;height:169" coordorigin="5501,3116" coordsize="102,169">
              <v:shape style="position:absolute;left:5501;top:3116;width:102;height:169" coordorigin="5501,3116" coordsize="102,169" path="m5501,3285l5603,3285,5603,3116,5501,3116,5501,3285xe" filled="t" fillcolor="#D9D9D9" stroked="f">
                <v:path arrowok="t"/>
                <v:fill/>
              </v:shape>
            </v:group>
            <v:group style="position:absolute;left:5603;top:3116;width:178;height:169" coordorigin="5603,3116" coordsize="178,169">
              <v:shape style="position:absolute;left:5603;top:3116;width:178;height:169" coordorigin="5603,3116" coordsize="178,169" path="m5603,3285l5780,3285,5780,3116,5603,3116,5603,3285e" filled="t" fillcolor="#D9D9D9" stroked="f">
                <v:path arrowok="t"/>
                <v:fill/>
              </v:shape>
            </v:group>
            <v:group style="position:absolute;left:6266;top:3116;width:97;height:169" coordorigin="6266,3116" coordsize="97,169">
              <v:shape style="position:absolute;left:6266;top:3116;width:97;height:169" coordorigin="6266,3116" coordsize="97,169" path="m6266,3285l6364,3285,6364,3116,6266,3116,6266,3285xe" filled="t" fillcolor="#D9D9D9" stroked="f">
                <v:path arrowok="t"/>
                <v:fill/>
              </v:shape>
            </v:group>
            <v:group style="position:absolute;left:5882;top:3116;width:102;height:169" coordorigin="5882,3116" coordsize="102,169">
              <v:shape style="position:absolute;left:5882;top:3116;width:102;height:169" coordorigin="5882,3116" coordsize="102,169" path="m5882,3285l5984,3285,5984,3116,5882,3116,5882,3285xe" filled="t" fillcolor="#D9D9D9" stroked="f">
                <v:path arrowok="t"/>
                <v:fill/>
              </v:shape>
            </v:group>
            <v:group style="position:absolute;left:5984;top:3116;width:282;height:169" coordorigin="5984,3116" coordsize="282,169">
              <v:shape style="position:absolute;left:5984;top:3116;width:282;height:169" coordorigin="5984,3116" coordsize="282,169" path="m5984,3285l6266,3285,6266,3116,5984,3116,5984,3285e" filled="t" fillcolor="#D9D9D9" stroked="f">
                <v:path arrowok="t"/>
                <v:fill/>
              </v:shape>
            </v:group>
            <v:group style="position:absolute;left:6998;top:3116;width:97;height:169" coordorigin="6998,3116" coordsize="97,169">
              <v:shape style="position:absolute;left:6998;top:3116;width:97;height:169" coordorigin="6998,3116" coordsize="97,169" path="m6998,3285l7096,3285,7096,3116,6998,3116,6998,3285xe" filled="t" fillcolor="#D9D9D9" stroked="f">
                <v:path arrowok="t"/>
                <v:fill/>
              </v:shape>
            </v:group>
            <v:group style="position:absolute;left:6368;top:3116;width:101;height:169" coordorigin="6368,3116" coordsize="101,169">
              <v:shape style="position:absolute;left:6368;top:3116;width:101;height:169" coordorigin="6368,3116" coordsize="101,169" path="m6368,3285l6469,3285,6469,3116,6368,3116,6368,3285xe" filled="t" fillcolor="#D9D9D9" stroked="f">
                <v:path arrowok="t"/>
                <v:fill/>
              </v:shape>
            </v:group>
            <v:group style="position:absolute;left:6469;top:3116;width:529;height:169" coordorigin="6469,3116" coordsize="529,169">
              <v:shape style="position:absolute;left:6469;top:3116;width:529;height:169" coordorigin="6469,3116" coordsize="529,169" path="m6469,3285l6998,3285,6998,3116,6469,3116,6469,3285e" filled="t" fillcolor="#D9D9D9" stroked="f">
                <v:path arrowok="t"/>
                <v:fill/>
              </v:shape>
            </v:group>
            <v:group style="position:absolute;left:7874;top:3116;width:97;height:169" coordorigin="7874,3116" coordsize="97,169">
              <v:shape style="position:absolute;left:7874;top:3116;width:97;height:169" coordorigin="7874,3116" coordsize="97,169" path="m7874,3285l7972,3285,7972,3116,7874,3116,7874,3285xe" filled="t" fillcolor="#D9D9D9" stroked="f">
                <v:path arrowok="t"/>
                <v:fill/>
              </v:shape>
            </v:group>
            <v:group style="position:absolute;left:7100;top:3116;width:102;height:169" coordorigin="7100,3116" coordsize="102,169">
              <v:shape style="position:absolute;left:7100;top:3116;width:102;height:169" coordorigin="7100,3116" coordsize="102,169" path="m7100,3285l7202,3285,7202,3116,7100,3116,7100,3285xe" filled="t" fillcolor="#D9D9D9" stroked="f">
                <v:path arrowok="t"/>
                <v:fill/>
              </v:shape>
            </v:group>
            <v:group style="position:absolute;left:7202;top:3116;width:672;height:169" coordorigin="7202,3116" coordsize="672,169">
              <v:shape style="position:absolute;left:7202;top:3116;width:672;height:169" coordorigin="7202,3116" coordsize="672,169" path="m7202,3285l7874,3285,7874,3116,7202,3116,7202,3285e" filled="t" fillcolor="#D9D9D9" stroked="f">
                <v:path arrowok="t"/>
                <v:fill/>
              </v:shape>
            </v:group>
            <v:group style="position:absolute;left:8632;top:3116;width:97;height:169" coordorigin="8632,3116" coordsize="97,169">
              <v:shape style="position:absolute;left:8632;top:3116;width:97;height:169" coordorigin="8632,3116" coordsize="97,169" path="m8632,3285l8729,3285,8729,3116,8632,3116,8632,3285xe" filled="t" fillcolor="#D9D9D9" stroked="f">
                <v:path arrowok="t"/>
                <v:fill/>
              </v:shape>
            </v:group>
            <v:group style="position:absolute;left:7975;top:3116;width:102;height:169" coordorigin="7975,3116" coordsize="102,169">
              <v:shape style="position:absolute;left:7975;top:3116;width:102;height:169" coordorigin="7975,3116" coordsize="102,169" path="m7975,3285l8077,3285,8077,3116,7975,3116,7975,3285xe" filled="t" fillcolor="#D9D9D9" stroked="f">
                <v:path arrowok="t"/>
                <v:fill/>
              </v:shape>
            </v:group>
            <v:group style="position:absolute;left:8077;top:3116;width:554;height:169" coordorigin="8077,3116" coordsize="554,169">
              <v:shape style="position:absolute;left:8077;top:3116;width:554;height:169" coordorigin="8077,3116" coordsize="554,169" path="m8077,3285l8632,3285,8632,3116,8077,3116,8077,3285e" filled="t" fillcolor="#D9D9D9" stroked="f">
                <v:path arrowok="t"/>
                <v:fill/>
              </v:shape>
            </v:group>
            <v:group style="position:absolute;left:9568;top:3116;width:97;height:169" coordorigin="9568,3116" coordsize="97,169">
              <v:shape style="position:absolute;left:9568;top:3116;width:97;height:169" coordorigin="9568,3116" coordsize="97,169" path="m9568,3285l9665,3285,9665,3116,9568,3116,9568,3285xe" filled="t" fillcolor="#D9D9D9" stroked="f">
                <v:path arrowok="t"/>
                <v:fill/>
              </v:shape>
            </v:group>
            <v:group style="position:absolute;left:8734;top:3116;width:101;height:169" coordorigin="8734,3116" coordsize="101,169">
              <v:shape style="position:absolute;left:8734;top:3116;width:101;height:169" coordorigin="8734,3116" coordsize="101,169" path="m8734,3285l8834,3285,8834,3116,8734,3116,8734,3285xe" filled="t" fillcolor="#D9D9D9" stroked="f">
                <v:path arrowok="t"/>
                <v:fill/>
              </v:shape>
            </v:group>
            <v:group style="position:absolute;left:8834;top:3116;width:733;height:169" coordorigin="8834,3116" coordsize="733,169">
              <v:shape style="position:absolute;left:8834;top:3116;width:733;height:169" coordorigin="8834,3116" coordsize="733,169" path="m8834,3285l9568,3285,9568,3116,8834,3116,8834,3285e" filled="t" fillcolor="#D9D9D9" stroked="f">
                <v:path arrowok="t"/>
                <v:fill/>
              </v:shape>
            </v:group>
            <v:group style="position:absolute;left:10655;top:3116;width:97;height:169" coordorigin="10655,3116" coordsize="97,169">
              <v:shape style="position:absolute;left:10655;top:3116;width:97;height:169" coordorigin="10655,3116" coordsize="97,169" path="m10655,3285l10752,3285,10752,3116,10655,3116,10655,3285xe" filled="t" fillcolor="#D9D9D9" stroked="f">
                <v:path arrowok="t"/>
                <v:fill/>
              </v:shape>
            </v:group>
            <v:group style="position:absolute;left:9670;top:3116;width:101;height:169" coordorigin="9670,3116" coordsize="101,169">
              <v:shape style="position:absolute;left:9670;top:3116;width:101;height:169" coordorigin="9670,3116" coordsize="101,169" path="m9670,3285l9770,3285,9770,3116,9670,3116,9670,3285xe" filled="t" fillcolor="#D9D9D9" stroked="f">
                <v:path arrowok="t"/>
                <v:fill/>
              </v:shape>
            </v:group>
            <v:group style="position:absolute;left:9770;top:3116;width:884;height:169" coordorigin="9770,3116" coordsize="884,169">
              <v:shape style="position:absolute;left:9770;top:3116;width:884;height:169" coordorigin="9770,3116" coordsize="884,169" path="m9770,3285l10655,3285,10655,3116,9770,3116,9770,3285e" filled="t" fillcolor="#D9D9D9" stroked="f">
                <v:path arrowok="t"/>
                <v:fill/>
              </v:shape>
            </v:group>
            <v:group style="position:absolute;left:1481;top:3108;width:8;height:8" coordorigin="1481,3108" coordsize="8,8">
              <v:shape style="position:absolute;left:1481;top:3108;width:8;height:8" coordorigin="1481,3108" coordsize="8,8" path="m1481,3112l1489,3112e" filled="f" stroked="t" strokeweight=".51998pt" strokecolor="#000000">
                <v:path arrowok="t"/>
              </v:shape>
            </v:group>
            <v:group style="position:absolute;left:2179;top:3112;width:8582;height:2" coordorigin="2179,3112" coordsize="8582,2">
              <v:shape style="position:absolute;left:2179;top:3112;width:8582;height:2" coordorigin="2179,3112" coordsize="8582,0" path="m2179,3112l10762,3112e" filled="f" stroked="t" strokeweight=".51998pt" strokecolor="#000000">
                <v:path arrowok="t"/>
              </v:shape>
            </v:group>
            <v:group style="position:absolute;left:1481;top:3290;width:9281;height:2" coordorigin="1481,3290" coordsize="9281,2">
              <v:shape style="position:absolute;left:1481;top:3290;width:9281;height:2" coordorigin="1481,3290" coordsize="9281,0" path="m1481,3290l10762,3290e" filled="f" stroked="t" strokeweight=".580pt" strokecolor="#000000">
                <v:path arrowok="t"/>
              </v:shape>
            </v:group>
            <v:group style="position:absolute;left:1481;top:3465;width:8;height:8" coordorigin="1481,3465" coordsize="8,8">
              <v:shape style="position:absolute;left:1481;top:3465;width:8;height:8" coordorigin="1481,3465" coordsize="8,8" path="m1481,3469l1489,3469e" filled="f" stroked="t" strokeweight=".52pt" strokecolor="#000000">
                <v:path arrowok="t"/>
              </v:shape>
            </v:group>
            <v:group style="position:absolute;left:2179;top:3469;width:3326;height:2" coordorigin="2179,3469" coordsize="3326,2">
              <v:shape style="position:absolute;left:2179;top:3469;width:3326;height:2" coordorigin="2179,3469" coordsize="3326,0" path="m2179,3469l5506,3469e" filled="f" stroked="t" strokeweight=".52pt" strokecolor="#000000">
                <v:path arrowok="t"/>
              </v:shape>
            </v:group>
            <v:group style="position:absolute;left:10753;top:3465;width:8;height:8" coordorigin="10753,3465" coordsize="8,8">
              <v:shape style="position:absolute;left:10753;top:3465;width:8;height:8" coordorigin="10753,3465" coordsize="8,8" path="m10753,3469l10762,3469e" filled="f" stroked="t" strokeweight=".52pt" strokecolor="#000000">
                <v:path arrowok="t"/>
              </v:shape>
            </v:group>
            <v:group style="position:absolute;left:1481;top:3643;width:8;height:10" coordorigin="1481,3643" coordsize="8,10">
              <v:shape style="position:absolute;left:1481;top:3643;width:8;height:10" coordorigin="1481,3643" coordsize="8,10" path="m1481,3648l1489,3648e" filled="f" stroked="t" strokeweight=".58001pt" strokecolor="#000000">
                <v:path arrowok="t"/>
              </v:shape>
            </v:group>
            <v:group style="position:absolute;left:2179;top:3648;width:3326;height:2" coordorigin="2179,3648" coordsize="3326,2">
              <v:shape style="position:absolute;left:2179;top:3648;width:3326;height:2" coordorigin="2179,3648" coordsize="3326,0" path="m2179,3648l5506,3648e" filled="f" stroked="t" strokeweight=".58001pt" strokecolor="#000000">
                <v:path arrowok="t"/>
              </v:shape>
            </v:group>
            <v:group style="position:absolute;left:10753;top:3643;width:8;height:10" coordorigin="10753,3643" coordsize="8,10">
              <v:shape style="position:absolute;left:10753;top:3643;width:8;height:10" coordorigin="10753,3643" coordsize="8,10" path="m10753,3648l10762,3648e" filled="f" stroked="t" strokeweight=".58001pt" strokecolor="#000000">
                <v:path arrowok="t"/>
              </v:shape>
            </v:group>
            <v:group style="position:absolute;left:1481;top:3822;width:8;height:10" coordorigin="1481,3822" coordsize="8,10">
              <v:shape style="position:absolute;left:1481;top:3822;width:8;height:10" coordorigin="1481,3822" coordsize="8,10" path="m1481,3826l1489,3826e" filled="f" stroked="t" strokeweight=".580pt" strokecolor="#000000">
                <v:path arrowok="t"/>
              </v:shape>
            </v:group>
            <v:group style="position:absolute;left:2179;top:3826;width:8582;height:2" coordorigin="2179,3826" coordsize="8582,2">
              <v:shape style="position:absolute;left:2179;top:3826;width:8582;height:2" coordorigin="2179,3826" coordsize="8582,0" path="m2179,3826l10762,3826e" filled="f" stroked="t" strokeweight=".580pt" strokecolor="#000000">
                <v:path arrowok="t"/>
              </v:shape>
            </v:group>
            <v:group style="position:absolute;left:1481;top:4002;width:8;height:8" coordorigin="1481,4002" coordsize="8,8">
              <v:shape style="position:absolute;left:1481;top:4002;width:8;height:8" coordorigin="1481,4002" coordsize="8,8" path="m1481,4006l1489,4006e" filled="f" stroked="t" strokeweight=".52pt" strokecolor="#000000">
                <v:path arrowok="t"/>
              </v:shape>
            </v:group>
            <v:group style="position:absolute;left:2179;top:4006;width:8582;height:2" coordorigin="2179,4006" coordsize="8582,2">
              <v:shape style="position:absolute;left:2179;top:4006;width:8582;height:2" coordorigin="2179,4006" coordsize="8582,0" path="m2179,4006l10762,4006e" filled="f" stroked="t" strokeweight=".52pt" strokecolor="#000000">
                <v:path arrowok="t"/>
              </v:shape>
            </v:group>
            <v:group style="position:absolute;left:1973;top:4189;width:211;height:169" coordorigin="1973,4189" coordsize="211,169">
              <v:shape style="position:absolute;left:1973;top:4189;width:211;height:169" coordorigin="1973,4189" coordsize="211,169" path="m1973,4358l2184,4358,2184,4189,1973,4189,1973,4358xe" filled="t" fillcolor="#D9D9D9" stroked="f">
                <v:path arrowok="t"/>
                <v:fill/>
              </v:shape>
            </v:group>
            <v:group style="position:absolute;left:1489;top:4189;width:308;height:169" coordorigin="1489,4189" coordsize="308,169">
              <v:shape style="position:absolute;left:1489;top:4189;width:308;height:169" coordorigin="1489,4189" coordsize="308,169" path="m1489,4358l1798,4358,1798,4189,1489,4189,1489,4358xe" filled="t" fillcolor="#D9D9D9" stroked="f">
                <v:path arrowok="t"/>
                <v:fill/>
              </v:shape>
            </v:group>
            <v:group style="position:absolute;left:1798;top:4189;width:175;height:169" coordorigin="1798,4189" coordsize="175,169">
              <v:shape style="position:absolute;left:1798;top:4189;width:175;height:169" coordorigin="1798,4189" coordsize="175,169" path="m1798,4358l1973,4358,1973,4189,1798,4189,1798,4358e" filled="t" fillcolor="#D9D9D9" stroked="f">
                <v:path arrowok="t"/>
                <v:fill/>
              </v:shape>
            </v:group>
            <v:group style="position:absolute;left:2497;top:4189;width:102;height:169" coordorigin="2497,4189" coordsize="102,169">
              <v:shape style="position:absolute;left:2497;top:4189;width:102;height:169" coordorigin="2497,4189" coordsize="102,169" path="m2497,4358l2599,4358,2599,4189,2497,4189,2497,4358xe" filled="t" fillcolor="#D9D9D9" stroked="f">
                <v:path arrowok="t"/>
                <v:fill/>
              </v:shape>
            </v:group>
            <v:group style="position:absolute;left:2184;top:4189;width:101;height:169" coordorigin="2184,4189" coordsize="101,169">
              <v:shape style="position:absolute;left:2184;top:4189;width:101;height:169" coordorigin="2184,4189" coordsize="101,169" path="m2184,4358l2285,4358,2285,4189,2184,4189,2184,4358xe" filled="t" fillcolor="#D9D9D9" stroked="f">
                <v:path arrowok="t"/>
                <v:fill/>
              </v:shape>
            </v:group>
            <v:group style="position:absolute;left:2285;top:4189;width:212;height:169" coordorigin="2285,4189" coordsize="212,169">
              <v:shape style="position:absolute;left:2285;top:4189;width:212;height:169" coordorigin="2285,4189" coordsize="212,169" path="m2285,4358l2497,4358,2497,4189,2285,4189,2285,4358e" filled="t" fillcolor="#D9D9D9" stroked="f">
                <v:path arrowok="t"/>
                <v:fill/>
              </v:shape>
            </v:group>
            <v:group style="position:absolute;left:3506;top:4189;width:101;height:169" coordorigin="3506,4189" coordsize="101,169">
              <v:shape style="position:absolute;left:3506;top:4189;width:101;height:169" coordorigin="3506,4189" coordsize="101,169" path="m3506,4358l3607,4358,3607,4189,3506,4189,3506,4358xe" filled="t" fillcolor="#D9D9D9" stroked="f">
                <v:path arrowok="t"/>
                <v:fill/>
              </v:shape>
            </v:group>
            <v:group style="position:absolute;left:2599;top:4189;width:102;height:169" coordorigin="2599,4189" coordsize="102,169">
              <v:shape style="position:absolute;left:2599;top:4189;width:102;height:169" coordorigin="2599,4189" coordsize="102,169" path="m2599,4358l2701,4358,2701,4189,2599,4189,2599,4358xe" filled="t" fillcolor="#D9D9D9" stroked="f">
                <v:path arrowok="t"/>
                <v:fill/>
              </v:shape>
            </v:group>
            <v:group style="position:absolute;left:2701;top:4189;width:805;height:169" coordorigin="2701,4189" coordsize="805,169">
              <v:shape style="position:absolute;left:2701;top:4189;width:805;height:169" coordorigin="2701,4189" coordsize="805,169" path="m2701,4358l3506,4358,3506,4189,2701,4189,2701,4358e" filled="t" fillcolor="#D9D9D9" stroked="f">
                <v:path arrowok="t"/>
                <v:fill/>
              </v:shape>
            </v:group>
            <v:group style="position:absolute;left:3607;top:4189;width:102;height:169" coordorigin="3607,4189" coordsize="102,169">
              <v:shape style="position:absolute;left:3607;top:4189;width:102;height:169" coordorigin="3607,4189" coordsize="102,169" path="m3607,4358l3709,4358,3709,4189,3607,4189,3607,4358xe" filled="t" fillcolor="#D9D9D9" stroked="f">
                <v:path arrowok="t"/>
                <v:fill/>
              </v:shape>
            </v:group>
            <v:group style="position:absolute;left:4405;top:4189;width:102;height:169" coordorigin="4405,4189" coordsize="102,169">
              <v:shape style="position:absolute;left:4405;top:4189;width:102;height:169" coordorigin="4405,4189" coordsize="102,169" path="m4405,4358l4507,4358,4507,4189,4405,4189,4405,4358xe" filled="t" fillcolor="#D9D9D9" stroked="f">
                <v:path arrowok="t"/>
                <v:fill/>
              </v:shape>
            </v:group>
            <v:group style="position:absolute;left:3709;top:4189;width:696;height:169" coordorigin="3709,4189" coordsize="696,169">
              <v:shape style="position:absolute;left:3709;top:4189;width:696;height:169" coordorigin="3709,4189" coordsize="696,169" path="m3709,4358l4405,4358,4405,4189,3709,4189,3709,4358e" filled="t" fillcolor="#D9D9D9" stroked="f">
                <v:path arrowok="t"/>
                <v:fill/>
              </v:shape>
            </v:group>
            <v:group style="position:absolute;left:4507;top:4189;width:102;height:169" coordorigin="4507,4189" coordsize="102,169">
              <v:shape style="position:absolute;left:4507;top:4189;width:102;height:169" coordorigin="4507,4189" coordsize="102,169" path="m4507,4358l4609,4358,4609,4189,4507,4189,4507,4358xe" filled="t" fillcolor="#D9D9D9" stroked="f">
                <v:path arrowok="t"/>
                <v:fill/>
              </v:shape>
            </v:group>
            <v:group style="position:absolute;left:5399;top:4189;width:102;height:169" coordorigin="5399,4189" coordsize="102,169">
              <v:shape style="position:absolute;left:5399;top:4189;width:102;height:169" coordorigin="5399,4189" coordsize="102,169" path="m5399,4358l5501,4358,5501,4189,5399,4189,5399,4358xe" filled="t" fillcolor="#D9D9D9" stroked="f">
                <v:path arrowok="t"/>
                <v:fill/>
              </v:shape>
            </v:group>
            <v:group style="position:absolute;left:4609;top:4189;width:790;height:169" coordorigin="4609,4189" coordsize="790,169">
              <v:shape style="position:absolute;left:4609;top:4189;width:790;height:169" coordorigin="4609,4189" coordsize="790,169" path="m4609,4358l5399,4358,5399,4189,4609,4189,4609,4358e" filled="t" fillcolor="#D9D9D9" stroked="f">
                <v:path arrowok="t"/>
                <v:fill/>
              </v:shape>
            </v:group>
            <v:group style="position:absolute;left:5501;top:4189;width:102;height:169" coordorigin="5501,4189" coordsize="102,169">
              <v:shape style="position:absolute;left:5501;top:4189;width:102;height:169" coordorigin="5501,4189" coordsize="102,169" path="m5501,4358l5603,4358,5603,4189,5501,4189,5501,4358xe" filled="t" fillcolor="#D9D9D9" stroked="f">
                <v:path arrowok="t"/>
                <v:fill/>
              </v:shape>
            </v:group>
            <v:group style="position:absolute;left:5780;top:4189;width:102;height:169" coordorigin="5780,4189" coordsize="102,169">
              <v:shape style="position:absolute;left:5780;top:4189;width:102;height:169" coordorigin="5780,4189" coordsize="102,169" path="m5780,4358l5882,4358,5882,4189,5780,4189,5780,4358xe" filled="t" fillcolor="#D9D9D9" stroked="f">
                <v:path arrowok="t"/>
                <v:fill/>
              </v:shape>
            </v:group>
            <v:group style="position:absolute;left:5603;top:4189;width:178;height:169" coordorigin="5603,4189" coordsize="178,169">
              <v:shape style="position:absolute;left:5603;top:4189;width:178;height:169" coordorigin="5603,4189" coordsize="178,169" path="m5603,4358l5780,4358,5780,4189,5603,4189,5603,4358e" filled="t" fillcolor="#D9D9D9" stroked="f">
                <v:path arrowok="t"/>
                <v:fill/>
              </v:shape>
            </v:group>
            <v:group style="position:absolute;left:6266;top:4189;width:102;height:169" coordorigin="6266,4189" coordsize="102,169">
              <v:shape style="position:absolute;left:6266;top:4189;width:102;height:169" coordorigin="6266,4189" coordsize="102,169" path="m6266,4358l6368,4358,6368,4189,6266,4189,6266,4358xe" filled="t" fillcolor="#D9D9D9" stroked="f">
                <v:path arrowok="t"/>
                <v:fill/>
              </v:shape>
            </v:group>
            <v:group style="position:absolute;left:5882;top:4189;width:102;height:169" coordorigin="5882,4189" coordsize="102,169">
              <v:shape style="position:absolute;left:5882;top:4189;width:102;height:169" coordorigin="5882,4189" coordsize="102,169" path="m5882,4358l5984,4358,5984,4189,5882,4189,5882,4358xe" filled="t" fillcolor="#D9D9D9" stroked="f">
                <v:path arrowok="t"/>
                <v:fill/>
              </v:shape>
            </v:group>
            <v:group style="position:absolute;left:5984;top:4189;width:282;height:169" coordorigin="5984,4189" coordsize="282,169">
              <v:shape style="position:absolute;left:5984;top:4189;width:282;height:169" coordorigin="5984,4189" coordsize="282,169" path="m5984,4358l6266,4358,6266,4189,5984,4189,5984,4358e" filled="t" fillcolor="#D9D9D9" stroked="f">
                <v:path arrowok="t"/>
                <v:fill/>
              </v:shape>
            </v:group>
            <v:group style="position:absolute;left:6368;top:4189;width:101;height:169" coordorigin="6368,4189" coordsize="101,169">
              <v:shape style="position:absolute;left:6368;top:4189;width:101;height:169" coordorigin="6368,4189" coordsize="101,169" path="m6368,4358l6469,4358,6469,4189,6368,4189,6368,4358xe" filled="t" fillcolor="#D9D9D9" stroked="f">
                <v:path arrowok="t"/>
                <v:fill/>
              </v:shape>
            </v:group>
            <v:group style="position:absolute;left:6998;top:4189;width:102;height:169" coordorigin="6998,4189" coordsize="102,169">
              <v:shape style="position:absolute;left:6998;top:4189;width:102;height:169" coordorigin="6998,4189" coordsize="102,169" path="m6998,4358l7100,4358,7100,4189,6998,4189,6998,4358xe" filled="t" fillcolor="#D9D9D9" stroked="f">
                <v:path arrowok="t"/>
                <v:fill/>
              </v:shape>
            </v:group>
            <v:group style="position:absolute;left:6469;top:4189;width:529;height:169" coordorigin="6469,4189" coordsize="529,169">
              <v:shape style="position:absolute;left:6469;top:4189;width:529;height:169" coordorigin="6469,4189" coordsize="529,169" path="m6469,4358l6998,4358,6998,4189,6469,4189,6469,4358e" filled="t" fillcolor="#D9D9D9" stroked="f">
                <v:path arrowok="t"/>
                <v:fill/>
              </v:shape>
            </v:group>
            <v:group style="position:absolute;left:7100;top:4189;width:102;height:169" coordorigin="7100,4189" coordsize="102,169">
              <v:shape style="position:absolute;left:7100;top:4189;width:102;height:169" coordorigin="7100,4189" coordsize="102,169" path="m7100,4358l7202,4358,7202,4189,7100,4189,7100,4358xe" filled="t" fillcolor="#D9D9D9" stroked="f">
                <v:path arrowok="t"/>
                <v:fill/>
              </v:shape>
            </v:group>
            <v:group style="position:absolute;left:7874;top:4189;width:101;height:169" coordorigin="7874,4189" coordsize="101,169">
              <v:shape style="position:absolute;left:7874;top:4189;width:101;height:169" coordorigin="7874,4189" coordsize="101,169" path="m7874,4358l7975,4358,7975,4189,7874,4189,7874,4358xe" filled="t" fillcolor="#D9D9D9" stroked="f">
                <v:path arrowok="t"/>
                <v:fill/>
              </v:shape>
            </v:group>
            <v:group style="position:absolute;left:7202;top:4189;width:672;height:169" coordorigin="7202,4189" coordsize="672,169">
              <v:shape style="position:absolute;left:7202;top:4189;width:672;height:169" coordorigin="7202,4189" coordsize="672,169" path="m7202,4358l7874,4358,7874,4189,7202,4189,7202,4358e" filled="t" fillcolor="#D9D9D9" stroked="f">
                <v:path arrowok="t"/>
                <v:fill/>
              </v:shape>
            </v:group>
            <v:group style="position:absolute;left:8632;top:4189;width:102;height:169" coordorigin="8632,4189" coordsize="102,169">
              <v:shape style="position:absolute;left:8632;top:4189;width:102;height:169" coordorigin="8632,4189" coordsize="102,169" path="m8632,4358l8734,4358,8734,4189,8632,4189,8632,4358xe" filled="t" fillcolor="#D9D9D9" stroked="f">
                <v:path arrowok="t"/>
                <v:fill/>
              </v:shape>
            </v:group>
            <v:group style="position:absolute;left:7975;top:4189;width:102;height:169" coordorigin="7975,4189" coordsize="102,169">
              <v:shape style="position:absolute;left:7975;top:4189;width:102;height:169" coordorigin="7975,4189" coordsize="102,169" path="m7975,4358l8077,4358,8077,4189,7975,4189,7975,4358xe" filled="t" fillcolor="#D9D9D9" stroked="f">
                <v:path arrowok="t"/>
                <v:fill/>
              </v:shape>
            </v:group>
            <v:group style="position:absolute;left:8077;top:4189;width:554;height:169" coordorigin="8077,4189" coordsize="554,169">
              <v:shape style="position:absolute;left:8077;top:4189;width:554;height:169" coordorigin="8077,4189" coordsize="554,169" path="m8077,4358l8632,4358,8632,4189,8077,4189,8077,4358e" filled="t" fillcolor="#D9D9D9" stroked="f">
                <v:path arrowok="t"/>
                <v:fill/>
              </v:shape>
            </v:group>
            <v:group style="position:absolute;left:10655;top:4189;width:97;height:169" coordorigin="10655,4189" coordsize="97,169">
              <v:shape style="position:absolute;left:10655;top:4189;width:97;height:169" coordorigin="10655,4189" coordsize="97,169" path="m10655,4358l10752,4358,10752,4189,10655,4189,10655,4358xe" filled="t" fillcolor="#D9D9D9" stroked="f">
                <v:path arrowok="t"/>
                <v:fill/>
              </v:shape>
            </v:group>
            <v:group style="position:absolute;left:8734;top:4189;width:101;height:169" coordorigin="8734,4189" coordsize="101,169">
              <v:shape style="position:absolute;left:8734;top:4189;width:101;height:169" coordorigin="8734,4189" coordsize="101,169" path="m8734,4358l8834,4358,8834,4189,8734,4189,8734,4358xe" filled="t" fillcolor="#D9D9D9" stroked="f">
                <v:path arrowok="t"/>
                <v:fill/>
              </v:shape>
            </v:group>
            <v:group style="position:absolute;left:8834;top:4189;width:1820;height:169" coordorigin="8834,4189" coordsize="1820,169">
              <v:shape style="position:absolute;left:8834;top:4189;width:1820;height:169" coordorigin="8834,4189" coordsize="1820,169" path="m8834,4358l10655,4358,10655,4189,8834,4189,8834,4358e" filled="t" fillcolor="#D9D9D9" stroked="f">
                <v:path arrowok="t"/>
                <v:fill/>
              </v:shape>
            </v:group>
            <v:group style="position:absolute;left:1481;top:4184;width:9281;height:2" coordorigin="1481,4184" coordsize="9281,2">
              <v:shape style="position:absolute;left:1481;top:4184;width:9281;height:2" coordorigin="1481,4184" coordsize="9281,0" path="m1481,4184l10762,4184e" filled="f" stroked="t" strokeweight=".580pt" strokecolor="#000000">
                <v:path arrowok="t"/>
              </v:shape>
            </v:group>
            <v:group style="position:absolute;left:1481;top:4363;width:9281;height:2" coordorigin="1481,4363" coordsize="9281,2">
              <v:shape style="position:absolute;left:1481;top:4363;width:9281;height:2" coordorigin="1481,4363" coordsize="9281,0" path="m1481,4363l10762,4363e" filled="f" stroked="t" strokeweight=".580pt" strokecolor="#000000">
                <v:path arrowok="t"/>
              </v:shape>
            </v:group>
            <v:group style="position:absolute;left:1489;top:4546;width:306;height:1600" coordorigin="1489,4546" coordsize="306,1600">
              <v:shape style="position:absolute;left:1489;top:4546;width:306;height:1600" coordorigin="1489,4546" coordsize="306,1600" path="m1489,6146l1795,6146,1795,4546,1489,4546,1489,6146xe" filled="t" fillcolor="#D9D9D9" stroked="f">
                <v:path arrowok="t"/>
                <v:fill/>
              </v:shape>
            </v:group>
            <v:group style="position:absolute;left:1970;top:4546;width:209;height:1600" coordorigin="1970,4546" coordsize="209,1600">
              <v:shape style="position:absolute;left:1970;top:4546;width:209;height:1600" coordorigin="1970,4546" coordsize="209,1600" path="m1970,6146l2179,6146,2179,4546,1970,4546,1970,6146xe" filled="t" fillcolor="#D9D9D9" stroked="f">
                <v:path arrowok="t"/>
                <v:fill/>
              </v:shape>
            </v:group>
            <v:group style="position:absolute;left:1795;top:4546;width:175;height:1600" coordorigin="1795,4546" coordsize="175,1600">
              <v:shape style="position:absolute;left:1795;top:4546;width:175;height:1600" coordorigin="1795,4546" coordsize="175,1600" path="m1795,6146l1970,6146,1970,4546,1795,4546,1795,6146e" filled="t" fillcolor="#D9D9D9" stroked="f">
                <v:path arrowok="t"/>
                <v:fill/>
              </v:shape>
            </v:group>
            <v:group style="position:absolute;left:2184;top:4546;width:101;height:169" coordorigin="2184,4546" coordsize="101,169">
              <v:shape style="position:absolute;left:2184;top:4546;width:101;height:169" coordorigin="2184,4546" coordsize="101,169" path="m2184,4716l2285,4716,2285,4546,2184,4546,2184,4716xe" filled="t" fillcolor="#D9D9D9" stroked="f">
                <v:path arrowok="t"/>
                <v:fill/>
              </v:shape>
            </v:group>
            <v:group style="position:absolute;left:2497;top:4546;width:97;height:169" coordorigin="2497,4546" coordsize="97,169">
              <v:shape style="position:absolute;left:2497;top:4546;width:97;height:169" coordorigin="2497,4546" coordsize="97,169" path="m2497,4716l2594,4716,2594,4546,2497,4546,2497,4716xe" filled="t" fillcolor="#D9D9D9" stroked="f">
                <v:path arrowok="t"/>
                <v:fill/>
              </v:shape>
            </v:group>
            <v:group style="position:absolute;left:2285;top:4546;width:212;height:169" coordorigin="2285,4546" coordsize="212,169">
              <v:shape style="position:absolute;left:2285;top:4546;width:212;height:169" coordorigin="2285,4546" coordsize="212,169" path="m2285,4716l2497,4716,2497,4546,2285,4546,2285,4716e" filled="t" fillcolor="#D9D9D9" stroked="f">
                <v:path arrowok="t"/>
                <v:fill/>
              </v:shape>
            </v:group>
            <v:group style="position:absolute;left:2599;top:4546;width:102;height:169" coordorigin="2599,4546" coordsize="102,169">
              <v:shape style="position:absolute;left:2599;top:4546;width:102;height:169" coordorigin="2599,4546" coordsize="102,169" path="m2599,4716l2701,4716,2701,4546,2599,4546,2599,4716xe" filled="t" fillcolor="#D9D9D9" stroked="f">
                <v:path arrowok="t"/>
                <v:fill/>
              </v:shape>
            </v:group>
            <v:group style="position:absolute;left:3506;top:4546;width:96;height:169" coordorigin="3506,4546" coordsize="96,169">
              <v:shape style="position:absolute;left:3506;top:4546;width:96;height:169" coordorigin="3506,4546" coordsize="96,169" path="m3506,4716l3602,4716,3602,4546,3506,4546,3506,4716xe" filled="t" fillcolor="#D9D9D9" stroked="f">
                <v:path arrowok="t"/>
                <v:fill/>
              </v:shape>
            </v:group>
            <v:group style="position:absolute;left:2701;top:4546;width:805;height:169" coordorigin="2701,4546" coordsize="805,169">
              <v:shape style="position:absolute;left:2701;top:4546;width:805;height:169" coordorigin="2701,4546" coordsize="805,169" path="m2701,4716l3506,4716,3506,4546,2701,4546,2701,4716e" filled="t" fillcolor="#D9D9D9" stroked="f">
                <v:path arrowok="t"/>
                <v:fill/>
              </v:shape>
            </v:group>
            <v:group style="position:absolute;left:3607;top:4546;width:102;height:169" coordorigin="3607,4546" coordsize="102,169">
              <v:shape style="position:absolute;left:3607;top:4546;width:102;height:169" coordorigin="3607,4546" coordsize="102,169" path="m3607,4716l3709,4716,3709,4546,3607,4546,3607,4716xe" filled="t" fillcolor="#D9D9D9" stroked="f">
                <v:path arrowok="t"/>
                <v:fill/>
              </v:shape>
            </v:group>
            <v:group style="position:absolute;left:4405;top:4546;width:97;height:169" coordorigin="4405,4546" coordsize="97,169">
              <v:shape style="position:absolute;left:4405;top:4546;width:97;height:169" coordorigin="4405,4546" coordsize="97,169" path="m4405,4716l4502,4716,4502,4546,4405,4546,4405,4716xe" filled="t" fillcolor="#D9D9D9" stroked="f">
                <v:path arrowok="t"/>
                <v:fill/>
              </v:shape>
            </v:group>
            <v:group style="position:absolute;left:3709;top:4546;width:696;height:169" coordorigin="3709,4546" coordsize="696,169">
              <v:shape style="position:absolute;left:3709;top:4546;width:696;height:169" coordorigin="3709,4546" coordsize="696,169" path="m3709,4716l4405,4716,4405,4546,3709,4546,3709,4716e" filled="t" fillcolor="#D9D9D9" stroked="f">
                <v:path arrowok="t"/>
                <v:fill/>
              </v:shape>
            </v:group>
            <v:group style="position:absolute;left:4507;top:4546;width:102;height:169" coordorigin="4507,4546" coordsize="102,169">
              <v:shape style="position:absolute;left:4507;top:4546;width:102;height:169" coordorigin="4507,4546" coordsize="102,169" path="m4507,4716l4609,4716,4609,4546,4507,4546,4507,4716xe" filled="t" fillcolor="#D9D9D9" stroked="f">
                <v:path arrowok="t"/>
                <v:fill/>
              </v:shape>
            </v:group>
            <v:group style="position:absolute;left:5399;top:4546;width:96;height:169" coordorigin="5399,4546" coordsize="96,169">
              <v:shape style="position:absolute;left:5399;top:4546;width:96;height:169" coordorigin="5399,4546" coordsize="96,169" path="m5399,4716l5495,4716,5495,4546,5399,4546,5399,4716xe" filled="t" fillcolor="#D9D9D9" stroked="f">
                <v:path arrowok="t"/>
                <v:fill/>
              </v:shape>
            </v:group>
            <v:group style="position:absolute;left:4609;top:4546;width:790;height:169" coordorigin="4609,4546" coordsize="790,169">
              <v:shape style="position:absolute;left:4609;top:4546;width:790;height:169" coordorigin="4609,4546" coordsize="790,169" path="m4609,4716l5399,4716,5399,4546,4609,4546,4609,4716e" filled="t" fillcolor="#D9D9D9" stroked="f">
                <v:path arrowok="t"/>
                <v:fill/>
              </v:shape>
            </v:group>
            <v:group style="position:absolute;left:5506;top:4546;width:372;height:1600" coordorigin="5506,4546" coordsize="372,1600">
              <v:shape style="position:absolute;left:5506;top:4546;width:372;height:1600" coordorigin="5506,4546" coordsize="372,1600" path="m5506,6146l5878,6146,5878,4546,5506,4546,5506,6146e" filled="t" fillcolor="#D9D9D9" stroked="f">
                <v:path arrowok="t"/>
                <v:fill/>
              </v:shape>
            </v:group>
            <v:group style="position:absolute;left:5603;top:5262;width:178;height:169" coordorigin="5603,5262" coordsize="178,169">
              <v:shape style="position:absolute;left:5603;top:5262;width:178;height:169" coordorigin="5603,5262" coordsize="178,169" path="m5603,5431l5780,5431,5780,5262,5603,5262,5603,5431e" filled="t" fillcolor="#D9D9D9" stroked="f">
                <v:path arrowok="t"/>
                <v:fill/>
              </v:shape>
            </v:group>
            <v:group style="position:absolute;left:5887;top:4546;width:476;height:1600" coordorigin="5887,4546" coordsize="476,1600">
              <v:shape style="position:absolute;left:5887;top:4546;width:476;height:1600" coordorigin="5887,4546" coordsize="476,1600" path="m5887,6146l6364,6146,6364,4546,5887,4546,5887,6146e" filled="t" fillcolor="#D9D9D9" stroked="f">
                <v:path arrowok="t"/>
                <v:fill/>
              </v:shape>
            </v:group>
            <v:group style="position:absolute;left:5984;top:5262;width:282;height:169" coordorigin="5984,5262" coordsize="282,169">
              <v:shape style="position:absolute;left:5984;top:5262;width:282;height:169" coordorigin="5984,5262" coordsize="282,169" path="m5984,5431l6266,5431,6266,5262,5984,5262,5984,5431e" filled="t" fillcolor="#D9D9D9" stroked="f">
                <v:path arrowok="t"/>
                <v:fill/>
              </v:shape>
            </v:group>
            <v:group style="position:absolute;left:6372;top:4546;width:724;height:1600" coordorigin="6372,4546" coordsize="724,1600">
              <v:shape style="position:absolute;left:6372;top:4546;width:724;height:1600" coordorigin="6372,4546" coordsize="724,1600" path="m6372,6146l7096,6146,7096,4546,6372,4546,6372,6146e" filled="t" fillcolor="#D9D9D9" stroked="f">
                <v:path arrowok="t"/>
                <v:fill/>
              </v:shape>
            </v:group>
            <v:group style="position:absolute;left:6469;top:5262;width:529;height:169" coordorigin="6469,5262" coordsize="529,169">
              <v:shape style="position:absolute;left:6469;top:5262;width:529;height:169" coordorigin="6469,5262" coordsize="529,169" path="m6469,5431l6998,5431,6998,5262,6469,5262,6469,5431e" filled="t" fillcolor="#D9D9D9" stroked="f">
                <v:path arrowok="t"/>
                <v:fill/>
              </v:shape>
            </v:group>
            <v:group style="position:absolute;left:7105;top:4546;width:866;height:1600" coordorigin="7105,4546" coordsize="866,1600">
              <v:shape style="position:absolute;left:7105;top:4546;width:866;height:1600" coordorigin="7105,4546" coordsize="866,1600" path="m7105,6146l7972,6146,7972,4546,7105,4546,7105,6146e" filled="t" fillcolor="#D9D9D9" stroked="f">
                <v:path arrowok="t"/>
                <v:fill/>
              </v:shape>
            </v:group>
            <v:group style="position:absolute;left:7202;top:5262;width:672;height:169" coordorigin="7202,5262" coordsize="672,169">
              <v:shape style="position:absolute;left:7202;top:5262;width:672;height:169" coordorigin="7202,5262" coordsize="672,169" path="m7202,5431l7874,5431,7874,5262,7202,5262,7202,5431e" filled="t" fillcolor="#D9D9D9" stroked="f">
                <v:path arrowok="t"/>
                <v:fill/>
              </v:shape>
            </v:group>
            <v:group style="position:absolute;left:7980;top:4546;width:749;height:1600" coordorigin="7980,4546" coordsize="749,1600">
              <v:shape style="position:absolute;left:7980;top:4546;width:749;height:1600" coordorigin="7980,4546" coordsize="749,1600" path="m7980,6146l8729,6146,8729,4546,7980,4546,7980,6146e" filled="t" fillcolor="#D9D9D9" stroked="f">
                <v:path arrowok="t"/>
                <v:fill/>
              </v:shape>
            </v:group>
            <v:group style="position:absolute;left:8077;top:5262;width:554;height:169" coordorigin="8077,5262" coordsize="554,169">
              <v:shape style="position:absolute;left:8077;top:5262;width:554;height:169" coordorigin="8077,5262" coordsize="554,169" path="m8077,5431l8632,5431,8632,5262,8077,5262,8077,5431e" filled="t" fillcolor="#D9D9D9" stroked="f">
                <v:path arrowok="t"/>
                <v:fill/>
              </v:shape>
            </v:group>
            <v:group style="position:absolute;left:8737;top:4546;width:928;height:1600" coordorigin="8737,4546" coordsize="928,1600">
              <v:shape style="position:absolute;left:8737;top:4546;width:928;height:1600" coordorigin="8737,4546" coordsize="928,1600" path="m8737,6146l9665,6146,9665,4546,8737,4546,8737,6146e" filled="t" fillcolor="#D9D9D9" stroked="f">
                <v:path arrowok="t"/>
                <v:fill/>
              </v:shape>
            </v:group>
            <v:group style="position:absolute;left:8834;top:5262;width:733;height:169" coordorigin="8834,5262" coordsize="733,169">
              <v:shape style="position:absolute;left:8834;top:5262;width:733;height:169" coordorigin="8834,5262" coordsize="733,169" path="m8834,5431l9568,5431,9568,5262,8834,5262,8834,5431e" filled="t" fillcolor="#D9D9D9" stroked="f">
                <v:path arrowok="t"/>
                <v:fill/>
              </v:shape>
            </v:group>
            <v:group style="position:absolute;left:9673;top:4546;width:1079;height:1600" coordorigin="9673,4546" coordsize="1079,1600">
              <v:shape style="position:absolute;left:9673;top:4546;width:1079;height:1600" coordorigin="9673,4546" coordsize="1079,1600" path="m9673,6146l10752,6146,10752,4546,9673,4546,9673,6146e" filled="t" fillcolor="#D9D9D9" stroked="f">
                <v:path arrowok="t"/>
                <v:fill/>
              </v:shape>
            </v:group>
            <v:group style="position:absolute;left:9770;top:5007;width:884;height:169" coordorigin="9770,5007" coordsize="884,169">
              <v:shape style="position:absolute;left:9770;top:5007;width:884;height:169" coordorigin="9770,5007" coordsize="884,169" path="m9770,5176l10655,5176,10655,5007,9770,5007,9770,5176e" filled="t" fillcolor="#D9D9D9" stroked="f">
                <v:path arrowok="t"/>
                <v:fill/>
              </v:shape>
            </v:group>
            <v:group style="position:absolute;left:9770;top:5176;width:884;height:169" coordorigin="9770,5176" coordsize="884,169">
              <v:shape style="position:absolute;left:9770;top:5176;width:884;height:169" coordorigin="9770,5176" coordsize="884,169" path="m9770,5346l10655,5346,10655,5176,9770,5176,9770,5346e" filled="t" fillcolor="#D9D9D9" stroked="f">
                <v:path arrowok="t"/>
                <v:fill/>
              </v:shape>
            </v:group>
            <v:group style="position:absolute;left:9770;top:5346;width:884;height:169" coordorigin="9770,5346" coordsize="884,169">
              <v:shape style="position:absolute;left:9770;top:5346;width:884;height:169" coordorigin="9770,5346" coordsize="884,169" path="m9770,5515l10655,5515,10655,5346,9770,5346,9770,5515e" filled="t" fillcolor="#D9D9D9" stroked="f">
                <v:path arrowok="t"/>
                <v:fill/>
              </v:shape>
            </v:group>
            <v:group style="position:absolute;left:9770;top:5515;width:884;height:169" coordorigin="9770,5515" coordsize="884,169">
              <v:shape style="position:absolute;left:9770;top:5515;width:884;height:169" coordorigin="9770,5515" coordsize="884,169" path="m9770,5684l10655,5684,10655,5515,9770,5515,9770,5684e" filled="t" fillcolor="#D9D9D9" stroked="f">
                <v:path arrowok="t"/>
                <v:fill/>
              </v:shape>
            </v:group>
            <v:group style="position:absolute;left:1481;top:4542;width:9281;height:2" coordorigin="1481,4542" coordsize="9281,2">
              <v:shape style="position:absolute;left:1481;top:4542;width:9281;height:2" coordorigin="1481,4542" coordsize="9281,0" path="m1481,4542l10762,4542e" filled="f" stroked="t" strokeweight=".52pt" strokecolor="#000000">
                <v:path arrowok="t"/>
              </v:shape>
            </v:group>
            <v:group style="position:absolute;left:2184;top:4546;width:2;height:3040" coordorigin="2184,4546" coordsize="2,3040">
              <v:shape style="position:absolute;left:2184;top:4546;width:2;height:3040" coordorigin="2184,4546" coordsize="0,3040" path="m2184,4546l2184,7586e" filled="f" stroked="t" strokeweight=".580pt" strokecolor="#000000">
                <v:path arrowok="t"/>
              </v:shape>
            </v:group>
            <v:group style="position:absolute;left:2599;top:4546;width:2;height:3040" coordorigin="2599,4546" coordsize="2,3040">
              <v:shape style="position:absolute;left:2599;top:4546;width:2;height:3040" coordorigin="2599,4546" coordsize="0,3040" path="m2599,4546l2599,7586e" filled="f" stroked="t" strokeweight=".580pt" strokecolor="#000000">
                <v:path arrowok="t"/>
              </v:shape>
            </v:group>
            <v:group style="position:absolute;left:3607;top:4546;width:2;height:3040" coordorigin="3607,4546" coordsize="2,3040">
              <v:shape style="position:absolute;left:3607;top:4546;width:2;height:3040" coordorigin="3607,4546" coordsize="0,3040" path="m3607,4546l3607,7586e" filled="f" stroked="t" strokeweight=".580pt" strokecolor="#000000">
                <v:path arrowok="t"/>
              </v:shape>
            </v:group>
            <v:group style="position:absolute;left:4508;top:4546;width:2;height:3040" coordorigin="4508,4546" coordsize="2,3040">
              <v:shape style="position:absolute;left:4508;top:4546;width:2;height:3040" coordorigin="4508,4546" coordsize="0,3040" path="m4508,4546l4508,7586e" filled="f" stroked="t" strokeweight=".579980pt" strokecolor="#000000">
                <v:path arrowok="t"/>
              </v:shape>
            </v:group>
            <v:group style="position:absolute;left:5501;top:4546;width:2;height:3040" coordorigin="5501,4546" coordsize="2,3040">
              <v:shape style="position:absolute;left:5501;top:4546;width:2;height:3040" coordorigin="5501,4546" coordsize="0,3040" path="m5501,4546l5501,7586e" filled="f" stroked="t" strokeweight=".58001pt" strokecolor="#000000">
                <v:path arrowok="t"/>
              </v:shape>
            </v:group>
            <v:group style="position:absolute;left:5882;top:4546;width:2;height:3040" coordorigin="5882,4546" coordsize="2,3040">
              <v:shape style="position:absolute;left:5882;top:4546;width:2;height:3040" coordorigin="5882,4546" coordsize="0,3040" path="m5882,4546l5882,7586e" filled="f" stroked="t" strokeweight=".58001pt" strokecolor="#000000">
                <v:path arrowok="t"/>
              </v:shape>
            </v:group>
            <v:group style="position:absolute;left:6368;top:4546;width:2;height:3040" coordorigin="6368,4546" coordsize="2,3040">
              <v:shape style="position:absolute;left:6368;top:4546;width:2;height:3040" coordorigin="6368,4546" coordsize="0,3040" path="m6368,4546l6368,7586e" filled="f" stroked="t" strokeweight=".52001pt" strokecolor="#000000">
                <v:path arrowok="t"/>
              </v:shape>
            </v:group>
            <v:group style="position:absolute;left:7100;top:4546;width:2;height:3040" coordorigin="7100,4546" coordsize="2,3040">
              <v:shape style="position:absolute;left:7100;top:4546;width:2;height:3040" coordorigin="7100,4546" coordsize="0,3040" path="m7100,4546l7100,7586e" filled="f" stroked="t" strokeweight=".58001pt" strokecolor="#000000">
                <v:path arrowok="t"/>
              </v:shape>
            </v:group>
            <v:group style="position:absolute;left:7976;top:4546;width:2;height:3040" coordorigin="7976,4546" coordsize="2,3040">
              <v:shape style="position:absolute;left:7976;top:4546;width:2;height:3040" coordorigin="7976,4546" coordsize="0,3040" path="m7976,4546l7976,7586e" filled="f" stroked="t" strokeweight=".52001pt" strokecolor="#000000">
                <v:path arrowok="t"/>
              </v:shape>
            </v:group>
            <v:group style="position:absolute;left:8733;top:4546;width:2;height:3040" coordorigin="8733,4546" coordsize="2,3040">
              <v:shape style="position:absolute;left:8733;top:4546;width:2;height:3040" coordorigin="8733,4546" coordsize="0,3040" path="m8733,4546l8733,7586e" filled="f" stroked="t" strokeweight=".52001pt" strokecolor="#000000">
                <v:path arrowok="t"/>
              </v:shape>
            </v:group>
            <v:group style="position:absolute;left:9669;top:4546;width:2;height:3040" coordorigin="9669,4546" coordsize="2,3040">
              <v:shape style="position:absolute;left:9669;top:4546;width:2;height:3040" coordorigin="9669,4546" coordsize="0,3040" path="m9669,4546l9669,7586e" filled="f" stroked="t" strokeweight=".51998pt" strokecolor="#000000">
                <v:path arrowok="t"/>
              </v:shape>
            </v:group>
            <v:group style="position:absolute;left:2497;top:4725;width:97;height:169" coordorigin="2497,4725" coordsize="97,169">
              <v:shape style="position:absolute;left:2497;top:4725;width:97;height:169" coordorigin="2497,4725" coordsize="97,169" path="m2497,4894l2594,4894,2594,4725,2497,4725,2497,4894xe" filled="t" fillcolor="#D9D9D9" stroked="f">
                <v:path arrowok="t"/>
                <v:fill/>
              </v:shape>
            </v:group>
            <v:group style="position:absolute;left:2184;top:4725;width:101;height:169" coordorigin="2184,4725" coordsize="101,169">
              <v:shape style="position:absolute;left:2184;top:4725;width:101;height:169" coordorigin="2184,4725" coordsize="101,169" path="m2184,4894l2285,4894,2285,4725,2184,4725,2184,4894xe" filled="t" fillcolor="#D9D9D9" stroked="f">
                <v:path arrowok="t"/>
                <v:fill/>
              </v:shape>
            </v:group>
            <v:group style="position:absolute;left:2285;top:4725;width:212;height:169" coordorigin="2285,4725" coordsize="212,169">
              <v:shape style="position:absolute;left:2285;top:4725;width:212;height:169" coordorigin="2285,4725" coordsize="212,169" path="m2285,4894l2497,4894,2497,4725,2285,4725,2285,4894e" filled="t" fillcolor="#D9D9D9" stroked="f">
                <v:path arrowok="t"/>
                <v:fill/>
              </v:shape>
            </v:group>
            <v:group style="position:absolute;left:3506;top:4725;width:96;height:169" coordorigin="3506,4725" coordsize="96,169">
              <v:shape style="position:absolute;left:3506;top:4725;width:96;height:169" coordorigin="3506,4725" coordsize="96,169" path="m3506,4894l3602,4894,3602,4725,3506,4725,3506,4894xe" filled="t" fillcolor="#D9D9D9" stroked="f">
                <v:path arrowok="t"/>
                <v:fill/>
              </v:shape>
            </v:group>
            <v:group style="position:absolute;left:2599;top:4725;width:102;height:169" coordorigin="2599,4725" coordsize="102,169">
              <v:shape style="position:absolute;left:2599;top:4725;width:102;height:169" coordorigin="2599,4725" coordsize="102,169" path="m2599,4894l2701,4894,2701,4725,2599,4725,2599,4894xe" filled="t" fillcolor="#D9D9D9" stroked="f">
                <v:path arrowok="t"/>
                <v:fill/>
              </v:shape>
            </v:group>
            <v:group style="position:absolute;left:2701;top:4725;width:805;height:169" coordorigin="2701,4725" coordsize="805,169">
              <v:shape style="position:absolute;left:2701;top:4725;width:805;height:169" coordorigin="2701,4725" coordsize="805,169" path="m2701,4894l3506,4894,3506,4725,2701,4725,2701,4894e" filled="t" fillcolor="#D9D9D9" stroked="f">
                <v:path arrowok="t"/>
                <v:fill/>
              </v:shape>
            </v:group>
            <v:group style="position:absolute;left:4405;top:4725;width:97;height:169" coordorigin="4405,4725" coordsize="97,169">
              <v:shape style="position:absolute;left:4405;top:4725;width:97;height:169" coordorigin="4405,4725" coordsize="97,169" path="m4405,4894l4502,4894,4502,4725,4405,4725,4405,4894xe" filled="t" fillcolor="#D9D9D9" stroked="f">
                <v:path arrowok="t"/>
                <v:fill/>
              </v:shape>
            </v:group>
            <v:group style="position:absolute;left:3607;top:4725;width:102;height:169" coordorigin="3607,4725" coordsize="102,169">
              <v:shape style="position:absolute;left:3607;top:4725;width:102;height:169" coordorigin="3607,4725" coordsize="102,169" path="m3607,4894l3709,4894,3709,4725,3607,4725,3607,4894xe" filled="t" fillcolor="#D9D9D9" stroked="f">
                <v:path arrowok="t"/>
                <v:fill/>
              </v:shape>
            </v:group>
            <v:group style="position:absolute;left:3709;top:4725;width:696;height:169" coordorigin="3709,4725" coordsize="696,169">
              <v:shape style="position:absolute;left:3709;top:4725;width:696;height:169" coordorigin="3709,4725" coordsize="696,169" path="m3709,4894l4405,4894,4405,4725,3709,4725,3709,4894e" filled="t" fillcolor="#D9D9D9" stroked="f">
                <v:path arrowok="t"/>
                <v:fill/>
              </v:shape>
            </v:group>
            <v:group style="position:absolute;left:5399;top:4725;width:96;height:169" coordorigin="5399,4725" coordsize="96,169">
              <v:shape style="position:absolute;left:5399;top:4725;width:96;height:169" coordorigin="5399,4725" coordsize="96,169" path="m5399,4894l5495,4894,5495,4725,5399,4725,5399,4894xe" filled="t" fillcolor="#D9D9D9" stroked="f">
                <v:path arrowok="t"/>
                <v:fill/>
              </v:shape>
            </v:group>
            <v:group style="position:absolute;left:4507;top:4725;width:102;height:169" coordorigin="4507,4725" coordsize="102,169">
              <v:shape style="position:absolute;left:4507;top:4725;width:102;height:169" coordorigin="4507,4725" coordsize="102,169" path="m4507,4894l4609,4894,4609,4725,4507,4725,4507,4894xe" filled="t" fillcolor="#D9D9D9" stroked="f">
                <v:path arrowok="t"/>
                <v:fill/>
              </v:shape>
            </v:group>
            <v:group style="position:absolute;left:4609;top:4725;width:790;height:169" coordorigin="4609,4725" coordsize="790,169">
              <v:shape style="position:absolute;left:4609;top:4725;width:790;height:169" coordorigin="4609,4725" coordsize="790,169" path="m4609,4894l5399,4894,5399,4725,4609,4725,4609,4894e" filled="t" fillcolor="#D9D9D9" stroked="f">
                <v:path arrowok="t"/>
                <v:fill/>
              </v:shape>
            </v:group>
            <v:group style="position:absolute;left:1481;top:4716;width:8;height:10" coordorigin="1481,4716" coordsize="8,10">
              <v:shape style="position:absolute;left:1481;top:4716;width:8;height:10" coordorigin="1481,4716" coordsize="8,10" path="m1481,4720l1489,4720e" filled="f" stroked="t" strokeweight=".580pt" strokecolor="#000000">
                <v:path arrowok="t"/>
              </v:shape>
            </v:group>
            <v:group style="position:absolute;left:2179;top:4720;width:3326;height:2" coordorigin="2179,4720" coordsize="3326,2">
              <v:shape style="position:absolute;left:2179;top:4720;width:3326;height:2" coordorigin="2179,4720" coordsize="3326,0" path="m2179,4720l5506,4720e" filled="f" stroked="t" strokeweight=".580pt" strokecolor="#000000">
                <v:path arrowok="t"/>
              </v:shape>
            </v:group>
            <v:group style="position:absolute;left:10753;top:4716;width:8;height:10" coordorigin="10753,4716" coordsize="8,10">
              <v:shape style="position:absolute;left:10753;top:4716;width:8;height:10" coordorigin="10753,4716" coordsize="8,10" path="m10753,4720l10762,4720e" filled="f" stroked="t" strokeweight=".580pt" strokecolor="#000000">
                <v:path arrowok="t"/>
              </v:shape>
            </v:group>
            <v:group style="position:absolute;left:2497;top:4904;width:97;height:169" coordorigin="2497,4904" coordsize="97,169">
              <v:shape style="position:absolute;left:2497;top:4904;width:97;height:169" coordorigin="2497,4904" coordsize="97,169" path="m2497,5073l2594,5073,2594,4904,2497,4904,2497,5073xe" filled="t" fillcolor="#D9D9D9" stroked="f">
                <v:path arrowok="t"/>
                <v:fill/>
              </v:shape>
            </v:group>
            <v:group style="position:absolute;left:2184;top:4904;width:101;height:169" coordorigin="2184,4904" coordsize="101,169">
              <v:shape style="position:absolute;left:2184;top:4904;width:101;height:169" coordorigin="2184,4904" coordsize="101,169" path="m2184,5073l2285,5073,2285,4904,2184,4904,2184,5073xe" filled="t" fillcolor="#D9D9D9" stroked="f">
                <v:path arrowok="t"/>
                <v:fill/>
              </v:shape>
            </v:group>
            <v:group style="position:absolute;left:2285;top:4904;width:212;height:169" coordorigin="2285,4904" coordsize="212,169">
              <v:shape style="position:absolute;left:2285;top:4904;width:212;height:169" coordorigin="2285,4904" coordsize="212,169" path="m2285,5073l2497,5073,2497,4904,2285,4904,2285,5073e" filled="t" fillcolor="#D9D9D9" stroked="f">
                <v:path arrowok="t"/>
                <v:fill/>
              </v:shape>
            </v:group>
            <v:group style="position:absolute;left:3506;top:4904;width:96;height:169" coordorigin="3506,4904" coordsize="96,169">
              <v:shape style="position:absolute;left:3506;top:4904;width:96;height:169" coordorigin="3506,4904" coordsize="96,169" path="m3506,5073l3602,5073,3602,4904,3506,4904,3506,5073xe" filled="t" fillcolor="#D9D9D9" stroked="f">
                <v:path arrowok="t"/>
                <v:fill/>
              </v:shape>
            </v:group>
            <v:group style="position:absolute;left:2599;top:4904;width:102;height:169" coordorigin="2599,4904" coordsize="102,169">
              <v:shape style="position:absolute;left:2599;top:4904;width:102;height:169" coordorigin="2599,4904" coordsize="102,169" path="m2599,5073l2701,5073,2701,4904,2599,4904,2599,5073xe" filled="t" fillcolor="#D9D9D9" stroked="f">
                <v:path arrowok="t"/>
                <v:fill/>
              </v:shape>
            </v:group>
            <v:group style="position:absolute;left:2701;top:4904;width:805;height:169" coordorigin="2701,4904" coordsize="805,169">
              <v:shape style="position:absolute;left:2701;top:4904;width:805;height:169" coordorigin="2701,4904" coordsize="805,169" path="m2701,5073l3506,5073,3506,4904,2701,4904,2701,5073e" filled="t" fillcolor="#D9D9D9" stroked="f">
                <v:path arrowok="t"/>
                <v:fill/>
              </v:shape>
            </v:group>
            <v:group style="position:absolute;left:4405;top:4904;width:97;height:169" coordorigin="4405,4904" coordsize="97,169">
              <v:shape style="position:absolute;left:4405;top:4904;width:97;height:169" coordorigin="4405,4904" coordsize="97,169" path="m4405,5073l4502,5073,4502,4904,4405,4904,4405,5073xe" filled="t" fillcolor="#D9D9D9" stroked="f">
                <v:path arrowok="t"/>
                <v:fill/>
              </v:shape>
            </v:group>
            <v:group style="position:absolute;left:3607;top:4904;width:102;height:169" coordorigin="3607,4904" coordsize="102,169">
              <v:shape style="position:absolute;left:3607;top:4904;width:102;height:169" coordorigin="3607,4904" coordsize="102,169" path="m3607,5073l3709,5073,3709,4904,3607,4904,3607,5073xe" filled="t" fillcolor="#D9D9D9" stroked="f">
                <v:path arrowok="t"/>
                <v:fill/>
              </v:shape>
            </v:group>
            <v:group style="position:absolute;left:3709;top:4904;width:696;height:169" coordorigin="3709,4904" coordsize="696,169">
              <v:shape style="position:absolute;left:3709;top:4904;width:696;height:169" coordorigin="3709,4904" coordsize="696,169" path="m3709,5073l4405,5073,4405,4904,3709,4904,3709,5073e" filled="t" fillcolor="#D9D9D9" stroked="f">
                <v:path arrowok="t"/>
                <v:fill/>
              </v:shape>
            </v:group>
            <v:group style="position:absolute;left:5399;top:4904;width:96;height:169" coordorigin="5399,4904" coordsize="96,169">
              <v:shape style="position:absolute;left:5399;top:4904;width:96;height:169" coordorigin="5399,4904" coordsize="96,169" path="m5399,5073l5495,5073,5495,4904,5399,4904,5399,5073xe" filled="t" fillcolor="#D9D9D9" stroked="f">
                <v:path arrowok="t"/>
                <v:fill/>
              </v:shape>
            </v:group>
            <v:group style="position:absolute;left:4507;top:4904;width:102;height:169" coordorigin="4507,4904" coordsize="102,169">
              <v:shape style="position:absolute;left:4507;top:4904;width:102;height:169" coordorigin="4507,4904" coordsize="102,169" path="m4507,5073l4609,5073,4609,4904,4507,4904,4507,5073xe" filled="t" fillcolor="#D9D9D9" stroked="f">
                <v:path arrowok="t"/>
                <v:fill/>
              </v:shape>
            </v:group>
            <v:group style="position:absolute;left:4609;top:4904;width:790;height:169" coordorigin="4609,4904" coordsize="790,169">
              <v:shape style="position:absolute;left:4609;top:4904;width:790;height:169" coordorigin="4609,4904" coordsize="790,169" path="m4609,5073l5399,5073,5399,4904,4609,4904,4609,5073e" filled="t" fillcolor="#D9D9D9" stroked="f">
                <v:path arrowok="t"/>
                <v:fill/>
              </v:shape>
            </v:group>
            <v:group style="position:absolute;left:1481;top:4894;width:8;height:8" coordorigin="1481,4894" coordsize="8,8">
              <v:shape style="position:absolute;left:1481;top:4894;width:8;height:8" coordorigin="1481,4894" coordsize="8,8" path="m1481,4899l1489,4899e" filled="f" stroked="t" strokeweight=".52001pt" strokecolor="#000000">
                <v:path arrowok="t"/>
              </v:shape>
            </v:group>
            <v:group style="position:absolute;left:2179;top:4899;width:3326;height:2" coordorigin="2179,4899" coordsize="3326,2">
              <v:shape style="position:absolute;left:2179;top:4899;width:3326;height:2" coordorigin="2179,4899" coordsize="3326,0" path="m2179,4899l5506,4899e" filled="f" stroked="t" strokeweight=".52001pt" strokecolor="#000000">
                <v:path arrowok="t"/>
              </v:shape>
            </v:group>
            <v:group style="position:absolute;left:10753;top:4894;width:8;height:8" coordorigin="10753,4894" coordsize="8,8">
              <v:shape style="position:absolute;left:10753;top:4894;width:8;height:8" coordorigin="10753,4894" coordsize="8,8" path="m10753,4899l10762,4899e" filled="f" stroked="t" strokeweight=".52001pt" strokecolor="#000000">
                <v:path arrowok="t"/>
              </v:shape>
            </v:group>
            <v:group style="position:absolute;left:2497;top:5083;width:97;height:169" coordorigin="2497,5083" coordsize="97,169">
              <v:shape style="position:absolute;left:2497;top:5083;width:97;height:169" coordorigin="2497,5083" coordsize="97,169" path="m2497,5252l2594,5252,2594,5083,2497,5083,2497,5252xe" filled="t" fillcolor="#D9D9D9" stroked="f">
                <v:path arrowok="t"/>
                <v:fill/>
              </v:shape>
            </v:group>
            <v:group style="position:absolute;left:2184;top:5083;width:101;height:169" coordorigin="2184,5083" coordsize="101,169">
              <v:shape style="position:absolute;left:2184;top:5083;width:101;height:169" coordorigin="2184,5083" coordsize="101,169" path="m2184,5252l2285,5252,2285,5083,2184,5083,2184,5252xe" filled="t" fillcolor="#D9D9D9" stroked="f">
                <v:path arrowok="t"/>
                <v:fill/>
              </v:shape>
            </v:group>
            <v:group style="position:absolute;left:2285;top:5083;width:212;height:169" coordorigin="2285,5083" coordsize="212,169">
              <v:shape style="position:absolute;left:2285;top:5083;width:212;height:169" coordorigin="2285,5083" coordsize="212,169" path="m2285,5252l2497,5252,2497,5083,2285,5083,2285,5252e" filled="t" fillcolor="#D9D9D9" stroked="f">
                <v:path arrowok="t"/>
                <v:fill/>
              </v:shape>
            </v:group>
            <v:group style="position:absolute;left:3506;top:5083;width:96;height:169" coordorigin="3506,5083" coordsize="96,169">
              <v:shape style="position:absolute;left:3506;top:5083;width:96;height:169" coordorigin="3506,5083" coordsize="96,169" path="m3506,5252l3602,5252,3602,5083,3506,5083,3506,5252xe" filled="t" fillcolor="#D9D9D9" stroked="f">
                <v:path arrowok="t"/>
                <v:fill/>
              </v:shape>
            </v:group>
            <v:group style="position:absolute;left:2599;top:5083;width:102;height:169" coordorigin="2599,5083" coordsize="102,169">
              <v:shape style="position:absolute;left:2599;top:5083;width:102;height:169" coordorigin="2599,5083" coordsize="102,169" path="m2599,5252l2701,5252,2701,5083,2599,5083,2599,5252xe" filled="t" fillcolor="#D9D9D9" stroked="f">
                <v:path arrowok="t"/>
                <v:fill/>
              </v:shape>
            </v:group>
            <v:group style="position:absolute;left:2701;top:5083;width:805;height:169" coordorigin="2701,5083" coordsize="805,169">
              <v:shape style="position:absolute;left:2701;top:5083;width:805;height:169" coordorigin="2701,5083" coordsize="805,169" path="m2701,5252l3506,5252,3506,5083,2701,5083,2701,5252e" filled="t" fillcolor="#D9D9D9" stroked="f">
                <v:path arrowok="t"/>
                <v:fill/>
              </v:shape>
            </v:group>
            <v:group style="position:absolute;left:4405;top:5083;width:97;height:169" coordorigin="4405,5083" coordsize="97,169">
              <v:shape style="position:absolute;left:4405;top:5083;width:97;height:169" coordorigin="4405,5083" coordsize="97,169" path="m4405,5252l4502,5252,4502,5083,4405,5083,4405,5252xe" filled="t" fillcolor="#D9D9D9" stroked="f">
                <v:path arrowok="t"/>
                <v:fill/>
              </v:shape>
            </v:group>
            <v:group style="position:absolute;left:3607;top:5083;width:102;height:169" coordorigin="3607,5083" coordsize="102,169">
              <v:shape style="position:absolute;left:3607;top:5083;width:102;height:169" coordorigin="3607,5083" coordsize="102,169" path="m3607,5252l3709,5252,3709,5083,3607,5083,3607,5252xe" filled="t" fillcolor="#D9D9D9" stroked="f">
                <v:path arrowok="t"/>
                <v:fill/>
              </v:shape>
            </v:group>
            <v:group style="position:absolute;left:3709;top:5083;width:696;height:169" coordorigin="3709,5083" coordsize="696,169">
              <v:shape style="position:absolute;left:3709;top:5083;width:696;height:169" coordorigin="3709,5083" coordsize="696,169" path="m3709,5252l4405,5252,4405,5083,3709,5083,3709,5252e" filled="t" fillcolor="#D9D9D9" stroked="f">
                <v:path arrowok="t"/>
                <v:fill/>
              </v:shape>
            </v:group>
            <v:group style="position:absolute;left:5399;top:5083;width:96;height:169" coordorigin="5399,5083" coordsize="96,169">
              <v:shape style="position:absolute;left:5399;top:5083;width:96;height:169" coordorigin="5399,5083" coordsize="96,169" path="m5399,5252l5495,5252,5495,5083,5399,5083,5399,5252xe" filled="t" fillcolor="#D9D9D9" stroked="f">
                <v:path arrowok="t"/>
                <v:fill/>
              </v:shape>
            </v:group>
            <v:group style="position:absolute;left:4507;top:5083;width:102;height:169" coordorigin="4507,5083" coordsize="102,169">
              <v:shape style="position:absolute;left:4507;top:5083;width:102;height:169" coordorigin="4507,5083" coordsize="102,169" path="m4507,5252l4609,5252,4609,5083,4507,5083,4507,5252xe" filled="t" fillcolor="#D9D9D9" stroked="f">
                <v:path arrowok="t"/>
                <v:fill/>
              </v:shape>
            </v:group>
            <v:group style="position:absolute;left:4609;top:5083;width:790;height:169" coordorigin="4609,5083" coordsize="790,169">
              <v:shape style="position:absolute;left:4609;top:5083;width:790;height:169" coordorigin="4609,5083" coordsize="790,169" path="m4609,5252l5399,5252,5399,5083,4609,5083,4609,5252e" filled="t" fillcolor="#D9D9D9" stroked="f">
                <v:path arrowok="t"/>
                <v:fill/>
              </v:shape>
            </v:group>
            <v:group style="position:absolute;left:1481;top:5073;width:8;height:10" coordorigin="1481,5073" coordsize="8,10">
              <v:shape style="position:absolute;left:1481;top:5073;width:8;height:10" coordorigin="1481,5073" coordsize="8,10" path="m1481,5078l1489,5078e" filled="f" stroked="t" strokeweight=".58001pt" strokecolor="#000000">
                <v:path arrowok="t"/>
              </v:shape>
            </v:group>
            <v:group style="position:absolute;left:2179;top:5078;width:3326;height:2" coordorigin="2179,5078" coordsize="3326,2">
              <v:shape style="position:absolute;left:2179;top:5078;width:3326;height:2" coordorigin="2179,5078" coordsize="3326,0" path="m2179,5078l5506,5078e" filled="f" stroked="t" strokeweight=".58001pt" strokecolor="#000000">
                <v:path arrowok="t"/>
              </v:shape>
            </v:group>
            <v:group style="position:absolute;left:10753;top:5073;width:8;height:10" coordorigin="10753,5073" coordsize="8,10">
              <v:shape style="position:absolute;left:10753;top:5073;width:8;height:10" coordorigin="10753,5073" coordsize="8,10" path="m10753,5078l10762,5078e" filled="f" stroked="t" strokeweight=".58001pt" strokecolor="#000000">
                <v:path arrowok="t"/>
              </v:shape>
            </v:group>
            <v:group style="position:absolute;left:2497;top:5262;width:97;height:169" coordorigin="2497,5262" coordsize="97,169">
              <v:shape style="position:absolute;left:2497;top:5262;width:97;height:169" coordorigin="2497,5262" coordsize="97,169" path="m2497,5431l2594,5431,2594,5262,2497,5262,2497,5431xe" filled="t" fillcolor="#D9D9D9" stroked="f">
                <v:path arrowok="t"/>
                <v:fill/>
              </v:shape>
            </v:group>
            <v:group style="position:absolute;left:2184;top:5262;width:101;height:169" coordorigin="2184,5262" coordsize="101,169">
              <v:shape style="position:absolute;left:2184;top:5262;width:101;height:169" coordorigin="2184,5262" coordsize="101,169" path="m2184,5431l2285,5431,2285,5262,2184,5262,2184,5431xe" filled="t" fillcolor="#D9D9D9" stroked="f">
                <v:path arrowok="t"/>
                <v:fill/>
              </v:shape>
            </v:group>
            <v:group style="position:absolute;left:2285;top:5262;width:212;height:169" coordorigin="2285,5262" coordsize="212,169">
              <v:shape style="position:absolute;left:2285;top:5262;width:212;height:169" coordorigin="2285,5262" coordsize="212,169" path="m2285,5431l2497,5431,2497,5262,2285,5262,2285,5431e" filled="t" fillcolor="#D9D9D9" stroked="f">
                <v:path arrowok="t"/>
                <v:fill/>
              </v:shape>
            </v:group>
            <v:group style="position:absolute;left:3506;top:5262;width:96;height:169" coordorigin="3506,5262" coordsize="96,169">
              <v:shape style="position:absolute;left:3506;top:5262;width:96;height:169" coordorigin="3506,5262" coordsize="96,169" path="m3506,5431l3602,5431,3602,5262,3506,5262,3506,5431xe" filled="t" fillcolor="#D9D9D9" stroked="f">
                <v:path arrowok="t"/>
                <v:fill/>
              </v:shape>
            </v:group>
            <v:group style="position:absolute;left:2599;top:5262;width:102;height:169" coordorigin="2599,5262" coordsize="102,169">
              <v:shape style="position:absolute;left:2599;top:5262;width:102;height:169" coordorigin="2599,5262" coordsize="102,169" path="m2599,5431l2701,5431,2701,5262,2599,5262,2599,5431xe" filled="t" fillcolor="#D9D9D9" stroked="f">
                <v:path arrowok="t"/>
                <v:fill/>
              </v:shape>
            </v:group>
            <v:group style="position:absolute;left:2701;top:5262;width:805;height:169" coordorigin="2701,5262" coordsize="805,169">
              <v:shape style="position:absolute;left:2701;top:5262;width:805;height:169" coordorigin="2701,5262" coordsize="805,169" path="m2701,5431l3506,5431,3506,5262,2701,5262,2701,5431e" filled="t" fillcolor="#D9D9D9" stroked="f">
                <v:path arrowok="t"/>
                <v:fill/>
              </v:shape>
            </v:group>
            <v:group style="position:absolute;left:4405;top:5262;width:97;height:169" coordorigin="4405,5262" coordsize="97,169">
              <v:shape style="position:absolute;left:4405;top:5262;width:97;height:169" coordorigin="4405,5262" coordsize="97,169" path="m4405,5431l4502,5431,4502,5262,4405,5262,4405,5431xe" filled="t" fillcolor="#D9D9D9" stroked="f">
                <v:path arrowok="t"/>
                <v:fill/>
              </v:shape>
            </v:group>
            <v:group style="position:absolute;left:3607;top:5262;width:102;height:169" coordorigin="3607,5262" coordsize="102,169">
              <v:shape style="position:absolute;left:3607;top:5262;width:102;height:169" coordorigin="3607,5262" coordsize="102,169" path="m3607,5431l3709,5431,3709,5262,3607,5262,3607,5431xe" filled="t" fillcolor="#D9D9D9" stroked="f">
                <v:path arrowok="t"/>
                <v:fill/>
              </v:shape>
            </v:group>
            <v:group style="position:absolute;left:3709;top:5262;width:696;height:169" coordorigin="3709,5262" coordsize="696,169">
              <v:shape style="position:absolute;left:3709;top:5262;width:696;height:169" coordorigin="3709,5262" coordsize="696,169" path="m3709,5431l4405,5431,4405,5262,3709,5262,3709,5431e" filled="t" fillcolor="#D9D9D9" stroked="f">
                <v:path arrowok="t"/>
                <v:fill/>
              </v:shape>
            </v:group>
            <v:group style="position:absolute;left:5399;top:5262;width:96;height:169" coordorigin="5399,5262" coordsize="96,169">
              <v:shape style="position:absolute;left:5399;top:5262;width:96;height:169" coordorigin="5399,5262" coordsize="96,169" path="m5399,5431l5495,5431,5495,5262,5399,5262,5399,5431xe" filled="t" fillcolor="#D9D9D9" stroked="f">
                <v:path arrowok="t"/>
                <v:fill/>
              </v:shape>
            </v:group>
            <v:group style="position:absolute;left:4507;top:5262;width:102;height:169" coordorigin="4507,5262" coordsize="102,169">
              <v:shape style="position:absolute;left:4507;top:5262;width:102;height:169" coordorigin="4507,5262" coordsize="102,169" path="m4507,5431l4609,5431,4609,5262,4507,5262,4507,5431xe" filled="t" fillcolor="#D9D9D9" stroked="f">
                <v:path arrowok="t"/>
                <v:fill/>
              </v:shape>
            </v:group>
            <v:group style="position:absolute;left:4609;top:5262;width:790;height:169" coordorigin="4609,5262" coordsize="790,169">
              <v:shape style="position:absolute;left:4609;top:5262;width:790;height:169" coordorigin="4609,5262" coordsize="790,169" path="m4609,5431l5399,5431,5399,5262,4609,5262,4609,5431e" filled="t" fillcolor="#D9D9D9" stroked="f">
                <v:path arrowok="t"/>
                <v:fill/>
              </v:shape>
            </v:group>
            <v:group style="position:absolute;left:1481;top:5252;width:8;height:10" coordorigin="1481,5252" coordsize="8,10">
              <v:shape style="position:absolute;left:1481;top:5252;width:8;height:10" coordorigin="1481,5252" coordsize="8,10" path="m1481,5257l1489,5257e" filled="f" stroked="t" strokeweight=".580pt" strokecolor="#000000">
                <v:path arrowok="t"/>
              </v:shape>
            </v:group>
            <v:group style="position:absolute;left:2179;top:5257;width:3326;height:2" coordorigin="2179,5257" coordsize="3326,2">
              <v:shape style="position:absolute;left:2179;top:5257;width:3326;height:2" coordorigin="2179,5257" coordsize="3326,0" path="m2179,5257l5506,5257e" filled="f" stroked="t" strokeweight=".580pt" strokecolor="#000000">
                <v:path arrowok="t"/>
              </v:shape>
            </v:group>
            <v:group style="position:absolute;left:10753;top:5252;width:8;height:10" coordorigin="10753,5252" coordsize="8,10">
              <v:shape style="position:absolute;left:10753;top:5252;width:8;height:10" coordorigin="10753,5252" coordsize="8,10" path="m10753,5257l10762,5257e" filled="f" stroked="t" strokeweight=".580pt" strokecolor="#000000">
                <v:path arrowok="t"/>
              </v:shape>
            </v:group>
            <v:group style="position:absolute;left:2497;top:5440;width:97;height:169" coordorigin="2497,5440" coordsize="97,169">
              <v:shape style="position:absolute;left:2497;top:5440;width:97;height:169" coordorigin="2497,5440" coordsize="97,169" path="m2497,5610l2594,5610,2594,5440,2497,5440,2497,5610xe" filled="t" fillcolor="#D9D9D9" stroked="f">
                <v:path arrowok="t"/>
                <v:fill/>
              </v:shape>
            </v:group>
            <v:group style="position:absolute;left:2184;top:5440;width:101;height:169" coordorigin="2184,5440" coordsize="101,169">
              <v:shape style="position:absolute;left:2184;top:5440;width:101;height:169" coordorigin="2184,5440" coordsize="101,169" path="m2184,5610l2285,5610,2285,5440,2184,5440,2184,5610xe" filled="t" fillcolor="#D9D9D9" stroked="f">
                <v:path arrowok="t"/>
                <v:fill/>
              </v:shape>
            </v:group>
            <v:group style="position:absolute;left:2285;top:5440;width:212;height:169" coordorigin="2285,5440" coordsize="212,169">
              <v:shape style="position:absolute;left:2285;top:5440;width:212;height:169" coordorigin="2285,5440" coordsize="212,169" path="m2285,5610l2497,5610,2497,5440,2285,5440,2285,5610e" filled="t" fillcolor="#D9D9D9" stroked="f">
                <v:path arrowok="t"/>
                <v:fill/>
              </v:shape>
            </v:group>
            <v:group style="position:absolute;left:3506;top:5440;width:96;height:169" coordorigin="3506,5440" coordsize="96,169">
              <v:shape style="position:absolute;left:3506;top:5440;width:96;height:169" coordorigin="3506,5440" coordsize="96,169" path="m3506,5610l3602,5610,3602,5440,3506,5440,3506,5610xe" filled="t" fillcolor="#D9D9D9" stroked="f">
                <v:path arrowok="t"/>
                <v:fill/>
              </v:shape>
            </v:group>
            <v:group style="position:absolute;left:2599;top:5440;width:102;height:169" coordorigin="2599,5440" coordsize="102,169">
              <v:shape style="position:absolute;left:2599;top:5440;width:102;height:169" coordorigin="2599,5440" coordsize="102,169" path="m2599,5610l2701,5610,2701,5440,2599,5440,2599,5610xe" filled="t" fillcolor="#D9D9D9" stroked="f">
                <v:path arrowok="t"/>
                <v:fill/>
              </v:shape>
            </v:group>
            <v:group style="position:absolute;left:2701;top:5440;width:805;height:169" coordorigin="2701,5440" coordsize="805,169">
              <v:shape style="position:absolute;left:2701;top:5440;width:805;height:169" coordorigin="2701,5440" coordsize="805,169" path="m2701,5610l3506,5610,3506,5440,2701,5440,2701,5610e" filled="t" fillcolor="#D9D9D9" stroked="f">
                <v:path arrowok="t"/>
                <v:fill/>
              </v:shape>
            </v:group>
            <v:group style="position:absolute;left:4405;top:5440;width:97;height:169" coordorigin="4405,5440" coordsize="97,169">
              <v:shape style="position:absolute;left:4405;top:5440;width:97;height:169" coordorigin="4405,5440" coordsize="97,169" path="m4405,5610l4502,5610,4502,5440,4405,5440,4405,5610xe" filled="t" fillcolor="#D9D9D9" stroked="f">
                <v:path arrowok="t"/>
                <v:fill/>
              </v:shape>
            </v:group>
            <v:group style="position:absolute;left:3607;top:5440;width:102;height:169" coordorigin="3607,5440" coordsize="102,169">
              <v:shape style="position:absolute;left:3607;top:5440;width:102;height:169" coordorigin="3607,5440" coordsize="102,169" path="m3607,5610l3709,5610,3709,5440,3607,5440,3607,5610xe" filled="t" fillcolor="#D9D9D9" stroked="f">
                <v:path arrowok="t"/>
                <v:fill/>
              </v:shape>
            </v:group>
            <v:group style="position:absolute;left:3709;top:5440;width:696;height:169" coordorigin="3709,5440" coordsize="696,169">
              <v:shape style="position:absolute;left:3709;top:5440;width:696;height:169" coordorigin="3709,5440" coordsize="696,169" path="m3709,5610l4405,5610,4405,5440,3709,5440,3709,5610e" filled="t" fillcolor="#D9D9D9" stroked="f">
                <v:path arrowok="t"/>
                <v:fill/>
              </v:shape>
            </v:group>
            <v:group style="position:absolute;left:5399;top:5440;width:96;height:169" coordorigin="5399,5440" coordsize="96,169">
              <v:shape style="position:absolute;left:5399;top:5440;width:96;height:169" coordorigin="5399,5440" coordsize="96,169" path="m5399,5610l5495,5610,5495,5440,5399,5440,5399,5610xe" filled="t" fillcolor="#D9D9D9" stroked="f">
                <v:path arrowok="t"/>
                <v:fill/>
              </v:shape>
            </v:group>
            <v:group style="position:absolute;left:4507;top:5440;width:102;height:169" coordorigin="4507,5440" coordsize="102,169">
              <v:shape style="position:absolute;left:4507;top:5440;width:102;height:169" coordorigin="4507,5440" coordsize="102,169" path="m4507,5610l4609,5610,4609,5440,4507,5440,4507,5610xe" filled="t" fillcolor="#D9D9D9" stroked="f">
                <v:path arrowok="t"/>
                <v:fill/>
              </v:shape>
            </v:group>
            <v:group style="position:absolute;left:4609;top:5440;width:790;height:169" coordorigin="4609,5440" coordsize="790,169">
              <v:shape style="position:absolute;left:4609;top:5440;width:790;height:169" coordorigin="4609,5440" coordsize="790,169" path="m4609,5610l5399,5610,5399,5440,4609,5440,4609,5610e" filled="t" fillcolor="#D9D9D9" stroked="f">
                <v:path arrowok="t"/>
                <v:fill/>
              </v:shape>
            </v:group>
            <v:group style="position:absolute;left:1481;top:5431;width:8;height:8" coordorigin="1481,5431" coordsize="8,8">
              <v:shape style="position:absolute;left:1481;top:5431;width:8;height:8" coordorigin="1481,5431" coordsize="8,8" path="m1481,5435l1489,5435e" filled="f" stroked="t" strokeweight=".52pt" strokecolor="#000000">
                <v:path arrowok="t"/>
              </v:shape>
            </v:group>
            <v:group style="position:absolute;left:2179;top:5435;width:3326;height:2" coordorigin="2179,5435" coordsize="3326,2">
              <v:shape style="position:absolute;left:2179;top:5435;width:3326;height:2" coordorigin="2179,5435" coordsize="3326,0" path="m2179,5435l5506,5435e" filled="f" stroked="t" strokeweight=".52pt" strokecolor="#000000">
                <v:path arrowok="t"/>
              </v:shape>
            </v:group>
            <v:group style="position:absolute;left:10753;top:5431;width:8;height:8" coordorigin="10753,5431" coordsize="8,8">
              <v:shape style="position:absolute;left:10753;top:5431;width:8;height:8" coordorigin="10753,5431" coordsize="8,8" path="m10753,5435l10762,5435e" filled="f" stroked="t" strokeweight=".52pt" strokecolor="#000000">
                <v:path arrowok="t"/>
              </v:shape>
            </v:group>
            <v:group style="position:absolute;left:2497;top:5619;width:97;height:169" coordorigin="2497,5619" coordsize="97,169">
              <v:shape style="position:absolute;left:2497;top:5619;width:97;height:169" coordorigin="2497,5619" coordsize="97,169" path="m2497,5788l2594,5788,2594,5619,2497,5619,2497,5788xe" filled="t" fillcolor="#D9D9D9" stroked="f">
                <v:path arrowok="t"/>
                <v:fill/>
              </v:shape>
            </v:group>
            <v:group style="position:absolute;left:2184;top:5619;width:101;height:169" coordorigin="2184,5619" coordsize="101,169">
              <v:shape style="position:absolute;left:2184;top:5619;width:101;height:169" coordorigin="2184,5619" coordsize="101,169" path="m2184,5788l2285,5788,2285,5619,2184,5619,2184,5788xe" filled="t" fillcolor="#D9D9D9" stroked="f">
                <v:path arrowok="t"/>
                <v:fill/>
              </v:shape>
            </v:group>
            <v:group style="position:absolute;left:2285;top:5619;width:212;height:169" coordorigin="2285,5619" coordsize="212,169">
              <v:shape style="position:absolute;left:2285;top:5619;width:212;height:169" coordorigin="2285,5619" coordsize="212,169" path="m2285,5788l2497,5788,2497,5619,2285,5619,2285,5788e" filled="t" fillcolor="#D9D9D9" stroked="f">
                <v:path arrowok="t"/>
                <v:fill/>
              </v:shape>
            </v:group>
            <v:group style="position:absolute;left:3506;top:5619;width:96;height:169" coordorigin="3506,5619" coordsize="96,169">
              <v:shape style="position:absolute;left:3506;top:5619;width:96;height:169" coordorigin="3506,5619" coordsize="96,169" path="m3506,5788l3602,5788,3602,5619,3506,5619,3506,5788xe" filled="t" fillcolor="#D9D9D9" stroked="f">
                <v:path arrowok="t"/>
                <v:fill/>
              </v:shape>
            </v:group>
            <v:group style="position:absolute;left:2599;top:5619;width:102;height:169" coordorigin="2599,5619" coordsize="102,169">
              <v:shape style="position:absolute;left:2599;top:5619;width:102;height:169" coordorigin="2599,5619" coordsize="102,169" path="m2599,5788l2701,5788,2701,5619,2599,5619,2599,5788xe" filled="t" fillcolor="#D9D9D9" stroked="f">
                <v:path arrowok="t"/>
                <v:fill/>
              </v:shape>
            </v:group>
            <v:group style="position:absolute;left:2701;top:5619;width:805;height:169" coordorigin="2701,5619" coordsize="805,169">
              <v:shape style="position:absolute;left:2701;top:5619;width:805;height:169" coordorigin="2701,5619" coordsize="805,169" path="m2701,5788l3506,5788,3506,5619,2701,5619,2701,5788e" filled="t" fillcolor="#D9D9D9" stroked="f">
                <v:path arrowok="t"/>
                <v:fill/>
              </v:shape>
            </v:group>
            <v:group style="position:absolute;left:4405;top:5619;width:97;height:169" coordorigin="4405,5619" coordsize="97,169">
              <v:shape style="position:absolute;left:4405;top:5619;width:97;height:169" coordorigin="4405,5619" coordsize="97,169" path="m4405,5788l4502,5788,4502,5619,4405,5619,4405,5788xe" filled="t" fillcolor="#D9D9D9" stroked="f">
                <v:path arrowok="t"/>
                <v:fill/>
              </v:shape>
            </v:group>
            <v:group style="position:absolute;left:3607;top:5619;width:102;height:169" coordorigin="3607,5619" coordsize="102,169">
              <v:shape style="position:absolute;left:3607;top:5619;width:102;height:169" coordorigin="3607,5619" coordsize="102,169" path="m3607,5788l3709,5788,3709,5619,3607,5619,3607,5788xe" filled="t" fillcolor="#D9D9D9" stroked="f">
                <v:path arrowok="t"/>
                <v:fill/>
              </v:shape>
            </v:group>
            <v:group style="position:absolute;left:3709;top:5619;width:696;height:169" coordorigin="3709,5619" coordsize="696,169">
              <v:shape style="position:absolute;left:3709;top:5619;width:696;height:169" coordorigin="3709,5619" coordsize="696,169" path="m3709,5788l4405,5788,4405,5619,3709,5619,3709,5788e" filled="t" fillcolor="#D9D9D9" stroked="f">
                <v:path arrowok="t"/>
                <v:fill/>
              </v:shape>
            </v:group>
            <v:group style="position:absolute;left:5399;top:5619;width:96;height:169" coordorigin="5399,5619" coordsize="96,169">
              <v:shape style="position:absolute;left:5399;top:5619;width:96;height:169" coordorigin="5399,5619" coordsize="96,169" path="m5399,5788l5495,5788,5495,5619,5399,5619,5399,5788xe" filled="t" fillcolor="#D9D9D9" stroked="f">
                <v:path arrowok="t"/>
                <v:fill/>
              </v:shape>
            </v:group>
            <v:group style="position:absolute;left:4507;top:5619;width:102;height:169" coordorigin="4507,5619" coordsize="102,169">
              <v:shape style="position:absolute;left:4507;top:5619;width:102;height:169" coordorigin="4507,5619" coordsize="102,169" path="m4507,5788l4609,5788,4609,5619,4507,5619,4507,5788xe" filled="t" fillcolor="#D9D9D9" stroked="f">
                <v:path arrowok="t"/>
                <v:fill/>
              </v:shape>
            </v:group>
            <v:group style="position:absolute;left:4609;top:5619;width:790;height:169" coordorigin="4609,5619" coordsize="790,169">
              <v:shape style="position:absolute;left:4609;top:5619;width:790;height:169" coordorigin="4609,5619" coordsize="790,169" path="m4609,5788l5399,5788,5399,5619,4609,5619,4609,5788e" filled="t" fillcolor="#D9D9D9" stroked="f">
                <v:path arrowok="t"/>
                <v:fill/>
              </v:shape>
            </v:group>
            <v:group style="position:absolute;left:1481;top:5610;width:8;height:10" coordorigin="1481,5610" coordsize="8,10">
              <v:shape style="position:absolute;left:1481;top:5610;width:8;height:10" coordorigin="1481,5610" coordsize="8,10" path="m1481,5614l1489,5614e" filled="f" stroked="t" strokeweight=".58001pt" strokecolor="#000000">
                <v:path arrowok="t"/>
              </v:shape>
            </v:group>
            <v:group style="position:absolute;left:2179;top:5614;width:3326;height:2" coordorigin="2179,5614" coordsize="3326,2">
              <v:shape style="position:absolute;left:2179;top:5614;width:3326;height:2" coordorigin="2179,5614" coordsize="3326,0" path="m2179,5614l5506,5614e" filled="f" stroked="t" strokeweight=".58001pt" strokecolor="#000000">
                <v:path arrowok="t"/>
              </v:shape>
            </v:group>
            <v:group style="position:absolute;left:10753;top:5610;width:8;height:10" coordorigin="10753,5610" coordsize="8,10">
              <v:shape style="position:absolute;left:10753;top:5610;width:8;height:10" coordorigin="10753,5610" coordsize="8,10" path="m10753,5614l10762,5614e" filled="f" stroked="t" strokeweight=".58001pt" strokecolor="#000000">
                <v:path arrowok="t"/>
              </v:shape>
            </v:group>
            <v:group style="position:absolute;left:2497;top:5798;width:97;height:169" coordorigin="2497,5798" coordsize="97,169">
              <v:shape style="position:absolute;left:2497;top:5798;width:97;height:169" coordorigin="2497,5798" coordsize="97,169" path="m2497,5967l2594,5967,2594,5798,2497,5798,2497,5967xe" filled="t" fillcolor="#D9D9D9" stroked="f">
                <v:path arrowok="t"/>
                <v:fill/>
              </v:shape>
            </v:group>
            <v:group style="position:absolute;left:2184;top:5798;width:101;height:169" coordorigin="2184,5798" coordsize="101,169">
              <v:shape style="position:absolute;left:2184;top:5798;width:101;height:169" coordorigin="2184,5798" coordsize="101,169" path="m2184,5967l2285,5967,2285,5798,2184,5798,2184,5967xe" filled="t" fillcolor="#D9D9D9" stroked="f">
                <v:path arrowok="t"/>
                <v:fill/>
              </v:shape>
            </v:group>
            <v:group style="position:absolute;left:2285;top:5798;width:212;height:169" coordorigin="2285,5798" coordsize="212,169">
              <v:shape style="position:absolute;left:2285;top:5798;width:212;height:169" coordorigin="2285,5798" coordsize="212,169" path="m2285,5967l2497,5967,2497,5798,2285,5798,2285,5967e" filled="t" fillcolor="#D9D9D9" stroked="f">
                <v:path arrowok="t"/>
                <v:fill/>
              </v:shape>
            </v:group>
            <v:group style="position:absolute;left:3506;top:5798;width:96;height:169" coordorigin="3506,5798" coordsize="96,169">
              <v:shape style="position:absolute;left:3506;top:5798;width:96;height:169" coordorigin="3506,5798" coordsize="96,169" path="m3506,5967l3602,5967,3602,5798,3506,5798,3506,5967xe" filled="t" fillcolor="#D9D9D9" stroked="f">
                <v:path arrowok="t"/>
                <v:fill/>
              </v:shape>
            </v:group>
            <v:group style="position:absolute;left:2599;top:5798;width:102;height:169" coordorigin="2599,5798" coordsize="102,169">
              <v:shape style="position:absolute;left:2599;top:5798;width:102;height:169" coordorigin="2599,5798" coordsize="102,169" path="m2599,5967l2701,5967,2701,5798,2599,5798,2599,5967xe" filled="t" fillcolor="#D9D9D9" stroked="f">
                <v:path arrowok="t"/>
                <v:fill/>
              </v:shape>
            </v:group>
            <v:group style="position:absolute;left:2701;top:5798;width:805;height:169" coordorigin="2701,5798" coordsize="805,169">
              <v:shape style="position:absolute;left:2701;top:5798;width:805;height:169" coordorigin="2701,5798" coordsize="805,169" path="m2701,5967l3506,5967,3506,5798,2701,5798,2701,5967e" filled="t" fillcolor="#D9D9D9" stroked="f">
                <v:path arrowok="t"/>
                <v:fill/>
              </v:shape>
            </v:group>
            <v:group style="position:absolute;left:4405;top:5798;width:97;height:169" coordorigin="4405,5798" coordsize="97,169">
              <v:shape style="position:absolute;left:4405;top:5798;width:97;height:169" coordorigin="4405,5798" coordsize="97,169" path="m4405,5967l4502,5967,4502,5798,4405,5798,4405,5967xe" filled="t" fillcolor="#D9D9D9" stroked="f">
                <v:path arrowok="t"/>
                <v:fill/>
              </v:shape>
            </v:group>
            <v:group style="position:absolute;left:3607;top:5798;width:102;height:169" coordorigin="3607,5798" coordsize="102,169">
              <v:shape style="position:absolute;left:3607;top:5798;width:102;height:169" coordorigin="3607,5798" coordsize="102,169" path="m3607,5967l3709,5967,3709,5798,3607,5798,3607,5967xe" filled="t" fillcolor="#D9D9D9" stroked="f">
                <v:path arrowok="t"/>
                <v:fill/>
              </v:shape>
            </v:group>
            <v:group style="position:absolute;left:3709;top:5798;width:696;height:169" coordorigin="3709,5798" coordsize="696,169">
              <v:shape style="position:absolute;left:3709;top:5798;width:696;height:169" coordorigin="3709,5798" coordsize="696,169" path="m3709,5967l4405,5967,4405,5798,3709,5798,3709,5967e" filled="t" fillcolor="#D9D9D9" stroked="f">
                <v:path arrowok="t"/>
                <v:fill/>
              </v:shape>
            </v:group>
            <v:group style="position:absolute;left:5399;top:5798;width:96;height:169" coordorigin="5399,5798" coordsize="96,169">
              <v:shape style="position:absolute;left:5399;top:5798;width:96;height:169" coordorigin="5399,5798" coordsize="96,169" path="m5399,5967l5495,5967,5495,5798,5399,5798,5399,5967xe" filled="t" fillcolor="#D9D9D9" stroked="f">
                <v:path arrowok="t"/>
                <v:fill/>
              </v:shape>
            </v:group>
            <v:group style="position:absolute;left:4507;top:5798;width:102;height:169" coordorigin="4507,5798" coordsize="102,169">
              <v:shape style="position:absolute;left:4507;top:5798;width:102;height:169" coordorigin="4507,5798" coordsize="102,169" path="m4507,5967l4609,5967,4609,5798,4507,5798,4507,5967xe" filled="t" fillcolor="#D9D9D9" stroked="f">
                <v:path arrowok="t"/>
                <v:fill/>
              </v:shape>
            </v:group>
            <v:group style="position:absolute;left:4609;top:5798;width:790;height:169" coordorigin="4609,5798" coordsize="790,169">
              <v:shape style="position:absolute;left:4609;top:5798;width:790;height:169" coordorigin="4609,5798" coordsize="790,169" path="m4609,5967l5399,5967,5399,5798,4609,5798,4609,5967e" filled="t" fillcolor="#D9D9D9" stroked="f">
                <v:path arrowok="t"/>
                <v:fill/>
              </v:shape>
            </v:group>
            <v:group style="position:absolute;left:1481;top:5788;width:8;height:10" coordorigin="1481,5788" coordsize="8,10">
              <v:shape style="position:absolute;left:1481;top:5788;width:8;height:10" coordorigin="1481,5788" coordsize="8,10" path="m1481,5793l1489,5793e" filled="f" stroked="t" strokeweight=".58001pt" strokecolor="#000000">
                <v:path arrowok="t"/>
              </v:shape>
            </v:group>
            <v:group style="position:absolute;left:2179;top:5793;width:3326;height:2" coordorigin="2179,5793" coordsize="3326,2">
              <v:shape style="position:absolute;left:2179;top:5793;width:3326;height:2" coordorigin="2179,5793" coordsize="3326,0" path="m2179,5793l5506,5793e" filled="f" stroked="t" strokeweight=".58001pt" strokecolor="#000000">
                <v:path arrowok="t"/>
              </v:shape>
            </v:group>
            <v:group style="position:absolute;left:10753;top:5788;width:8;height:10" coordorigin="10753,5788" coordsize="8,10">
              <v:shape style="position:absolute;left:10753;top:5788;width:8;height:10" coordorigin="10753,5788" coordsize="8,10" path="m10753,5793l10762,5793e" filled="f" stroked="t" strokeweight=".58001pt" strokecolor="#000000">
                <v:path arrowok="t"/>
              </v:shape>
            </v:group>
            <v:group style="position:absolute;left:2497;top:5977;width:97;height:169" coordorigin="2497,5977" coordsize="97,169">
              <v:shape style="position:absolute;left:2497;top:5977;width:97;height:169" coordorigin="2497,5977" coordsize="97,169" path="m2497,6146l2594,6146,2594,5977,2497,5977,2497,6146xe" filled="t" fillcolor="#D9D9D9" stroked="f">
                <v:path arrowok="t"/>
                <v:fill/>
              </v:shape>
            </v:group>
            <v:group style="position:absolute;left:2184;top:5977;width:101;height:169" coordorigin="2184,5977" coordsize="101,169">
              <v:shape style="position:absolute;left:2184;top:5977;width:101;height:169" coordorigin="2184,5977" coordsize="101,169" path="m2184,6146l2285,6146,2285,5977,2184,5977,2184,6146xe" filled="t" fillcolor="#D9D9D9" stroked="f">
                <v:path arrowok="t"/>
                <v:fill/>
              </v:shape>
            </v:group>
            <v:group style="position:absolute;left:2285;top:5977;width:212;height:169" coordorigin="2285,5977" coordsize="212,169">
              <v:shape style="position:absolute;left:2285;top:5977;width:212;height:169" coordorigin="2285,5977" coordsize="212,169" path="m2285,6146l2497,6146,2497,5977,2285,5977,2285,6146e" filled="t" fillcolor="#D9D9D9" stroked="f">
                <v:path arrowok="t"/>
                <v:fill/>
              </v:shape>
            </v:group>
            <v:group style="position:absolute;left:3506;top:5977;width:96;height:169" coordorigin="3506,5977" coordsize="96,169">
              <v:shape style="position:absolute;left:3506;top:5977;width:96;height:169" coordorigin="3506,5977" coordsize="96,169" path="m3506,6146l3602,6146,3602,5977,3506,5977,3506,6146xe" filled="t" fillcolor="#D9D9D9" stroked="f">
                <v:path arrowok="t"/>
                <v:fill/>
              </v:shape>
            </v:group>
            <v:group style="position:absolute;left:2599;top:5977;width:102;height:169" coordorigin="2599,5977" coordsize="102,169">
              <v:shape style="position:absolute;left:2599;top:5977;width:102;height:169" coordorigin="2599,5977" coordsize="102,169" path="m2599,6146l2701,6146,2701,5977,2599,5977,2599,6146xe" filled="t" fillcolor="#D9D9D9" stroked="f">
                <v:path arrowok="t"/>
                <v:fill/>
              </v:shape>
            </v:group>
            <v:group style="position:absolute;left:2701;top:5977;width:805;height:169" coordorigin="2701,5977" coordsize="805,169">
              <v:shape style="position:absolute;left:2701;top:5977;width:805;height:169" coordorigin="2701,5977" coordsize="805,169" path="m2701,6146l3506,6146,3506,5977,2701,5977,2701,6146e" filled="t" fillcolor="#D9D9D9" stroked="f">
                <v:path arrowok="t"/>
                <v:fill/>
              </v:shape>
            </v:group>
            <v:group style="position:absolute;left:4405;top:5977;width:97;height:169" coordorigin="4405,5977" coordsize="97,169">
              <v:shape style="position:absolute;left:4405;top:5977;width:97;height:169" coordorigin="4405,5977" coordsize="97,169" path="m4405,6146l4502,6146,4502,5977,4405,5977,4405,6146xe" filled="t" fillcolor="#D9D9D9" stroked="f">
                <v:path arrowok="t"/>
                <v:fill/>
              </v:shape>
            </v:group>
            <v:group style="position:absolute;left:3607;top:5977;width:102;height:169" coordorigin="3607,5977" coordsize="102,169">
              <v:shape style="position:absolute;left:3607;top:5977;width:102;height:169" coordorigin="3607,5977" coordsize="102,169" path="m3607,6146l3709,6146,3709,5977,3607,5977,3607,6146xe" filled="t" fillcolor="#D9D9D9" stroked="f">
                <v:path arrowok="t"/>
                <v:fill/>
              </v:shape>
            </v:group>
            <v:group style="position:absolute;left:3709;top:5977;width:696;height:169" coordorigin="3709,5977" coordsize="696,169">
              <v:shape style="position:absolute;left:3709;top:5977;width:696;height:169" coordorigin="3709,5977" coordsize="696,169" path="m3709,6146l4405,6146,4405,5977,3709,5977,3709,6146e" filled="t" fillcolor="#D9D9D9" stroked="f">
                <v:path arrowok="t"/>
                <v:fill/>
              </v:shape>
            </v:group>
            <v:group style="position:absolute;left:5399;top:5977;width:96;height:169" coordorigin="5399,5977" coordsize="96,169">
              <v:shape style="position:absolute;left:5399;top:5977;width:96;height:169" coordorigin="5399,5977" coordsize="96,169" path="m5399,6146l5495,6146,5495,5977,5399,5977,5399,6146xe" filled="t" fillcolor="#D9D9D9" stroked="f">
                <v:path arrowok="t"/>
                <v:fill/>
              </v:shape>
            </v:group>
            <v:group style="position:absolute;left:4507;top:5977;width:102;height:169" coordorigin="4507,5977" coordsize="102,169">
              <v:shape style="position:absolute;left:4507;top:5977;width:102;height:169" coordorigin="4507,5977" coordsize="102,169" path="m4507,6146l4609,6146,4609,5977,4507,5977,4507,6146xe" filled="t" fillcolor="#D9D9D9" stroked="f">
                <v:path arrowok="t"/>
                <v:fill/>
              </v:shape>
            </v:group>
            <v:group style="position:absolute;left:4609;top:5977;width:790;height:169" coordorigin="4609,5977" coordsize="790,169">
              <v:shape style="position:absolute;left:4609;top:5977;width:790;height:169" coordorigin="4609,5977" coordsize="790,169" path="m4609,6146l5399,6146,5399,5977,4609,5977,4609,6146e" filled="t" fillcolor="#D9D9D9" stroked="f">
                <v:path arrowok="t"/>
                <v:fill/>
              </v:shape>
            </v:group>
            <v:group style="position:absolute;left:1481;top:5967;width:8;height:8" coordorigin="1481,5967" coordsize="8,8">
              <v:shape style="position:absolute;left:1481;top:5967;width:8;height:8" coordorigin="1481,5967" coordsize="8,8" path="m1481,5971l1489,5971e" filled="f" stroked="t" strokeweight=".52001pt" strokecolor="#000000">
                <v:path arrowok="t"/>
              </v:shape>
            </v:group>
            <v:group style="position:absolute;left:2179;top:5971;width:3326;height:2" coordorigin="2179,5971" coordsize="3326,2">
              <v:shape style="position:absolute;left:2179;top:5971;width:3326;height:2" coordorigin="2179,5971" coordsize="3326,0" path="m2179,5971l5506,5971e" filled="f" stroked="t" strokeweight=".52001pt" strokecolor="#000000">
                <v:path arrowok="t"/>
              </v:shape>
            </v:group>
            <v:group style="position:absolute;left:10753;top:5967;width:8;height:8" coordorigin="10753,5967" coordsize="8,8">
              <v:shape style="position:absolute;left:10753;top:5967;width:8;height:8" coordorigin="10753,5967" coordsize="8,8" path="m10753,5971l10762,5971e" filled="f" stroked="t" strokeweight=".52001pt" strokecolor="#000000">
                <v:path arrowok="t"/>
              </v:shape>
            </v:group>
            <v:group style="position:absolute;left:1481;top:6151;width:9281;height:2" coordorigin="1481,6151" coordsize="9281,2">
              <v:shape style="position:absolute;left:1481;top:6151;width:9281;height:2" coordorigin="1481,6151" coordsize="9281,0" path="m1481,6151l10762,6151e" filled="f" stroked="t" strokeweight=".58001pt" strokecolor="#000000">
                <v:path arrowok="t"/>
              </v:shape>
            </v:group>
            <v:group style="position:absolute;left:1481;top:6325;width:8;height:8" coordorigin="1481,6325" coordsize="8,8">
              <v:shape style="position:absolute;left:1481;top:6325;width:8;height:8" coordorigin="1481,6325" coordsize="8,8" path="m1481,6329l1489,6329e" filled="f" stroked="t" strokeweight=".52001pt" strokecolor="#000000">
                <v:path arrowok="t"/>
              </v:shape>
            </v:group>
            <v:group style="position:absolute;left:2179;top:6329;width:3326;height:2" coordorigin="2179,6329" coordsize="3326,2">
              <v:shape style="position:absolute;left:2179;top:6329;width:3326;height:2" coordorigin="2179,6329" coordsize="3326,0" path="m2179,6329l5506,6329e" filled="f" stroked="t" strokeweight=".52001pt" strokecolor="#000000">
                <v:path arrowok="t"/>
              </v:shape>
            </v:group>
            <v:group style="position:absolute;left:10753;top:6325;width:8;height:8" coordorigin="10753,6325" coordsize="8,8">
              <v:shape style="position:absolute;left:10753;top:6325;width:8;height:8" coordorigin="10753,6325" coordsize="8,8" path="m10753,6329l10762,6329e" filled="f" stroked="t" strokeweight=".52001pt" strokecolor="#000000">
                <v:path arrowok="t"/>
              </v:shape>
            </v:group>
            <v:group style="position:absolute;left:1481;top:6504;width:8;height:8" coordorigin="1481,6504" coordsize="8,8">
              <v:shape style="position:absolute;left:1481;top:6504;width:8;height:8" coordorigin="1481,6504" coordsize="8,8" path="m1481,6508l1489,6508e" filled="f" stroked="t" strokeweight=".52001pt" strokecolor="#000000">
                <v:path arrowok="t"/>
              </v:shape>
            </v:group>
            <v:group style="position:absolute;left:2179;top:6508;width:3326;height:2" coordorigin="2179,6508" coordsize="3326,2">
              <v:shape style="position:absolute;left:2179;top:6508;width:3326;height:2" coordorigin="2179,6508" coordsize="3326,0" path="m2179,6508l5506,6508e" filled="f" stroked="t" strokeweight=".52001pt" strokecolor="#000000">
                <v:path arrowok="t"/>
              </v:shape>
            </v:group>
            <v:group style="position:absolute;left:10753;top:6504;width:8;height:8" coordorigin="10753,6504" coordsize="8,8">
              <v:shape style="position:absolute;left:10753;top:6504;width:8;height:8" coordorigin="10753,6504" coordsize="8,8" path="m10753,6508l10762,6508e" filled="f" stroked="t" strokeweight=".52001pt" strokecolor="#000000">
                <v:path arrowok="t"/>
              </v:shape>
            </v:group>
            <v:group style="position:absolute;left:1481;top:6682;width:8;height:10" coordorigin="1481,6682" coordsize="8,10">
              <v:shape style="position:absolute;left:1481;top:6682;width:8;height:10" coordorigin="1481,6682" coordsize="8,10" path="m1481,6687l1489,6687e" filled="f" stroked="t" strokeweight=".58001pt" strokecolor="#000000">
                <v:path arrowok="t"/>
              </v:shape>
            </v:group>
            <v:group style="position:absolute;left:2179;top:6687;width:3326;height:2" coordorigin="2179,6687" coordsize="3326,2">
              <v:shape style="position:absolute;left:2179;top:6687;width:3326;height:2" coordorigin="2179,6687" coordsize="3326,0" path="m2179,6687l5506,6687e" filled="f" stroked="t" strokeweight=".58001pt" strokecolor="#000000">
                <v:path arrowok="t"/>
              </v:shape>
            </v:group>
            <v:group style="position:absolute;left:10753;top:6682;width:8;height:10" coordorigin="10753,6682" coordsize="8,10">
              <v:shape style="position:absolute;left:10753;top:6682;width:8;height:10" coordorigin="10753,6682" coordsize="8,10" path="m10753,6687l10762,6687e" filled="f" stroked="t" strokeweight=".58001pt" strokecolor="#000000">
                <v:path arrowok="t"/>
              </v:shape>
            </v:group>
            <v:group style="position:absolute;left:1481;top:6861;width:8;height:8" coordorigin="1481,6861" coordsize="8,8">
              <v:shape style="position:absolute;left:1481;top:6861;width:8;height:8" coordorigin="1481,6861" coordsize="8,8" path="m1481,6865l1489,6865e" filled="f" stroked="t" strokeweight=".52001pt" strokecolor="#000000">
                <v:path arrowok="t"/>
              </v:shape>
            </v:group>
            <v:group style="position:absolute;left:2179;top:6865;width:3326;height:2" coordorigin="2179,6865" coordsize="3326,2">
              <v:shape style="position:absolute;left:2179;top:6865;width:3326;height:2" coordorigin="2179,6865" coordsize="3326,0" path="m2179,6865l5506,6865e" filled="f" stroked="t" strokeweight=".52001pt" strokecolor="#000000">
                <v:path arrowok="t"/>
              </v:shape>
            </v:group>
            <v:group style="position:absolute;left:10753;top:6861;width:8;height:8" coordorigin="10753,6861" coordsize="8,8">
              <v:shape style="position:absolute;left:10753;top:6861;width:8;height:8" coordorigin="10753,6861" coordsize="8,8" path="m10753,6865l10762,6865e" filled="f" stroked="t" strokeweight=".52001pt" strokecolor="#000000">
                <v:path arrowok="t"/>
              </v:shape>
            </v:group>
            <v:group style="position:absolute;left:1481;top:7039;width:8;height:10" coordorigin="1481,7039" coordsize="8,10">
              <v:shape style="position:absolute;left:1481;top:7039;width:8;height:10" coordorigin="1481,7039" coordsize="8,10" path="m1481,7044l1489,7044e" filled="f" stroked="t" strokeweight=".579980pt" strokecolor="#000000">
                <v:path arrowok="t"/>
              </v:shape>
            </v:group>
            <v:group style="position:absolute;left:2179;top:7044;width:3326;height:2" coordorigin="2179,7044" coordsize="3326,2">
              <v:shape style="position:absolute;left:2179;top:7044;width:3326;height:2" coordorigin="2179,7044" coordsize="3326,0" path="m2179,7044l5506,7044e" filled="f" stroked="t" strokeweight=".579980pt" strokecolor="#000000">
                <v:path arrowok="t"/>
              </v:shape>
            </v:group>
            <v:group style="position:absolute;left:10753;top:7039;width:8;height:10" coordorigin="10753,7039" coordsize="8,10">
              <v:shape style="position:absolute;left:10753;top:7039;width:8;height:10" coordorigin="10753,7039" coordsize="8,10" path="m10753,7044l10762,7044e" filled="f" stroked="t" strokeweight=".579980pt" strokecolor="#000000">
                <v:path arrowok="t"/>
              </v:shape>
            </v:group>
            <v:group style="position:absolute;left:1481;top:7219;width:8;height:10" coordorigin="1481,7219" coordsize="8,10">
              <v:shape style="position:absolute;left:1481;top:7219;width:8;height:10" coordorigin="1481,7219" coordsize="8,10" path="m1481,7224l1489,7224e" filled="f" stroked="t" strokeweight=".579980pt" strokecolor="#000000">
                <v:path arrowok="t"/>
              </v:shape>
            </v:group>
            <v:group style="position:absolute;left:2179;top:7224;width:3326;height:2" coordorigin="2179,7224" coordsize="3326,2">
              <v:shape style="position:absolute;left:2179;top:7224;width:3326;height:2" coordorigin="2179,7224" coordsize="3326,0" path="m2179,7224l5506,7224e" filled="f" stroked="t" strokeweight=".579980pt" strokecolor="#000000">
                <v:path arrowok="t"/>
              </v:shape>
            </v:group>
            <v:group style="position:absolute;left:10753;top:7219;width:8;height:10" coordorigin="10753,7219" coordsize="8,10">
              <v:shape style="position:absolute;left:10753;top:7219;width:8;height:10" coordorigin="10753,7219" coordsize="8,10" path="m10753,7224l10762,7224e" filled="f" stroked="t" strokeweight=".579980pt" strokecolor="#000000">
                <v:path arrowok="t"/>
              </v:shape>
            </v:group>
            <v:group style="position:absolute;left:1481;top:7398;width:8;height:8" coordorigin="1481,7398" coordsize="8,8">
              <v:shape style="position:absolute;left:1481;top:7398;width:8;height:8" coordorigin="1481,7398" coordsize="8,8" path="m1481,7402l1489,7402e" filled="f" stroked="t" strokeweight=".51998pt" strokecolor="#000000">
                <v:path arrowok="t"/>
              </v:shape>
            </v:group>
            <v:group style="position:absolute;left:2179;top:7402;width:3326;height:2" coordorigin="2179,7402" coordsize="3326,2">
              <v:shape style="position:absolute;left:2179;top:7402;width:3326;height:2" coordorigin="2179,7402" coordsize="3326,0" path="m2179,7402l5506,7402e" filled="f" stroked="t" strokeweight=".51998pt" strokecolor="#000000">
                <v:path arrowok="t"/>
              </v:shape>
            </v:group>
            <v:group style="position:absolute;left:10753;top:7398;width:8;height:8" coordorigin="10753,7398" coordsize="8,8">
              <v:shape style="position:absolute;left:10753;top:7398;width:8;height:8" coordorigin="10753,7398" coordsize="8,8" path="m10753,7402l10762,7402e" filled="f" stroked="t" strokeweight=".51998pt" strokecolor="#000000">
                <v:path arrowok="t"/>
              </v:shape>
            </v:group>
            <v:group style="position:absolute;left:2179;top:7581;width:8582;height:2" coordorigin="2179,7581" coordsize="8582,2">
              <v:shape style="position:absolute;left:2179;top:7581;width:8582;height:2" coordorigin="2179,7581" coordsize="8582,0" path="m2179,7581l10762,7581e" filled="f" stroked="t" strokeweight=".579980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AGJ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AL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Z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5"/>
          <w:szCs w:val="15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U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BA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Z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GRI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ZO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-1"/>
          <w:w w:val="99"/>
          <w:b/>
          <w:bCs/>
        </w:rPr>
        <w:t>FOR</w:t>
      </w:r>
      <w:r>
        <w:rPr>
          <w:rFonts w:ascii="Garamond" w:hAnsi="Garamond" w:cs="Garamond" w:eastAsia="Garamond"/>
          <w:sz w:val="15"/>
          <w:szCs w:val="15"/>
          <w:spacing w:val="2"/>
          <w:w w:val="99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75" w:after="0" w:line="240" w:lineRule="auto"/>
        <w:ind w:left="139" w:right="138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IGJIM</w:t>
      </w:r>
      <w:r>
        <w:rPr>
          <w:rFonts w:ascii="Garamond" w:hAnsi="Garamond" w:cs="Garamond" w:eastAsia="Garamond"/>
          <w:sz w:val="15"/>
          <w:szCs w:val="15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M.</w:t>
      </w:r>
      <w:r>
        <w:rPr>
          <w:rFonts w:ascii="Garamond" w:hAnsi="Garamond" w:cs="Garamond" w:eastAsia="Garamond"/>
          <w:sz w:val="15"/>
          <w:szCs w:val="15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38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9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9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5.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0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5"/>
          <w:szCs w:val="15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M.</w:t>
      </w:r>
      <w:r>
        <w:rPr>
          <w:rFonts w:ascii="Garamond" w:hAnsi="Garamond" w:cs="Garamond" w:eastAsia="Garamond"/>
          <w:sz w:val="15"/>
          <w:szCs w:val="15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901,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15"/>
          <w:szCs w:val="15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12.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2.20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5"/>
          <w:szCs w:val="15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M.</w:t>
      </w:r>
      <w:r>
        <w:rPr>
          <w:rFonts w:ascii="Garamond" w:hAnsi="Garamond" w:cs="Garamond" w:eastAsia="Garamond"/>
          <w:sz w:val="15"/>
          <w:szCs w:val="15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449,</w:t>
      </w:r>
      <w:r>
        <w:rPr>
          <w:rFonts w:ascii="Garamond" w:hAnsi="Garamond" w:cs="Garamond" w:eastAsia="Garamond"/>
          <w:sz w:val="15"/>
          <w:szCs w:val="15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15"/>
          <w:szCs w:val="15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0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5"/>
          <w:szCs w:val="15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“P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SHPRONË</w:t>
      </w:r>
      <w:r>
        <w:rPr>
          <w:rFonts w:ascii="Garamond" w:hAnsi="Garamond" w:cs="Garamond" w:eastAsia="Garamond"/>
          <w:sz w:val="15"/>
          <w:szCs w:val="15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IMIN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ONAR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15"/>
          <w:szCs w:val="15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SIP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AQET</w:t>
      </w:r>
      <w:r>
        <w:rPr>
          <w:rFonts w:ascii="Garamond" w:hAnsi="Garamond" w:cs="Garamond" w:eastAsia="Garamond"/>
          <w:sz w:val="15"/>
          <w:szCs w:val="15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TAKUES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PASU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PALUA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TSHME,</w:t>
      </w:r>
      <w:r>
        <w:rPr>
          <w:rFonts w:ascii="Garamond" w:hAnsi="Garamond" w:cs="Garamond" w:eastAsia="Garamond"/>
          <w:sz w:val="15"/>
          <w:szCs w:val="15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PR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PRIV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ATE,</w:t>
      </w:r>
      <w:r>
        <w:rPr>
          <w:rFonts w:ascii="Garamond" w:hAnsi="Garamond" w:cs="Garamond" w:eastAsia="Garamond"/>
          <w:sz w:val="15"/>
          <w:szCs w:val="15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CILAT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P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EKEN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NGA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DËR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MET</w:t>
      </w:r>
      <w:r>
        <w:rPr>
          <w:rFonts w:ascii="Garamond" w:hAnsi="Garamond" w:cs="Garamond" w:eastAsia="Garamond"/>
          <w:sz w:val="15"/>
          <w:szCs w:val="15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2"/>
          <w:w w:val="99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FO</w:t>
      </w:r>
      <w:r>
        <w:rPr>
          <w:rFonts w:ascii="Garamond" w:hAnsi="Garamond" w:cs="Garamond" w:eastAsia="Garamond"/>
          <w:sz w:val="15"/>
          <w:szCs w:val="15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2"/>
          <w:w w:val="99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8" w:after="0" w:line="164" w:lineRule="exact"/>
        <w:ind w:left="4250" w:right="3687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BASAN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678" w:right="-64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87.888672pt;margin-top:9.294519pt;width:30.291341pt;height:45.12pt;mso-position-horizontal-relative:page;mso-position-vertical-relative:paragraph;z-index:-841" type="#_x0000_t202" filled="f" stroked="f">
            <v:textbox inset="0,0,0,0">
              <w:txbxContent>
                <w:p>
                  <w:pPr>
                    <w:spacing w:before="2" w:after="0" w:line="100" w:lineRule="exact"/>
                    <w:jc w:val="left"/>
                    <w:rPr>
                      <w:sz w:val="10"/>
                      <w:szCs w:val="10"/>
                    </w:rPr>
                  </w:pPr>
                  <w:rPr/>
                  <w:r>
                    <w:rPr>
                      <w:sz w:val="10"/>
                      <w:szCs w:val="10"/>
                    </w:rPr>
                  </w:r>
                </w:p>
                <w:p>
                  <w:pPr>
                    <w:spacing w:before="0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75" w:lineRule="auto"/>
                    <w:ind w:right="410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  <w:p>
                  <w:pPr>
                    <w:spacing w:before="0" w:after="0" w:line="182" w:lineRule="exact"/>
                    <w:ind w:right="-20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50"/>
                      <w:w w:val="100"/>
                      <w:b/>
                      <w:bCs/>
                      <w:position w:val="3"/>
                    </w:rPr>
                    <w:t>j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  <w:position w:val="0"/>
                    </w:rPr>
                    <w:t>u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position w:val="0"/>
                    </w:rPr>
                  </w:r>
                </w:p>
                <w:p>
                  <w:pPr>
                    <w:spacing w:before="40" w:after="0" w:line="240" w:lineRule="auto"/>
                    <w:ind w:right="-20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ra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8.188660pt;margin-top:14.05897pt;width:39.8677pt;height:39.366905pt;mso-position-horizontal-relative:page;mso-position-vertical-relative:paragraph;z-index:-834" type="#_x0000_t202" filled="f" stroked="f">
            <v:textbox inset="0,0,0,0" style="layout-flow:vertical;mso-layout-flow-alt:bottom-to-top">
              <w:txbxContent>
                <w:p>
                  <w:pPr>
                    <w:spacing w:before="5" w:after="0" w:line="240" w:lineRule="auto"/>
                    <w:ind w:left="131" w:right="38"/>
                    <w:jc w:val="center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P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ro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99"/>
                      <w:b/>
                      <w:bCs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  <w:p>
                  <w:pPr>
                    <w:spacing w:before="5" w:after="0" w:line="240" w:lineRule="auto"/>
                    <w:ind w:left="20" w:right="-20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  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7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  <w:p>
                  <w:pPr>
                    <w:spacing w:before="90" w:after="0" w:line="240" w:lineRule="auto"/>
                    <w:ind w:left="232" w:right="137"/>
                    <w:jc w:val="center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w w:val="99"/>
                      <w:b/>
                      <w:bCs/>
                    </w:rPr>
                    <w:t>Z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99"/>
                      <w:b/>
                      <w:bCs/>
                    </w:rPr>
                    <w:t>o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na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  <w:p>
                  <w:pPr>
                    <w:spacing w:before="5" w:after="0" w:line="240" w:lineRule="auto"/>
                    <w:ind w:left="94" w:right="-43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Kada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s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le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6"/>
          <w:szCs w:val="16"/>
          <w:spacing w:val="0"/>
          <w:w w:val="92"/>
          <w:b/>
          <w:bCs/>
        </w:rPr>
        <w:t>V.</w:t>
      </w:r>
      <w:r>
        <w:rPr>
          <w:rFonts w:ascii="Garamond" w:hAnsi="Garamond" w:cs="Garamond" w:eastAsia="Garamond"/>
          <w:sz w:val="16"/>
          <w:szCs w:val="16"/>
          <w:spacing w:val="-1"/>
          <w:w w:val="92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92"/>
          <w:b/>
          <w:bCs/>
        </w:rPr>
        <w:t>.M.</w:t>
      </w:r>
      <w:r>
        <w:rPr>
          <w:rFonts w:ascii="Garamond" w:hAnsi="Garamond" w:cs="Garamond" w:eastAsia="Garamond"/>
          <w:sz w:val="16"/>
          <w:szCs w:val="16"/>
          <w:spacing w:val="6"/>
          <w:w w:val="92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16"/>
          <w:szCs w:val="16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92"/>
          <w:b/>
          <w:bCs/>
        </w:rPr>
        <w:t>3</w:t>
      </w:r>
      <w:r>
        <w:rPr>
          <w:rFonts w:ascii="Garamond" w:hAnsi="Garamond" w:cs="Garamond" w:eastAsia="Garamond"/>
          <w:sz w:val="16"/>
          <w:szCs w:val="16"/>
          <w:spacing w:val="2"/>
          <w:w w:val="92"/>
          <w:b/>
          <w:bCs/>
        </w:rPr>
        <w:t>8</w:t>
      </w:r>
      <w:r>
        <w:rPr>
          <w:rFonts w:ascii="Garamond" w:hAnsi="Garamond" w:cs="Garamond" w:eastAsia="Garamond"/>
          <w:sz w:val="16"/>
          <w:szCs w:val="16"/>
          <w:spacing w:val="0"/>
          <w:w w:val="92"/>
          <w:b/>
          <w:bCs/>
        </w:rPr>
        <w:t>9,</w:t>
      </w:r>
      <w:r>
        <w:rPr>
          <w:rFonts w:ascii="Garamond" w:hAnsi="Garamond" w:cs="Garamond" w:eastAsia="Garamond"/>
          <w:sz w:val="16"/>
          <w:szCs w:val="16"/>
          <w:spacing w:val="4"/>
          <w:w w:val="92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92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1"/>
          <w:w w:val="92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92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92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5"/>
          <w:w w:val="92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9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5.20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63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Si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rfa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q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ja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99" w:lineRule="exact"/>
        <w:ind w:right="-63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V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era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  <w:position w:val="-5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spacing w:before="5" w:after="0" w:line="240" w:lineRule="auto"/>
        <w:ind w:left="419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/>
        <w:br w:type="column"/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JA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99" w:lineRule="exact"/>
        <w:ind w:right="-20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V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  <w:position w:val="-5"/>
        </w:rPr>
        <w:t>l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  <w:position w:val="-5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a</w:t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  <w:position w:val="-5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-5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  <w:cols w:num="4" w:equalWidth="0">
            <w:col w:w="5605" w:space="135"/>
            <w:col w:w="636" w:space="276"/>
            <w:col w:w="443" w:space="404"/>
            <w:col w:w="1801"/>
          </w:cols>
        </w:sectPr>
      </w:pPr>
      <w:rPr/>
    </w:p>
    <w:p>
      <w:pPr>
        <w:spacing w:before="69" w:after="0" w:line="240" w:lineRule="auto"/>
        <w:ind w:left="1459" w:right="-63"/>
        <w:jc w:val="left"/>
        <w:tabs>
          <w:tab w:pos="2380" w:val="left"/>
          <w:tab w:pos="324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.608658pt;margin-top:-12.852117pt;width:41.7277pt;height:41.105734pt;mso-position-horizontal-relative:page;mso-position-vertical-relative:paragraph;z-index:-835" type="#_x0000_t202" filled="f" stroked="f">
            <v:textbox inset="0,0,0,0" style="layout-flow:vertical;mso-layout-flow-alt:bottom-to-top">
              <w:txbxContent>
                <w:p>
                  <w:pPr>
                    <w:spacing w:before="5" w:after="0" w:line="240" w:lineRule="auto"/>
                    <w:ind w:left="128" w:right="-20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Korigj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i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  <w:p>
                  <w:pPr>
                    <w:spacing w:before="9" w:after="0" w:line="120" w:lineRule="exact"/>
                    <w:jc w:val="left"/>
                    <w:rPr>
                      <w:sz w:val="12"/>
                      <w:szCs w:val="12"/>
                    </w:rPr>
                  </w:pPr>
                  <w:rPr/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spacing w:before="0" w:after="0" w:line="246" w:lineRule="auto"/>
                    <w:ind w:left="20" w:right="-25" w:firstLine="28"/>
                    <w:jc w:val="both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r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.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2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Rendor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ë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b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l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ë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n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3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mir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b/>
                      <w:bCs/>
                    </w:rPr>
                    <w:t>a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b/>
                      <w:bCs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u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ar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5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2"/>
                      <w:w w:val="100"/>
                      <w:b/>
                      <w:bCs/>
                    </w:rPr>
                    <w:t>m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b/>
                      <w:bCs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ia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Mbie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155" w:lineRule="exact"/>
        <w:ind w:left="49" w:right="-20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  <w:position w:val="1"/>
        </w:rPr>
        <w:t>Numri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spacing w:before="0" w:after="0" w:line="240" w:lineRule="auto"/>
        <w:ind w:right="-63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pa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155" w:lineRule="exact"/>
        <w:ind w:left="202" w:right="180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-1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15"/>
          <w:szCs w:val="15"/>
          <w:spacing w:val="2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spacing w:before="0" w:after="0" w:line="240" w:lineRule="auto"/>
        <w:ind w:left="-33" w:right="-53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w w:val="99"/>
          <w:b/>
          <w:bCs/>
        </w:rPr>
        <w:t>ko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164" w:lineRule="exact"/>
        <w:ind w:left="164" w:right="143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(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²)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69" w:after="0" w:line="240" w:lineRule="auto"/>
        <w:ind w:left="66" w:right="-20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truall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240" w:lineRule="auto"/>
        <w:ind w:right="-63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(lek/m²)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69" w:after="0" w:line="240" w:lineRule="auto"/>
        <w:ind w:left="-33" w:right="-53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w w:val="99"/>
          <w:b/>
          <w:bCs/>
        </w:rPr>
        <w:t>s</w:t>
      </w:r>
      <w:r>
        <w:rPr>
          <w:rFonts w:ascii="Garamond" w:hAnsi="Garamond" w:cs="Garamond" w:eastAsia="Garamond"/>
          <w:sz w:val="15"/>
          <w:szCs w:val="15"/>
          <w:spacing w:val="1"/>
          <w:w w:val="99"/>
          <w:b/>
          <w:bCs/>
        </w:rPr>
        <w:t>h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5"/>
          <w:szCs w:val="15"/>
          <w:spacing w:val="2"/>
          <w:w w:val="99"/>
          <w:b/>
          <w:bCs/>
        </w:rPr>
        <w:t>ë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rbli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240" w:lineRule="auto"/>
        <w:ind w:left="187" w:right="167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b/>
          <w:bCs/>
        </w:rPr>
        <w:t>(l</w:t>
      </w:r>
      <w:r>
        <w:rPr>
          <w:rFonts w:ascii="Garamond" w:hAnsi="Garamond" w:cs="Garamond" w:eastAsia="Garamond"/>
          <w:sz w:val="15"/>
          <w:szCs w:val="15"/>
          <w:w w:val="99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69" w:after="0" w:line="240" w:lineRule="auto"/>
        <w:ind w:right="-20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nd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ja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  <w:cols w:num="6" w:equalWidth="0">
            <w:col w:w="3801" w:space="1188"/>
            <w:col w:w="528" w:space="205"/>
            <w:col w:w="670" w:space="205"/>
            <w:col w:w="553" w:space="204"/>
            <w:col w:w="733" w:space="216"/>
            <w:col w:w="997"/>
          </w:cols>
        </w:sectPr>
      </w:pPr>
      <w:rPr/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325" w:right="-20"/>
        <w:jc w:val="left"/>
        <w:tabs>
          <w:tab w:pos="860" w:val="left"/>
          <w:tab w:pos="1580" w:val="left"/>
          <w:tab w:pos="2540" w:val="left"/>
          <w:tab w:pos="3480" w:val="left"/>
          <w:tab w:pos="4160" w:val="left"/>
          <w:tab w:pos="4600" w:val="left"/>
          <w:tab w:pos="5200" w:val="left"/>
          <w:tab w:pos="6020" w:val="left"/>
          <w:tab w:pos="6800" w:val="left"/>
          <w:tab w:pos="7660" w:val="left"/>
          <w:tab w:pos="866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b/>
          <w:bCs/>
        </w:rPr>
        <w:t>12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19" w:after="0" w:line="164" w:lineRule="exact"/>
        <w:ind w:left="805" w:right="-20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ERIM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QE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P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RI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13" w:after="0" w:line="240" w:lineRule="auto"/>
        <w:ind w:left="805" w:right="-63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.608658pt;margin-top:2.08766pt;width:9.5077pt;height:23.545974pt;mso-position-horizontal-relative:page;mso-position-vertical-relative:paragraph;z-index:-836" type="#_x0000_t202" filled="f" stroked="f">
            <v:textbox inset="0,0,0,0" style="layout-flow:vertical;mso-layout-flow-alt:bottom-to-top">
              <w:txbxContent>
                <w:p>
                  <w:pPr>
                    <w:spacing w:before="5" w:after="0" w:line="240" w:lineRule="auto"/>
                    <w:ind w:left="20" w:right="-43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  <w:t>ISH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  <w:t>E</w:t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IS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QE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P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RI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1" w:after="0" w:line="164" w:lineRule="exact"/>
        <w:ind w:left="805" w:right="-20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AR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T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QE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O</w:t>
      </w:r>
    </w:p>
    <w:p>
      <w:pPr>
        <w:spacing w:before="13" w:after="0" w:line="240" w:lineRule="auto"/>
        <w:ind w:right="-20"/>
        <w:jc w:val="left"/>
        <w:tabs>
          <w:tab w:pos="360" w:val="left"/>
          <w:tab w:pos="920" w:val="left"/>
          <w:tab w:pos="1820" w:val="left"/>
          <w:tab w:pos="2680" w:val="left"/>
          <w:tab w:pos="3280" w:val="left"/>
          <w:tab w:pos="414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4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/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1,001.9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,028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1,029,953.2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.E.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atra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x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hi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  <w:cols w:num="2" w:equalWidth="0">
            <w:col w:w="3894" w:space="247"/>
            <w:col w:w="5159"/>
          </w:cols>
        </w:sectPr>
      </w:pPr>
      <w:rPr/>
    </w:p>
    <w:p>
      <w:pPr>
        <w:spacing w:before="14" w:after="0" w:line="240" w:lineRule="auto"/>
        <w:ind w:left="805" w:right="-20"/>
        <w:jc w:val="left"/>
        <w:tabs>
          <w:tab w:pos="1220" w:val="left"/>
          <w:tab w:pos="2220" w:val="left"/>
          <w:tab w:pos="3120" w:val="left"/>
          <w:tab w:pos="4140" w:val="left"/>
          <w:tab w:pos="4500" w:val="left"/>
          <w:tab w:pos="5040" w:val="left"/>
          <w:tab w:pos="6060" w:val="left"/>
          <w:tab w:pos="6820" w:val="left"/>
          <w:tab w:pos="7520" w:val="left"/>
          <w:tab w:pos="828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SH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G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USHE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IS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P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RI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4/13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483.3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,028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496,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3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2.4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.E.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atra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x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hi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9" w:after="0" w:line="240" w:lineRule="auto"/>
        <w:ind w:left="805" w:right="-20"/>
        <w:jc w:val="left"/>
        <w:tabs>
          <w:tab w:pos="1220" w:val="left"/>
          <w:tab w:pos="2220" w:val="left"/>
          <w:tab w:pos="3120" w:val="left"/>
          <w:tab w:pos="4140" w:val="left"/>
          <w:tab w:pos="4500" w:val="left"/>
          <w:tab w:pos="5040" w:val="left"/>
          <w:tab w:pos="6060" w:val="left"/>
          <w:tab w:pos="6820" w:val="left"/>
          <w:tab w:pos="7520" w:val="left"/>
          <w:tab w:pos="828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SH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G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USHE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IS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P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RI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43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4/14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260.4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,028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267,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9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1.2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.E.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atra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x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hi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11" w:after="0" w:line="164" w:lineRule="exact"/>
        <w:ind w:left="877" w:right="-20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RA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QEM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L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PER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HANA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14" w:after="0" w:line="240" w:lineRule="auto"/>
        <w:ind w:left="877" w:right="-63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.608658pt;margin-top:.494519pt;width:9.5077pt;height:26.749105pt;mso-position-horizontal-relative:page;mso-position-vertical-relative:paragraph;z-index:-837" type="#_x0000_t202" filled="f" stroked="f">
            <v:textbox inset="0,0,0,0" style="layout-flow:vertical;mso-layout-flow-alt:bottom-to-top">
              <w:txbxContent>
                <w:p>
                  <w:pPr>
                    <w:spacing w:before="5" w:after="0" w:line="240" w:lineRule="auto"/>
                    <w:ind w:left="20" w:right="-43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i/>
                    </w:rPr>
                    <w:t>B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i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i/>
                    </w:rPr>
                    <w:t>H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i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MAIL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QEM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L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PER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HANA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9" w:after="0" w:line="164" w:lineRule="exact"/>
        <w:ind w:left="877" w:right="-20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ARTA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QEM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L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ZEKO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5" w:after="0" w:line="240" w:lineRule="auto"/>
        <w:ind w:right="-20"/>
        <w:jc w:val="left"/>
        <w:tabs>
          <w:tab w:pos="320" w:val="left"/>
          <w:tab w:pos="880" w:val="left"/>
          <w:tab w:pos="1780" w:val="left"/>
          <w:tab w:pos="2580" w:val="left"/>
          <w:tab w:pos="3180" w:val="left"/>
          <w:tab w:pos="4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7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4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/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1,001.9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10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000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10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9,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atrax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  <w:cols w:num="2" w:equalWidth="0">
            <w:col w:w="3917" w:space="260"/>
            <w:col w:w="5123"/>
          </w:cols>
        </w:sectPr>
      </w:pPr>
      <w:rPr/>
    </w:p>
    <w:p>
      <w:pPr>
        <w:spacing w:before="7" w:after="0" w:line="240" w:lineRule="auto"/>
        <w:ind w:left="877" w:right="-20"/>
        <w:jc w:val="left"/>
        <w:tabs>
          <w:tab w:pos="1220" w:val="left"/>
          <w:tab w:pos="2220" w:val="left"/>
          <w:tab w:pos="3120" w:val="left"/>
          <w:tab w:pos="4160" w:val="left"/>
          <w:tab w:pos="4500" w:val="left"/>
          <w:tab w:pos="5040" w:val="left"/>
          <w:tab w:pos="6080" w:val="left"/>
          <w:tab w:pos="6760" w:val="left"/>
          <w:tab w:pos="7400" w:val="left"/>
          <w:tab w:pos="828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4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E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G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USHE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MAI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L</w:t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ER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ANA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4/13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483.3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10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000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4,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8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33,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</w:rPr>
        <w:t>atrax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</w:rPr>
        <w:t>h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178" w:lineRule="exact"/>
        <w:ind w:left="877" w:right="-20"/>
        <w:jc w:val="left"/>
        <w:tabs>
          <w:tab w:pos="1220" w:val="left"/>
          <w:tab w:pos="2220" w:val="left"/>
          <w:tab w:pos="3120" w:val="left"/>
          <w:tab w:pos="4160" w:val="left"/>
          <w:tab w:pos="4500" w:val="left"/>
          <w:tab w:pos="5040" w:val="left"/>
          <w:tab w:pos="6080" w:val="left"/>
          <w:tab w:pos="6760" w:val="left"/>
          <w:tab w:pos="7400" w:val="left"/>
          <w:tab w:pos="828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USHE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MAI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L</w:t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ER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ANA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4/14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260.4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10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000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2,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6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04,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  <w:position w:val="1"/>
        </w:rPr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i/>
          <w:position w:val="1"/>
        </w:rPr>
        <w:t>atrax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15"/>
          <w:szCs w:val="15"/>
          <w:spacing w:val="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spacing w:before="0" w:after="0" w:line="174" w:lineRule="exact"/>
        <w:ind w:right="667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DHJA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B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5" w:after="0" w:line="240" w:lineRule="auto"/>
        <w:ind w:left="3687" w:right="-64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V.K.M.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93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93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2"/>
          <w:w w:val="93"/>
          <w:b/>
          <w:bCs/>
        </w:rPr>
        <w:t>9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,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1"/>
          <w:w w:val="93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93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93"/>
          <w:b/>
          <w:bCs/>
        </w:rPr>
        <w:t>ë</w:t>
      </w:r>
      <w:r>
        <w:rPr>
          <w:rFonts w:ascii="Garamond" w:hAnsi="Garamond" w:cs="Garamond" w:eastAsia="Garamond"/>
          <w:sz w:val="16"/>
          <w:szCs w:val="16"/>
          <w:spacing w:val="2"/>
          <w:w w:val="93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2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6" w:after="0" w:line="240" w:lineRule="auto"/>
        <w:ind w:left="805" w:right="-20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MEH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ET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Q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AZ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KO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Ç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</w:t>
      </w:r>
    </w:p>
    <w:p>
      <w:pPr>
        <w:spacing w:before="10" w:after="0" w:line="240" w:lineRule="auto"/>
        <w:ind w:left="805" w:right="-20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9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F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AT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IRE</w:t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Q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AZ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KO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Ç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</w:t>
      </w:r>
    </w:p>
    <w:p>
      <w:pPr>
        <w:spacing w:before="11" w:after="0" w:line="240" w:lineRule="auto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HYS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9" w:after="0" w:line="108" w:lineRule="exact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.608658pt;margin-top:1.833869pt;width:9.5077pt;height:23.599654pt;mso-position-horizontal-relative:page;mso-position-vertical-relative:paragraph;z-index:-838" type="#_x0000_t202" filled="f" stroked="f">
            <v:textbox inset="0,0,0,0" style="layout-flow:vertical;mso-layout-flow-alt:bottom-to-top">
              <w:txbxContent>
                <w:p>
                  <w:pPr>
                    <w:spacing w:before="5" w:after="0" w:line="240" w:lineRule="auto"/>
                    <w:ind w:left="20" w:right="-43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i/>
                    </w:rPr>
                    <w:t>IS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i/>
                    </w:rPr>
                    <w:t>H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i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i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5"/>
          <w:szCs w:val="15"/>
          <w:spacing w:val="2"/>
          <w:w w:val="100"/>
          <w:position w:val="-4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position w:val="-4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-4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-4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  <w:position w:val="-4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-4"/>
        </w:rPr>
        <w:t>AZ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position w:val="-4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-4"/>
        </w:rPr>
        <w:t>I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-4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  <w:position w:val="-4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  <w:position w:val="-4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-4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Bashkia</w:t>
      </w:r>
    </w:p>
    <w:p>
      <w:pPr>
        <w:jc w:val="left"/>
        <w:spacing w:after="0"/>
        <w:sectPr>
          <w:type w:val="continuous"/>
          <w:pgSz w:w="12240" w:h="15840"/>
          <w:pgMar w:top="600" w:bottom="280" w:left="1480" w:right="1460"/>
          <w:cols w:num="2" w:equalWidth="0">
            <w:col w:w="5594" w:space="2912"/>
            <w:col w:w="794"/>
          </w:cols>
        </w:sectPr>
      </w:pPr>
      <w:rPr/>
    </w:p>
    <w:p>
      <w:pPr>
        <w:spacing w:before="71" w:after="0" w:line="240" w:lineRule="auto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MNI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3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BEDRI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OSMAN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BAL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05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BASHKIM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77" w:right="-62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MEH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ET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QAZ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</w:t>
        <w:tab/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OÇANI</w:t>
      </w:r>
    </w:p>
    <w:p>
      <w:pPr>
        <w:spacing w:before="10" w:after="0" w:line="240" w:lineRule="auto"/>
        <w:ind w:left="877" w:right="-63"/>
        <w:jc w:val="left"/>
        <w:tabs>
          <w:tab w:pos="1220" w:val="left"/>
          <w:tab w:pos="2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F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AT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IRE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QAZ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</w:t>
        <w:tab/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OÇANI</w:t>
      </w:r>
    </w:p>
    <w:p>
      <w:pPr>
        <w:spacing w:before="10" w:after="0" w:line="240" w:lineRule="auto"/>
        <w:ind w:left="877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9.608658pt;margin-top:4.800627pt;width:9.5077pt;height:26.743099pt;mso-position-horizontal-relative:page;mso-position-vertical-relative:paragraph;z-index:-839" type="#_x0000_t202" filled="f" stroked="f">
            <v:textbox inset="0,0,0,0" style="layout-flow:vertical;mso-layout-flow-alt:bottom-to-top">
              <w:txbxContent>
                <w:p>
                  <w:pPr>
                    <w:spacing w:before="5" w:after="0" w:line="240" w:lineRule="auto"/>
                    <w:ind w:left="20" w:right="-43"/>
                    <w:jc w:val="left"/>
                    <w:rPr>
                      <w:rFonts w:ascii="Garamond" w:hAnsi="Garamond" w:cs="Garamond" w:eastAsia="Garamond"/>
                      <w:sz w:val="15"/>
                      <w:szCs w:val="15"/>
                    </w:rPr>
                  </w:pPr>
                  <w:rPr/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1"/>
                      <w:w w:val="100"/>
                      <w:i/>
                    </w:rPr>
                    <w:t>B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i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-1"/>
                      <w:w w:val="100"/>
                      <w:i/>
                    </w:rPr>
                    <w:t>H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i/>
                    </w:rPr>
                    <w:t>E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Garamond" w:hAnsi="Garamond" w:cs="Garamond" w:eastAsia="Garamond"/>
                      <w:sz w:val="15"/>
                      <w:szCs w:val="15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3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HY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S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ZY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77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AZ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10" w:after="0" w:line="240" w:lineRule="auto"/>
        <w:ind w:left="877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U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MNI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10" w:after="0" w:line="240" w:lineRule="auto"/>
        <w:ind w:left="877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B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E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D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R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Z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10" w:after="0" w:line="240" w:lineRule="auto"/>
        <w:ind w:left="877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OS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N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ZY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9" w:after="0" w:line="240" w:lineRule="auto"/>
        <w:ind w:left="877" w:right="-20"/>
        <w:jc w:val="left"/>
        <w:tabs>
          <w:tab w:pos="1220" w:val="left"/>
          <w:tab w:pos="312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I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K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B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ZY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A</w:t>
      </w:r>
    </w:p>
    <w:p>
      <w:pPr>
        <w:spacing w:before="71" w:after="0" w:line="240" w:lineRule="auto"/>
        <w:ind w:right="-63"/>
        <w:jc w:val="left"/>
        <w:tabs>
          <w:tab w:pos="360" w:val="left"/>
          <w:tab w:pos="920" w:val="left"/>
          <w:tab w:pos="2000" w:val="left"/>
          <w:tab w:pos="2620" w:val="left"/>
          <w:tab w:pos="3380" w:val="left"/>
        </w:tabs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46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/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3.9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,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808,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0.0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6" w:right="-63"/>
        <w:jc w:val="left"/>
        <w:tabs>
          <w:tab w:pos="360" w:val="left"/>
          <w:tab w:pos="920" w:val="left"/>
          <w:tab w:pos="2000" w:val="left"/>
          <w:tab w:pos="2620" w:val="left"/>
          <w:tab w:pos="3380" w:val="left"/>
        </w:tabs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4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8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6</w:t>
      </w:r>
      <w:r>
        <w:rPr>
          <w:rFonts w:ascii="Garamond" w:hAnsi="Garamond" w:cs="Garamond" w:eastAsia="Garamond"/>
          <w:sz w:val="15"/>
          <w:szCs w:val="15"/>
          <w:spacing w:val="1"/>
          <w:w w:val="100"/>
        </w:rPr>
        <w:t>/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2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40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1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5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,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0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ab/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6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0,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5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2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0" w:after="0" w:line="155" w:lineRule="exact"/>
        <w:ind w:left="140" w:right="269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/>
        <w:br w:type="column"/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1"/>
        </w:rPr>
        <w:t>Elbasan,</w:t>
      </w:r>
      <w:r>
        <w:rPr>
          <w:rFonts w:ascii="Garamond" w:hAnsi="Garamond" w:cs="Garamond" w:eastAsia="Garamond"/>
          <w:sz w:val="15"/>
          <w:szCs w:val="15"/>
          <w:spacing w:val="0"/>
          <w:w w:val="100"/>
          <w:position w:val="0"/>
        </w:rPr>
      </w:r>
    </w:p>
    <w:p>
      <w:pPr>
        <w:spacing w:before="0" w:after="0" w:line="240" w:lineRule="auto"/>
        <w:ind w:left="-31" w:right="97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.</w:t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"Brigada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99"/>
        </w:rPr>
        <w:t>17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1" w:after="0" w:line="240" w:lineRule="auto"/>
        <w:ind w:left="83" w:right="212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w w:val="99"/>
        </w:rPr>
        <w:t>Su</w:t>
      </w:r>
      <w:r>
        <w:rPr>
          <w:rFonts w:ascii="Garamond" w:hAnsi="Garamond" w:cs="Garamond" w:eastAsia="Garamond"/>
          <w:sz w:val="15"/>
          <w:szCs w:val="15"/>
          <w:spacing w:val="2"/>
          <w:w w:val="99"/>
        </w:rPr>
        <w:t>l</w:t>
      </w:r>
      <w:r>
        <w:rPr>
          <w:rFonts w:ascii="Garamond" w:hAnsi="Garamond" w:cs="Garamond" w:eastAsia="Garamond"/>
          <w:sz w:val="15"/>
          <w:szCs w:val="15"/>
          <w:spacing w:val="-1"/>
          <w:w w:val="99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99"/>
        </w:rPr>
        <w:t>u</w:t>
      </w:r>
      <w:r>
        <w:rPr>
          <w:rFonts w:ascii="Garamond" w:hAnsi="Garamond" w:cs="Garamond" w:eastAsia="Garamond"/>
          <w:sz w:val="15"/>
          <w:szCs w:val="15"/>
          <w:spacing w:val="-1"/>
          <w:w w:val="99"/>
        </w:rPr>
        <w:t>e</w:t>
      </w:r>
      <w:r>
        <w:rPr>
          <w:rFonts w:ascii="Garamond" w:hAnsi="Garamond" w:cs="Garamond" w:eastAsia="Garamond"/>
          <w:sz w:val="15"/>
          <w:szCs w:val="15"/>
          <w:spacing w:val="2"/>
          <w:w w:val="99"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99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"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2" w:right="289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Bashkia</w:t>
      </w:r>
    </w:p>
    <w:p>
      <w:pPr>
        <w:spacing w:before="0" w:after="0" w:line="240" w:lineRule="auto"/>
        <w:ind w:left="140" w:right="269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Elbasan,</w:t>
      </w:r>
    </w:p>
    <w:p>
      <w:pPr>
        <w:spacing w:before="0" w:after="0" w:line="240" w:lineRule="auto"/>
        <w:ind w:left="-31" w:right="97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spacing w:val="2"/>
          <w:w w:val="100"/>
        </w:rPr>
        <w:t>L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.</w:t>
      </w:r>
      <w:r>
        <w:rPr>
          <w:rFonts w:ascii="Garamond" w:hAnsi="Garamond" w:cs="Garamond" w:eastAsia="Garamond"/>
          <w:sz w:val="15"/>
          <w:szCs w:val="15"/>
          <w:spacing w:val="-2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"Brigada</w:t>
      </w:r>
      <w:r>
        <w:rPr>
          <w:rFonts w:ascii="Garamond" w:hAnsi="Garamond" w:cs="Garamond" w:eastAsia="Garamond"/>
          <w:sz w:val="15"/>
          <w:szCs w:val="15"/>
          <w:spacing w:val="-1"/>
          <w:w w:val="100"/>
        </w:rPr>
        <w:t> </w:t>
      </w:r>
      <w:r>
        <w:rPr>
          <w:rFonts w:ascii="Garamond" w:hAnsi="Garamond" w:cs="Garamond" w:eastAsia="Garamond"/>
          <w:sz w:val="15"/>
          <w:szCs w:val="15"/>
          <w:spacing w:val="0"/>
          <w:w w:val="99"/>
        </w:rPr>
        <w:t>17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</w:r>
    </w:p>
    <w:p>
      <w:pPr>
        <w:spacing w:before="0" w:after="0" w:line="240" w:lineRule="auto"/>
        <w:ind w:left="83" w:right="212"/>
        <w:jc w:val="center"/>
        <w:rPr>
          <w:rFonts w:ascii="Garamond" w:hAnsi="Garamond" w:cs="Garamond" w:eastAsia="Garamond"/>
          <w:sz w:val="15"/>
          <w:szCs w:val="15"/>
        </w:rPr>
      </w:pPr>
      <w:rPr/>
      <w:r>
        <w:rPr>
          <w:rFonts w:ascii="Garamond" w:hAnsi="Garamond" w:cs="Garamond" w:eastAsia="Garamond"/>
          <w:sz w:val="15"/>
          <w:szCs w:val="15"/>
          <w:w w:val="99"/>
        </w:rPr>
        <w:t>Su</w:t>
      </w:r>
      <w:r>
        <w:rPr>
          <w:rFonts w:ascii="Garamond" w:hAnsi="Garamond" w:cs="Garamond" w:eastAsia="Garamond"/>
          <w:sz w:val="15"/>
          <w:szCs w:val="15"/>
          <w:spacing w:val="2"/>
          <w:w w:val="99"/>
        </w:rPr>
        <w:t>l</w:t>
      </w:r>
      <w:r>
        <w:rPr>
          <w:rFonts w:ascii="Garamond" w:hAnsi="Garamond" w:cs="Garamond" w:eastAsia="Garamond"/>
          <w:sz w:val="15"/>
          <w:szCs w:val="15"/>
          <w:spacing w:val="-1"/>
          <w:w w:val="99"/>
        </w:rPr>
        <w:t>m</w:t>
      </w:r>
      <w:r>
        <w:rPr>
          <w:rFonts w:ascii="Garamond" w:hAnsi="Garamond" w:cs="Garamond" w:eastAsia="Garamond"/>
          <w:sz w:val="15"/>
          <w:szCs w:val="15"/>
          <w:spacing w:val="0"/>
          <w:w w:val="99"/>
        </w:rPr>
        <w:t>u</w:t>
      </w:r>
      <w:r>
        <w:rPr>
          <w:rFonts w:ascii="Garamond" w:hAnsi="Garamond" w:cs="Garamond" w:eastAsia="Garamond"/>
          <w:sz w:val="15"/>
          <w:szCs w:val="15"/>
          <w:spacing w:val="-1"/>
          <w:w w:val="99"/>
        </w:rPr>
        <w:t>e</w:t>
      </w:r>
      <w:r>
        <w:rPr>
          <w:rFonts w:ascii="Garamond" w:hAnsi="Garamond" w:cs="Garamond" w:eastAsia="Garamond"/>
          <w:sz w:val="15"/>
          <w:szCs w:val="15"/>
          <w:spacing w:val="2"/>
          <w:w w:val="99"/>
        </w:rPr>
        <w:t>s</w:t>
      </w:r>
      <w:r>
        <w:rPr>
          <w:rFonts w:ascii="Garamond" w:hAnsi="Garamond" w:cs="Garamond" w:eastAsia="Garamond"/>
          <w:sz w:val="15"/>
          <w:szCs w:val="15"/>
          <w:spacing w:val="0"/>
          <w:w w:val="99"/>
        </w:rPr>
        <w:t>e</w:t>
      </w:r>
      <w:r>
        <w:rPr>
          <w:rFonts w:ascii="Garamond" w:hAnsi="Garamond" w:cs="Garamond" w:eastAsia="Garamond"/>
          <w:sz w:val="15"/>
          <w:szCs w:val="15"/>
          <w:spacing w:val="0"/>
          <w:w w:val="100"/>
        </w:rPr>
        <w:t>"</w:t>
      </w:r>
    </w:p>
    <w:p>
      <w:pPr>
        <w:jc w:val="center"/>
        <w:spacing w:after="0"/>
        <w:sectPr>
          <w:type w:val="continuous"/>
          <w:pgSz w:w="12240" w:h="15840"/>
          <w:pgMar w:top="600" w:bottom="280" w:left="1480" w:right="1460"/>
          <w:cols w:num="3" w:equalWidth="0">
            <w:col w:w="3723" w:space="418"/>
            <w:col w:w="3949" w:space="222"/>
            <w:col w:w="988"/>
          </w:cols>
        </w:sectPr>
      </w:pPr>
      <w:rPr/>
    </w:p>
    <w:p>
      <w:pPr>
        <w:spacing w:before="7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600004" w:type="dxa"/>
      </w:tblPr>
      <w:tblGrid/>
      <w:tr>
        <w:trPr>
          <w:trHeight w:val="178" w:hRule="exact"/>
        </w:trPr>
        <w:tc>
          <w:tcPr>
            <w:tcW w:w="703" w:type="dxa"/>
            <w:tcBorders>
              <w:top w:val="nil" w:sz="6" w:space="0" w:color="auto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15" w:type="dxa"/>
            <w:tcBorders>
              <w:top w:val="single" w:sz="4.15936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67" w:lineRule="exact"/>
              <w:ind w:left="136" w:right="115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008" w:type="dxa"/>
            <w:tcBorders>
              <w:top w:val="single" w:sz="4.15936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67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901" w:type="dxa"/>
            <w:tcBorders>
              <w:top w:val="single" w:sz="4.15936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92" w:type="dxa"/>
            <w:tcBorders>
              <w:top w:val="single" w:sz="4.15936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67" w:lineRule="exact"/>
              <w:ind w:left="9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MA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382" w:type="dxa"/>
            <w:tcBorders>
              <w:top w:val="single" w:sz="4.15936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485" w:type="dxa"/>
            <w:tcBorders>
              <w:top w:val="single" w:sz="4.159360" w:space="0" w:color="000000"/>
              <w:bottom w:val="single" w:sz="4.6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/>
            <w:rPr/>
          </w:p>
        </w:tc>
        <w:tc>
          <w:tcPr>
            <w:tcW w:w="733" w:type="dxa"/>
            <w:tcBorders>
              <w:top w:val="single" w:sz="4.159360" w:space="0" w:color="000000"/>
              <w:bottom w:val="single" w:sz="4.6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875" w:type="dxa"/>
            <w:tcBorders>
              <w:top w:val="single" w:sz="4.159360" w:space="0" w:color="000000"/>
              <w:bottom w:val="single" w:sz="4.6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/>
            <w:rPr/>
          </w:p>
        </w:tc>
        <w:tc>
          <w:tcPr>
            <w:tcW w:w="757" w:type="dxa"/>
            <w:tcBorders>
              <w:top w:val="single" w:sz="4.159360" w:space="0" w:color="000000"/>
              <w:bottom w:val="single" w:sz="4.640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/>
            <w:rPr/>
          </w:p>
        </w:tc>
        <w:tc>
          <w:tcPr>
            <w:tcW w:w="936" w:type="dxa"/>
            <w:tcBorders>
              <w:top w:val="single" w:sz="4.159360" w:space="0" w:color="000000"/>
              <w:bottom w:val="single" w:sz="4.640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/>
            <w:rPr/>
          </w:p>
        </w:tc>
        <w:tc>
          <w:tcPr>
            <w:tcW w:w="1088" w:type="dxa"/>
            <w:tcBorders>
              <w:top w:val="single" w:sz="4.159360" w:space="0" w:color="000000"/>
              <w:bottom w:val="single" w:sz="4.640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/>
            <w:rPr/>
          </w:p>
        </w:tc>
      </w:tr>
      <w:tr>
        <w:trPr>
          <w:trHeight w:val="179" w:hRule="exact"/>
        </w:trPr>
        <w:tc>
          <w:tcPr>
            <w:tcW w:w="9277" w:type="dxa"/>
            <w:gridSpan w:val="12"/>
            <w:tcBorders>
              <w:top w:val="single" w:sz="4.640" w:space="0" w:color="000000"/>
              <w:bottom w:val="single" w:sz="4.159360" w:space="0" w:color="000000"/>
              <w:left w:val="single" w:sz="4.16" w:space="0" w:color="000000"/>
              <w:right w:val="single" w:sz="4.15984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right="644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93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DHJA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93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205" w:hRule="exact"/>
        </w:trPr>
        <w:tc>
          <w:tcPr>
            <w:tcW w:w="9277" w:type="dxa"/>
            <w:gridSpan w:val="12"/>
            <w:tcBorders>
              <w:top w:val="single" w:sz="4.159360" w:space="0" w:color="000000"/>
              <w:bottom w:val="single" w:sz="4.639840" w:space="0" w:color="000000"/>
              <w:left w:val="single" w:sz="4.16" w:space="0" w:color="000000"/>
              <w:right w:val="single" w:sz="4.15984" w:space="0" w:color="000000"/>
            </w:tcBorders>
          </w:tcPr>
          <w:p>
            <w:pPr>
              <w:spacing w:before="0" w:after="0" w:line="184" w:lineRule="exact"/>
              <w:ind w:left="3627" w:right="361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V.K.M.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16"/>
                <w:szCs w:val="16"/>
                <w:spacing w:val="-1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93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49,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dat</w:t>
            </w:r>
            <w:r>
              <w:rPr>
                <w:rFonts w:ascii="MingLiU-ExtB" w:hAnsi="MingLiU-ExtB" w:cs="MingLiU-ExtB" w:eastAsia="MingLiU-ExtB"/>
                <w:sz w:val="16"/>
                <w:szCs w:val="16"/>
                <w:spacing w:val="0"/>
                <w:w w:val="93"/>
                <w:position w:val="1"/>
              </w:rPr>
              <w:t>ë</w:t>
            </w:r>
            <w:r>
              <w:rPr>
                <w:rFonts w:ascii="MingLiU-ExtB" w:hAnsi="MingLiU-ExtB" w:cs="MingLiU-ExtB" w:eastAsia="MingLiU-ExtB"/>
                <w:sz w:val="16"/>
                <w:szCs w:val="16"/>
                <w:spacing w:val="-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3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.05.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3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3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3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79" w:hRule="exact"/>
        </w:trPr>
        <w:tc>
          <w:tcPr>
            <w:tcW w:w="703" w:type="dxa"/>
            <w:tcBorders>
              <w:top w:val="single" w:sz="4.639840" w:space="0" w:color="000000"/>
              <w:bottom w:val="single" w:sz="4.160320" w:space="0" w:color="000000"/>
              <w:left w:val="single" w:sz="4.16" w:space="0" w:color="000000"/>
              <w:right w:val="single" w:sz="4.640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i/>
              </w:rPr>
              <w:t>IS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415" w:type="dxa"/>
            <w:tcBorders>
              <w:top w:val="single" w:sz="4.639840" w:space="0" w:color="000000"/>
              <w:bottom w:val="single" w:sz="4.16032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9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08" w:type="dxa"/>
            <w:tcBorders>
              <w:top w:val="single" w:sz="4.639840" w:space="0" w:color="000000"/>
              <w:bottom w:val="single" w:sz="4.160320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131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MY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R</w:t>
            </w:r>
          </w:p>
        </w:tc>
        <w:tc>
          <w:tcPr>
            <w:tcW w:w="901" w:type="dxa"/>
            <w:tcBorders>
              <w:top w:val="single" w:sz="4.639840" w:space="0" w:color="000000"/>
              <w:bottom w:val="single" w:sz="4.160320" w:space="0" w:color="000000"/>
              <w:left w:val="single" w:sz="4.640" w:space="0" w:color="000000"/>
              <w:right w:val="single" w:sz="4.639840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19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HYS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39840" w:space="0" w:color="000000"/>
              <w:bottom w:val="single" w:sz="4.160320" w:space="0" w:color="000000"/>
              <w:left w:val="single" w:sz="4.639840" w:space="0" w:color="000000"/>
              <w:right w:val="single" w:sz="4.64008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273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ZAI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382" w:type="dxa"/>
            <w:tcBorders>
              <w:top w:val="single" w:sz="4.639840" w:space="0" w:color="000000"/>
              <w:bottom w:val="single" w:sz="4.160320" w:space="0" w:color="000000"/>
              <w:left w:val="single" w:sz="4.64008" w:space="0" w:color="000000"/>
              <w:right w:val="single" w:sz="4.64008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114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485" w:type="dxa"/>
            <w:tcBorders>
              <w:top w:val="single" w:sz="4.639840" w:space="0" w:color="000000"/>
              <w:bottom w:val="single" w:sz="4.160320" w:space="0" w:color="000000"/>
              <w:left w:val="single" w:sz="4.64008" w:space="0" w:color="000000"/>
              <w:right w:val="single" w:sz="4.16008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733" w:type="dxa"/>
            <w:tcBorders>
              <w:top w:val="single" w:sz="4.639840" w:space="0" w:color="000000"/>
              <w:bottom w:val="single" w:sz="4.160320" w:space="0" w:color="000000"/>
              <w:left w:val="single" w:sz="4.16008" w:space="0" w:color="000000"/>
              <w:right w:val="single" w:sz="4.64008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14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875" w:type="dxa"/>
            <w:tcBorders>
              <w:top w:val="single" w:sz="4.639840" w:space="0" w:color="000000"/>
              <w:bottom w:val="single" w:sz="4.160320" w:space="0" w:color="000000"/>
              <w:left w:val="single" w:sz="4.64008" w:space="0" w:color="000000"/>
              <w:right w:val="single" w:sz="4.16008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453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489.5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757" w:type="dxa"/>
            <w:tcBorders>
              <w:top w:val="single" w:sz="4.639840" w:space="0" w:color="000000"/>
              <w:bottom w:val="single" w:sz="4.160320" w:space="0" w:color="000000"/>
              <w:left w:val="single" w:sz="4.16008" w:space="0" w:color="000000"/>
              <w:right w:val="single" w:sz="4.16008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33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,030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39840" w:space="0" w:color="000000"/>
              <w:bottom w:val="single" w:sz="4.160320" w:space="0" w:color="000000"/>
              <w:left w:val="single" w:sz="4.16008" w:space="0" w:color="000000"/>
              <w:right w:val="single" w:sz="4.15984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373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,185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  <w:tc>
          <w:tcPr>
            <w:tcW w:w="1088" w:type="dxa"/>
            <w:tcBorders>
              <w:top w:val="single" w:sz="4.639840" w:space="0" w:color="000000"/>
              <w:bottom w:val="single" w:sz="4.160320" w:space="0" w:color="000000"/>
              <w:left w:val="single" w:sz="4.15984" w:space="0" w:color="000000"/>
              <w:right w:val="single" w:sz="4.15984" w:space="0" w:color="000000"/>
            </w:tcBorders>
            <w:shd w:val="clear" w:color="auto" w:fill="D9D9D9"/>
          </w:tcPr>
          <w:p>
            <w:pPr>
              <w:spacing w:before="0" w:after="0" w:line="168" w:lineRule="exact"/>
              <w:ind w:left="204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ASA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</w:rPr>
            </w:r>
          </w:p>
        </w:tc>
      </w:tr>
      <w:tr>
        <w:trPr>
          <w:trHeight w:val="178" w:hRule="exact"/>
        </w:trPr>
        <w:tc>
          <w:tcPr>
            <w:tcW w:w="703" w:type="dxa"/>
            <w:tcBorders>
              <w:top w:val="single" w:sz="4.160320" w:space="0" w:color="000000"/>
              <w:bottom w:val="single" w:sz="4.639840" w:space="0" w:color="000000"/>
              <w:left w:val="single" w:sz="4.16" w:space="0" w:color="000000"/>
              <w:right w:val="single" w:sz="4.640" w:space="0" w:color="000000"/>
            </w:tcBorders>
          </w:tcPr>
          <w:p>
            <w:pPr>
              <w:spacing w:before="0" w:after="0" w:line="167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415" w:type="dxa"/>
            <w:tcBorders>
              <w:top w:val="single" w:sz="4.16032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67" w:lineRule="exact"/>
              <w:ind w:left="136" w:right="115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1008" w:type="dxa"/>
            <w:tcBorders>
              <w:top w:val="single" w:sz="4.16032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67" w:lineRule="exact"/>
              <w:ind w:left="131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MY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901" w:type="dxa"/>
            <w:tcBorders>
              <w:top w:val="single" w:sz="4.16032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67" w:lineRule="exact"/>
              <w:ind w:left="19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HYS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16032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67" w:lineRule="exact"/>
              <w:ind w:left="273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ZAI</w:t>
            </w:r>
            <w:r>
              <w:rPr>
                <w:rFonts w:ascii="Garamond" w:hAnsi="Garamond" w:cs="Garamond" w:eastAsia="Garamond"/>
                <w:sz w:val="15"/>
                <w:szCs w:val="15"/>
                <w:spacing w:val="1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382" w:type="dxa"/>
            <w:tcBorders>
              <w:top w:val="single" w:sz="4.16032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67" w:lineRule="exact"/>
              <w:ind w:left="119" w:right="98"/>
              <w:jc w:val="center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485" w:type="dxa"/>
            <w:tcBorders>
              <w:top w:val="single" w:sz="4.160320" w:space="0" w:color="000000"/>
              <w:bottom w:val="single" w:sz="4.6398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167" w:lineRule="exact"/>
              <w:ind w:left="96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733" w:type="dxa"/>
            <w:tcBorders>
              <w:top w:val="single" w:sz="4.160320" w:space="0" w:color="000000"/>
              <w:bottom w:val="single" w:sz="4.6398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0" w:after="0" w:line="167" w:lineRule="exact"/>
              <w:ind w:left="148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875" w:type="dxa"/>
            <w:tcBorders>
              <w:top w:val="single" w:sz="4.160320" w:space="0" w:color="000000"/>
              <w:bottom w:val="single" w:sz="4.6398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167" w:lineRule="exact"/>
              <w:ind w:left="45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57" w:type="dxa"/>
            <w:tcBorders>
              <w:top w:val="single" w:sz="4.160320" w:space="0" w:color="000000"/>
              <w:bottom w:val="single" w:sz="4.639840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0" w:after="0" w:line="167" w:lineRule="exact"/>
              <w:ind w:left="335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,030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  <w:tc>
          <w:tcPr>
            <w:tcW w:w="936" w:type="dxa"/>
            <w:tcBorders>
              <w:top w:val="single" w:sz="4.160320" w:space="0" w:color="000000"/>
              <w:bottom w:val="single" w:sz="4.639840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167" w:lineRule="exact"/>
              <w:ind w:left="38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,621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88" w:type="dxa"/>
            <w:tcBorders>
              <w:top w:val="single" w:sz="4.160320" w:space="0" w:color="000000"/>
              <w:bottom w:val="single" w:sz="4.639840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0" w:after="0" w:line="167" w:lineRule="exact"/>
              <w:ind w:left="204" w:right="-20"/>
              <w:jc w:val="left"/>
              <w:rPr>
                <w:rFonts w:ascii="Garamond" w:hAnsi="Garamond" w:cs="Garamond" w:eastAsia="Garamond"/>
                <w:sz w:val="15"/>
                <w:szCs w:val="15"/>
              </w:rPr>
            </w:pPr>
            <w:rPr/>
            <w:r>
              <w:rPr>
                <w:rFonts w:ascii="Garamond" w:hAnsi="Garamond" w:cs="Garamond" w:eastAsia="Garamond"/>
                <w:sz w:val="15"/>
                <w:szCs w:val="15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5"/>
                <w:szCs w:val="15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ASA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5"/>
                <w:szCs w:val="15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580" w:bottom="280" w:left="1380" w:right="13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ngLiU-ExtB">
    <w:altName w:val="MingLiU-ExtB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434, date 17.5.2017.docx</dc:title>
  <dcterms:created xsi:type="dcterms:W3CDTF">2017-12-18T09:10:02Z</dcterms:created>
  <dcterms:modified xsi:type="dcterms:W3CDTF">2017-12-18T09:10:02Z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