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88" w:right="36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435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17.5.2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6" w:right="3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NDRYSH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KRIJIMI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KANALIZIMEVE”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30.1.2003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90/2012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6.7.2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AKUK-j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përgjigje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frastruk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rgjiths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zëvendësdre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435, date 17.5.2017.docx</dc:title>
  <dcterms:created xsi:type="dcterms:W3CDTF">2017-12-18T09:10:12Z</dcterms:created>
  <dcterms:modified xsi:type="dcterms:W3CDTF">2017-12-18T09:10:12Z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