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7" w:right="423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688" w:right="366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436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17.5.2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213" w:right="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PRO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PËRBLIM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ËTARËV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ZYRA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JTI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mbështetj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Kushtetutë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189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7961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80" w:right="5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12.7.1995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“Kod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risë”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drys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propozi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212" w:right="419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VENDOSI: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rgjegj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nksionoj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Kombët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pajti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kol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ministrati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autori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dështimi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ndërmjetësit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brend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ditëv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njofto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pajtimit.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konflikti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pajtimit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ohen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rtohe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procesverbal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nënshkruhe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tyre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kontratë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kolektive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detyrueshm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munges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pajtim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tpërdrejt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palëve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debatev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shqyr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pajtimi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propozo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palët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arsy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jus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ifikuara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paraqite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seanca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shqyrtimi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nfliktit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zyra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palë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dhën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nevojshme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propozojë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pajtimi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propozi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bëhe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dëgju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ishme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pajti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thirrj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palëv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seanc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(dhjetë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ditëve.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pajtimi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Drejtoris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Rajonal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Punësimi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ndihmohe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specialist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përgjegjë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marrëdhënie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yetar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Kombëtar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Pajtimi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ndihmohe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specialist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përgjegjë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marrëdhënie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punën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analizë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adminis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dosje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anët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pajtimi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pjes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ocedurë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pajtimit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Kushte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anëtar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interes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përcaktohen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2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Anëtarë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pajtimi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vot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micë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votav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anëtarëv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pjesëmarrë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barazim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votash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kryetari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përcaktuese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pajtimi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propozi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nënshkrua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tarë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pajtimi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njofto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palë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propo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tyre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brend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(katër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ditëv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ojnë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propozi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pranojn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nënshkru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propo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merr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kontratë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kolektive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detyrueshm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kundërt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zyrës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dësh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konfl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brend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ditëv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përgjigj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njoftohe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interesuar.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oto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tabs>
          <w:tab w:pos="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Shpërblim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anëtarëv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Kombëtar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Rajonal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Punësimi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lacio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Shpenzime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rblimi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anëtarëv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shtetëror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pajtimi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mbulohe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buxhet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mira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741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11.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003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strave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procedurë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sën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shpërblimi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anët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shtetëror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pajtimit”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shfuqi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ohet.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00" w:right="58" w:firstLine="284"/>
        <w:jc w:val="left"/>
        <w:tabs>
          <w:tab w:pos="8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Mirëq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Social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Rinis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Shërbim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Kombëta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Punësimi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Fle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ZËVEND</w:t>
      </w:r>
      <w:r>
        <w:rPr>
          <w:rFonts w:ascii="Garamond" w:hAnsi="Garamond" w:cs="Garamond" w:eastAsia="Garamond"/>
          <w:sz w:val="24"/>
          <w:szCs w:val="24"/>
          <w:spacing w:val="-5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</w:rPr>
        <w:t>SKRY</w:t>
      </w:r>
      <w:r>
        <w:rPr>
          <w:rFonts w:ascii="Garamond" w:hAnsi="Garamond" w:cs="Garamond" w:eastAsia="Garamond"/>
          <w:sz w:val="24"/>
          <w:szCs w:val="24"/>
          <w:spacing w:val="-5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IS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Peles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VKM nr. 436, date 17.5.2017.docx</dc:title>
  <dcterms:created xsi:type="dcterms:W3CDTF">2017-12-18T09:10:22Z</dcterms:created>
  <dcterms:modified xsi:type="dcterms:W3CDTF">2017-12-18T09:10:22Z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2017-05-23T00:00:00Z</vt:filetime>
  </property>
  <property fmtid="{D5CDD505-2E9C-101B-9397-08002B2CF9AE}" pid="3" name="LastSaved">
    <vt:filetime>2017-12-18T00:00:00Z</vt:filetime>
  </property>
</Properties>
</file>