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79" w:after="0" w:line="240" w:lineRule="auto"/>
        <w:ind w:left="4237" w:right="4237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VENDIM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3668" w:right="3664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437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dat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17.5.2</w:t>
      </w:r>
      <w:r>
        <w:rPr>
          <w:rFonts w:ascii="Garamond" w:hAnsi="Garamond" w:cs="Garamond" w:eastAsia="Garamond"/>
          <w:sz w:val="24"/>
          <w:szCs w:val="24"/>
          <w:spacing w:val="-3"/>
          <w:w w:val="99"/>
          <w:b/>
          <w:bCs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6" w:after="0" w:line="130" w:lineRule="exact"/>
        <w:jc w:val="left"/>
        <w:rPr>
          <w:sz w:val="13"/>
          <w:szCs w:val="13"/>
        </w:rPr>
      </w:pPr>
      <w:rPr/>
      <w:r>
        <w:rPr>
          <w:sz w:val="13"/>
          <w:szCs w:val="13"/>
        </w:rPr>
      </w:r>
    </w:p>
    <w:p>
      <w:pPr>
        <w:spacing w:before="0" w:after="0" w:line="240" w:lineRule="auto"/>
        <w:ind w:left="201" w:right="198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IJIMIN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1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8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98"/>
          <w:b/>
          <w:bCs/>
        </w:rPr>
        <w:t>RGANIZIMI</w:t>
      </w:r>
      <w:r>
        <w:rPr>
          <w:rFonts w:ascii="Garamond" w:hAnsi="Garamond" w:cs="Garamond" w:eastAsia="Garamond"/>
          <w:sz w:val="24"/>
          <w:szCs w:val="24"/>
          <w:spacing w:val="0"/>
          <w:w w:val="98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11"/>
          <w:w w:val="98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FUNKS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ONIMI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DREJTOR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2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UJI</w:t>
      </w:r>
      <w:r>
        <w:rPr>
          <w:rFonts w:ascii="Garamond" w:hAnsi="Garamond" w:cs="Garamond" w:eastAsia="Garamond"/>
          <w:sz w:val="24"/>
          <w:szCs w:val="24"/>
          <w:spacing w:val="-3"/>
          <w:w w:val="99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ULLIM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LEZHË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URRËS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RÇË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100" w:right="53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mbështetj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neni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10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Kus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tetutë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pikë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neni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12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24/2017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administrimi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ujitje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kulli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it”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neni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ligji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90/2012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“Pë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organizi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funksionimi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administr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shtetërore”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propozimi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minist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Bujqësisë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Zhv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llimi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Rura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Admi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Kës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ill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rave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4" w:after="0" w:line="130" w:lineRule="exact"/>
        <w:jc w:val="left"/>
        <w:rPr>
          <w:sz w:val="13"/>
          <w:szCs w:val="13"/>
        </w:rPr>
      </w:pPr>
      <w:rPr/>
      <w:r>
        <w:rPr>
          <w:sz w:val="13"/>
          <w:szCs w:val="13"/>
        </w:rPr>
      </w:r>
    </w:p>
    <w:p>
      <w:pPr>
        <w:spacing w:before="0" w:after="0" w:line="240" w:lineRule="auto"/>
        <w:ind w:left="4192" w:right="4194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VENDOSI: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8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100" w:right="56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Krijimi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toriv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uji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je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kullimi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Lezhë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Fie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rç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struk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ministris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përgjegjës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bujqësinë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cila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finan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buxhet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tetit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miratua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ministrinë.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00" w:right="59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Zona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shërbimi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ujitjes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lli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roj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je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infrastrukturë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përkatëse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administri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këtyr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dre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riv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vij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38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tori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Ujitj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lli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Lezh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rfs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rqe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kod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Kuk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38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tori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Ujitj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lli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përfshi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rqe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rrës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Tiran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Dibër;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38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tori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Ujitj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lli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346" w:right="19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tori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Ujitj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lli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rç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rfs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rqe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rçë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Elbasa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Berat.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00" w:right="54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Inv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infr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truk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je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kullimi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mbroj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je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rmb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tja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minis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drejtoriv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ujitje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kulli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sipa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zon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përkatës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ërbimi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përb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invent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përc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ven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1157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dat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25.11.2009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Kës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illi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Mini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miratimi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listë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inventari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pronav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paluajtshm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bordev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kulli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cila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kal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jn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përgj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gjës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admi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ris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Bujqësis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Ushqimi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roj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je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Kon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umat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it”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ime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ven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00" w:right="57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1108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dat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30.12.2015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Këshilli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Ministr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“Pë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transferimin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Mini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jq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villi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Rur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min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Ujërav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bashkitë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fras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uji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je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llimi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asete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luajtshm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paluajt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ajonal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llimit”.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00" w:right="54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Drejtorit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ujitje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limit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përve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përcaktohe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13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2017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“Për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admi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uji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je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llimit”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bas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nojn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koordinojn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punë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shkit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organ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përkatës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menaxhimi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integr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burimev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ujore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organe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përkatës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emergjencav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civile,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mbr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jtj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mje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isi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etj.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ifikimi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nevoj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ytëzimin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mirëmbajtje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rehabilitimi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sistemev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ujitjes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llimi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roj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je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rmby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00" w:right="60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ruk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ura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orga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drejtoriv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ujitj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kullimi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mira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Kryeministri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sipas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përcaktimev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legjislacioni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fuq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organizimi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funksionimi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ministratë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shtetërore.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00" w:right="60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Rregullore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përcaktojn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metoda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dshm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pun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sjell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personeli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drejtoriv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uji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je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llimi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tohe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minis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rgj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gjë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bujqësinë.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38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1107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dat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30.12.2015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Kës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illi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krijimi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ajon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00" w:right="4589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Kullimi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Durrës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Fie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rç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fuqi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00" w:right="55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Borde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Rajonal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Kullimi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Lezhë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Durrës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Fie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Korç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vazhdojn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kryejn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funksione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tyr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der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momenti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fillimi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funksionimi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plot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drejtoriv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ujitje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kullimi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Lezhë,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Durrës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Fie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Korçë.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00" w:right="59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8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Nëpunësi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aktual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Bordev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nal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llimi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Lezh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Durrë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Fie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Korçë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trajtohen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sipa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dispozitav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neni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67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152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2013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“Pë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civil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ryshu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38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koh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Ministri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Bujqësis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villi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ministrimi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Ujërav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00" w:right="5929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Financ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zba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këti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3" w:lineRule="exact"/>
        <w:ind w:left="38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fuq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Fle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are.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9" w:after="0" w:line="110" w:lineRule="exact"/>
        <w:jc w:val="left"/>
        <w:rPr>
          <w:sz w:val="11"/>
          <w:szCs w:val="11"/>
        </w:rPr>
      </w:pPr>
      <w:rPr/>
      <w:r>
        <w:rPr>
          <w:sz w:val="11"/>
          <w:szCs w:val="11"/>
        </w:rPr>
      </w:r>
    </w:p>
    <w:p>
      <w:pPr>
        <w:spacing w:before="0" w:after="0" w:line="240" w:lineRule="auto"/>
        <w:ind w:right="100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</w:rPr>
        <w:t>ZËVEND</w:t>
      </w:r>
      <w:r>
        <w:rPr>
          <w:rFonts w:ascii="Garamond" w:hAnsi="Garamond" w:cs="Garamond" w:eastAsia="Garamond"/>
          <w:sz w:val="24"/>
          <w:szCs w:val="24"/>
          <w:spacing w:val="-5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</w:rPr>
        <w:t>SKRY</w:t>
      </w:r>
      <w:r>
        <w:rPr>
          <w:rFonts w:ascii="Garamond" w:hAnsi="Garamond" w:cs="Garamond" w:eastAsia="Garamond"/>
          <w:sz w:val="24"/>
          <w:szCs w:val="24"/>
          <w:spacing w:val="-5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IS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jc w:val="right"/>
        <w:spacing w:after="0"/>
        <w:sectPr>
          <w:type w:val="continuous"/>
          <w:pgSz w:w="12240" w:h="15840"/>
          <w:pgMar w:top="1360" w:bottom="280" w:left="1340" w:right="1320"/>
        </w:sectPr>
      </w:pPr>
      <w:rPr/>
    </w:p>
    <w:p>
      <w:pPr>
        <w:spacing w:before="79" w:after="0" w:line="240" w:lineRule="auto"/>
        <w:ind w:right="97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Nik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Peles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sectPr>
      <w:pgSz w:w="12240" w:h="15840"/>
      <w:pgMar w:top="1360" w:bottom="280" w:left="1720" w:right="13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Calibri">
    <w:altName w:val="Calibri"/>
    <w:charset w:val="0"/>
    <w:family w:val="swiss"/>
    <w:pitch w:val="variable"/>
  </w:font>
  <w:font w:name="Garamond">
    <w:altName w:val="Garamond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GLEDIS.BLUSHI</dc:creator>
  <dc:title>Microsoft Word - VKM nr. 437, date 17.5.2017.docx</dc:title>
  <dcterms:created xsi:type="dcterms:W3CDTF">2017-12-18T09:10:33Z</dcterms:created>
  <dcterms:modified xsi:type="dcterms:W3CDTF">2017-12-18T09:10:33Z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2017-05-23T00:00:00Z</vt:filetime>
  </property>
  <property fmtid="{D5CDD505-2E9C-101B-9397-08002B2CF9AE}" pid="3" name="LastSaved">
    <vt:filetime>2017-12-18T00:00:00Z</vt:filetime>
  </property>
</Properties>
</file>