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57" w:right="423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VENDIM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688" w:right="366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438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dat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17.5.2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106" w:right="83" w:firstLine="-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NDRYSH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NDIMI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KËSHILLI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MINIST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“PË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ERE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TËZIM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MAT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RIALI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DRUSO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  <w:b/>
          <w:bCs/>
        </w:rPr>
        <w:t>PRODHIMEV</w:t>
      </w:r>
      <w:r>
        <w:rPr>
          <w:rFonts w:ascii="Garamond" w:hAnsi="Garamond" w:cs="Garamond" w:eastAsia="Garamond"/>
          <w:sz w:val="24"/>
          <w:szCs w:val="24"/>
          <w:spacing w:val="0"/>
          <w:w w:val="98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98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PYJ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PYJ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RE”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3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mbështetj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ushtetutës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pikë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139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2015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vetëqeverisje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vendore”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pikë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9385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4.5.2005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pyje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shërbimin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pyjor”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ndryshu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lljen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moratoriumi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Repub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Shqip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risë”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propozimi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212" w:right="419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VENDOSI: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6" w:firstLine="28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42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kreu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438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8.6.2016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Këshilli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alë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“…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.”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zëvendësohe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…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017...”.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238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Ngarkoh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Ministri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zbatimi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Fle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right="10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ZËVEND</w:t>
      </w:r>
      <w:r>
        <w:rPr>
          <w:rFonts w:ascii="Garamond" w:hAnsi="Garamond" w:cs="Garamond" w:eastAsia="Garamond"/>
          <w:sz w:val="24"/>
          <w:szCs w:val="24"/>
          <w:spacing w:val="-5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</w:rPr>
        <w:t>SKRY</w:t>
      </w:r>
      <w:r>
        <w:rPr>
          <w:rFonts w:ascii="Garamond" w:hAnsi="Garamond" w:cs="Garamond" w:eastAsia="Garamond"/>
          <w:sz w:val="24"/>
          <w:szCs w:val="24"/>
          <w:spacing w:val="-5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IS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Peles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GLEDIS.BLUSHI</dc:creator>
  <dc:title>Microsoft Word - VKM nr. 438, date 17.5.2017.docx</dc:title>
  <dcterms:created xsi:type="dcterms:W3CDTF">2017-12-18T09:10:44Z</dcterms:created>
  <dcterms:modified xsi:type="dcterms:W3CDTF">2017-12-18T09:10:44Z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2017-05-23T00:00:00Z</vt:filetime>
  </property>
  <property fmtid="{D5CDD505-2E9C-101B-9397-08002B2CF9AE}" pid="3" name="LastSaved">
    <vt:filetime>2017-12-18T00:00:00Z</vt:filetime>
  </property>
</Properties>
</file>